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5B42C" w14:textId="3952476A" w:rsidR="00007670" w:rsidRDefault="00007670">
      <w:pPr>
        <w:rPr>
          <w:rFonts w:ascii="Arial Unicode MS" w:eastAsia="Arial Unicode MS" w:hAnsi="Arial Unicode MS" w:cs="Arial Unicode MS"/>
        </w:rPr>
      </w:pPr>
      <w:bookmarkStart w:id="0" w:name="_GoBack"/>
      <w:bookmarkEnd w:id="0"/>
    </w:p>
    <w:p w14:paraId="4BBBB381" w14:textId="248A8660" w:rsidR="00007670" w:rsidRDefault="00F72FC1">
      <w:pPr>
        <w:rPr>
          <w:rFonts w:ascii="Arial Unicode MS" w:eastAsia="Arial Unicode MS" w:hAnsi="Arial Unicode MS" w:cs="Arial Unicode MS"/>
        </w:rPr>
      </w:pPr>
      <w:r w:rsidRPr="00FB7F6B">
        <w:rPr>
          <w:rFonts w:ascii="Arial Unicode MS" w:eastAsia="Arial Unicode MS" w:hAnsi="Arial Unicode MS" w:cs="Arial Unicode M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D64636" wp14:editId="4DFB9CF5">
            <wp:simplePos x="0" y="0"/>
            <wp:positionH relativeFrom="margin">
              <wp:posOffset>1457325</wp:posOffset>
            </wp:positionH>
            <wp:positionV relativeFrom="paragraph">
              <wp:posOffset>9824</wp:posOffset>
            </wp:positionV>
            <wp:extent cx="4718363" cy="5973347"/>
            <wp:effectExtent l="0" t="0" r="635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bg-B-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63" cy="597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50CC9" w14:textId="09282B60" w:rsidR="0026041F" w:rsidRPr="00FB7F6B" w:rsidRDefault="00F72FC1" w:rsidP="008856BB">
      <w:pPr>
        <w:tabs>
          <w:tab w:val="left" w:pos="1046"/>
        </w:tabs>
        <w:rPr>
          <w:rFonts w:ascii="Arial Unicode MS" w:eastAsia="Arial Unicode MS" w:hAnsi="Arial Unicode MS" w:cs="Arial Unicode MS"/>
        </w:rPr>
      </w:pPr>
      <w:r w:rsidRPr="0098086D">
        <w:rPr>
          <w:rFonts w:ascii="Arial Unicode MS" w:eastAsia="Arial Unicode MS" w:hAnsi="Arial Unicode MS" w:cs="Arial Unicode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1F54BC2" wp14:editId="73E1B232">
                <wp:simplePos x="0" y="0"/>
                <wp:positionH relativeFrom="margin">
                  <wp:posOffset>232410</wp:posOffset>
                </wp:positionH>
                <wp:positionV relativeFrom="paragraph">
                  <wp:posOffset>5498465</wp:posOffset>
                </wp:positionV>
                <wp:extent cx="7090410" cy="151765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410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341EC" w14:textId="77777777" w:rsidR="00F72FC1" w:rsidRPr="00F72FC1" w:rsidRDefault="00F72FC1" w:rsidP="00F72FC1">
                            <w:pPr>
                              <w:ind w:left="360"/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 w:rsidRPr="00F72FC1"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>THANK YOU!!!</w:t>
                            </w:r>
                          </w:p>
                          <w:p w14:paraId="4B2E605A" w14:textId="77777777" w:rsidR="00F72FC1" w:rsidRDefault="00F72FC1" w:rsidP="0098086D">
                            <w:pPr>
                              <w:jc w:val="center"/>
                            </w:pPr>
                          </w:p>
                          <w:p w14:paraId="5119F19F" w14:textId="0D1A7605" w:rsidR="00F72FC1" w:rsidRDefault="00F72FC1" w:rsidP="0098086D">
                            <w:pPr>
                              <w:jc w:val="center"/>
                            </w:pPr>
                            <w:r>
                              <w:t>To volunteer, please:</w:t>
                            </w:r>
                          </w:p>
                          <w:p w14:paraId="04B5964C" w14:textId="614F9FB1" w:rsidR="00F72FC1" w:rsidRPr="00F72FC1" w:rsidRDefault="0098086D" w:rsidP="00F72FC1">
                            <w:pPr>
                              <w:ind w:left="108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fill in the form below and return </w:t>
                            </w:r>
                            <w:r w:rsidR="000871B6">
                              <w:t xml:space="preserve">it </w:t>
                            </w:r>
                            <w:r>
                              <w:t>to one of the Friends, the office, your class rep</w:t>
                            </w:r>
                            <w:r w:rsidR="00430EDF">
                              <w:t xml:space="preserve"> </w:t>
                            </w:r>
                          </w:p>
                          <w:p w14:paraId="753F89F7" w14:textId="2607B0E5" w:rsidR="00F72FC1" w:rsidRPr="00430EDF" w:rsidRDefault="00F72FC1" w:rsidP="00F72FC1">
                            <w:pPr>
                              <w:ind w:left="1080"/>
                              <w:jc w:val="center"/>
                              <w:rPr>
                                <w:rStyle w:val="Hyperlink"/>
                                <w:b/>
                                <w:color w:val="auto"/>
                                <w:u w:val="none"/>
                              </w:rPr>
                            </w:pPr>
                            <w:r>
                              <w:t>e</w:t>
                            </w:r>
                            <w:r w:rsidR="0098086D">
                              <w:t xml:space="preserve">mail the Friends at </w:t>
                            </w:r>
                            <w:hyperlink r:id="rId7" w:history="1">
                              <w:r w:rsidR="008856BB" w:rsidRPr="00BA0BA9">
                                <w:rPr>
                                  <w:rStyle w:val="Hyperlink"/>
                                </w:rPr>
                                <w:t>stwinifredsfriendsse12@gmail.com</w:t>
                              </w:r>
                            </w:hyperlink>
                            <w:r w:rsidR="00430EDF">
                              <w:rPr>
                                <w:rStyle w:val="Hyperlink"/>
                                <w:u w:val="none"/>
                              </w:rPr>
                              <w:t xml:space="preserve"> </w:t>
                            </w:r>
                          </w:p>
                          <w:p w14:paraId="02340D6E" w14:textId="5A41BBD3" w:rsidR="00F72FC1" w:rsidRPr="00F72FC1" w:rsidRDefault="00430EDF" w:rsidP="00F72FC1">
                            <w:pPr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SIGN UP</w:t>
                            </w:r>
                            <w:r w:rsidR="00F72FC1" w:rsidRPr="00F72FC1">
                              <w:rPr>
                                <w:b/>
                              </w:rPr>
                              <w:t xml:space="preserve"> ON OUR NEW EVENTS WEBSITE </w:t>
                            </w:r>
                            <w:r w:rsidR="00F72FC1" w:rsidRPr="00F72FC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8" w:tgtFrame="_blank" w:history="1">
                              <w:r w:rsidR="00F72FC1" w:rsidRPr="00F72FC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22"/>
                                  <w:szCs w:val="22"/>
                                  <w:u w:val="single"/>
                                </w:rPr>
                                <w:t>https://www.pta-events.co.uk/friendsofstwinifreds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F54B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3pt;margin-top:432.95pt;width:558.3pt;height:119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" stroked="f">
                <v:textbox>
                  <w:txbxContent>
                    <w:p w14:paraId="4D3341EC" w14:textId="77777777" w:rsidR="00F72FC1" w:rsidRPr="00F72FC1" w:rsidRDefault="00F72FC1" w:rsidP="00F72FC1">
                      <w:pPr>
                        <w:ind w:left="360"/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</w:pPr>
                      <w:r w:rsidRPr="00F72FC1"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>THANK YOU!!!</w:t>
                      </w:r>
                    </w:p>
                    <w:p w14:paraId="4B2E605A" w14:textId="77777777" w:rsidR="00F72FC1" w:rsidRDefault="00F72FC1" w:rsidP="0098086D">
                      <w:pPr>
                        <w:jc w:val="center"/>
                      </w:pPr>
                    </w:p>
                    <w:p w14:paraId="5119F19F" w14:textId="0D1A7605" w:rsidR="00F72FC1" w:rsidRDefault="00F72FC1" w:rsidP="0098086D">
                      <w:pPr>
                        <w:jc w:val="center"/>
                      </w:pPr>
                      <w:r>
                        <w:t>To volunteer, please:</w:t>
                      </w:r>
                    </w:p>
                    <w:p w14:paraId="04B5964C" w14:textId="614F9FB1" w:rsidR="00F72FC1" w:rsidRPr="00F72FC1" w:rsidRDefault="0098086D" w:rsidP="00F72FC1">
                      <w:pPr>
                        <w:ind w:left="1080"/>
                        <w:jc w:val="center"/>
                        <w:rPr>
                          <w:b/>
                        </w:rPr>
                      </w:pPr>
                      <w:r>
                        <w:t xml:space="preserve">fill in the form below and return </w:t>
                      </w:r>
                      <w:r w:rsidR="000871B6">
                        <w:t xml:space="preserve">it </w:t>
                      </w:r>
                      <w:r>
                        <w:t>to one of the Friends, the office, your class rep</w:t>
                      </w:r>
                      <w:r w:rsidR="00430EDF">
                        <w:t xml:space="preserve"> </w:t>
                      </w:r>
                    </w:p>
                    <w:p w14:paraId="753F89F7" w14:textId="2607B0E5" w:rsidR="00F72FC1" w:rsidRPr="00430EDF" w:rsidRDefault="00F72FC1" w:rsidP="00F72FC1">
                      <w:pPr>
                        <w:ind w:left="1080"/>
                        <w:jc w:val="center"/>
                        <w:rPr>
                          <w:rStyle w:val="Hyperlink"/>
                          <w:b/>
                          <w:color w:val="auto"/>
                          <w:u w:val="none"/>
                        </w:rPr>
                      </w:pPr>
                      <w:r>
                        <w:t>e</w:t>
                      </w:r>
                      <w:r w:rsidR="0098086D">
                        <w:t xml:space="preserve">mail the Friends at </w:t>
                      </w:r>
                      <w:hyperlink r:id="rId9" w:history="1">
                        <w:r w:rsidR="008856BB" w:rsidRPr="00BA0BA9">
                          <w:rPr>
                            <w:rStyle w:val="Hyperlink"/>
                          </w:rPr>
                          <w:t>stwinifredsfriendsse12@gmail.com</w:t>
                        </w:r>
                      </w:hyperlink>
                      <w:r w:rsidR="00430EDF">
                        <w:rPr>
                          <w:rStyle w:val="Hyperlink"/>
                          <w:u w:val="none"/>
                        </w:rPr>
                        <w:t xml:space="preserve"> </w:t>
                      </w:r>
                    </w:p>
                    <w:p w14:paraId="02340D6E" w14:textId="5A41BBD3" w:rsidR="00F72FC1" w:rsidRPr="00F72FC1" w:rsidRDefault="00430EDF" w:rsidP="00F72FC1">
                      <w:pPr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SIGN UP</w:t>
                      </w:r>
                      <w:r w:rsidR="00F72FC1" w:rsidRPr="00F72FC1">
                        <w:rPr>
                          <w:b/>
                        </w:rPr>
                        <w:t xml:space="preserve"> ON OUR NEW EVENTS WEBSITE </w:t>
                      </w:r>
                      <w:r w:rsidR="00F72FC1" w:rsidRPr="00F72FC1">
                        <w:rPr>
                          <w:b/>
                          <w:sz w:val="22"/>
                          <w:szCs w:val="22"/>
                        </w:rPr>
                        <w:t xml:space="preserve">- </w:t>
                      </w:r>
                      <w:hyperlink r:id="rId10" w:tgtFrame="_blank" w:history="1">
                        <w:r w:rsidR="00F72FC1" w:rsidRPr="00F72FC1">
                          <w:rPr>
                            <w:rFonts w:ascii="Arial" w:hAnsi="Arial" w:cs="Arial"/>
                            <w:b/>
                            <w:color w:val="0000FF"/>
                            <w:sz w:val="22"/>
                            <w:szCs w:val="22"/>
                            <w:u w:val="single"/>
                          </w:rPr>
                          <w:t>https://www.pta-events.co.uk/friendsofstwinifreds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086D">
        <w:rPr>
          <w:rFonts w:ascii="Arial Unicode MS" w:eastAsia="Arial Unicode MS" w:hAnsi="Arial Unicode MS" w:cs="Arial Unicode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BE8E44" wp14:editId="4A456061">
                <wp:simplePos x="0" y="0"/>
                <wp:positionH relativeFrom="margin">
                  <wp:posOffset>198120</wp:posOffset>
                </wp:positionH>
                <wp:positionV relativeFrom="paragraph">
                  <wp:posOffset>7112000</wp:posOffset>
                </wp:positionV>
                <wp:extent cx="7142480" cy="2646680"/>
                <wp:effectExtent l="0" t="0" r="20320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2480" cy="264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FEB1A" w14:textId="4AFEA772" w:rsidR="0098086D" w:rsidRPr="00F72FC1" w:rsidRDefault="0098086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>I would like to volunteer!</w:t>
                            </w:r>
                            <w:r w:rsidR="000871B6" w:rsidRPr="00F72FC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Sign me up………</w:t>
                            </w:r>
                          </w:p>
                          <w:p w14:paraId="5E391F1D" w14:textId="506B7A9E" w:rsidR="0098086D" w:rsidRPr="00F72FC1" w:rsidRDefault="009808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64BEC7E" w14:textId="276275E2" w:rsidR="0098086D" w:rsidRPr="00F72FC1" w:rsidRDefault="0098086D" w:rsidP="000871B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>Name (&amp; child’s class)</w:t>
                            </w: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 w:rsidR="000871B6" w:rsidRPr="00F72FC1">
                              <w:rPr>
                                <w:sz w:val="22"/>
                                <w:szCs w:val="22"/>
                              </w:rPr>
                              <w:t>_________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>________</w:t>
                            </w:r>
                            <w:r w:rsidR="000871B6" w:rsidRPr="00F72FC1">
                              <w:rPr>
                                <w:sz w:val="22"/>
                                <w:szCs w:val="22"/>
                              </w:rPr>
                              <w:t>___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>________</w:t>
                            </w:r>
                            <w:r w:rsidR="000871B6" w:rsidRPr="00F72FC1">
                              <w:rPr>
                                <w:sz w:val="22"/>
                                <w:szCs w:val="22"/>
                              </w:rPr>
                              <w:t>__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>_</w:t>
                            </w:r>
                            <w:r w:rsidR="000871B6" w:rsidRPr="00F72FC1">
                              <w:rPr>
                                <w:sz w:val="22"/>
                                <w:szCs w:val="22"/>
                              </w:rPr>
                              <w:t>____________</w:t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 xml:space="preserve">_ </w:t>
                            </w:r>
                          </w:p>
                          <w:p w14:paraId="33FBF30C" w14:textId="0145B27B" w:rsidR="0098086D" w:rsidRPr="00F72FC1" w:rsidRDefault="0098086D" w:rsidP="000871B6">
                            <w:pPr>
                              <w:spacing w:after="120"/>
                              <w:rPr>
                                <w:sz w:val="22"/>
                                <w:szCs w:val="22"/>
                              </w:rPr>
                            </w:pP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>Email</w:t>
                            </w:r>
                            <w:r w:rsidR="00430EDF">
                              <w:rPr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19554A" w:rsidRPr="0019554A">
                              <w:rPr>
                                <w:sz w:val="22"/>
                                <w:szCs w:val="22"/>
                              </w:rPr>
                              <w:t>_______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>_______</w:t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>_______________________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>_</w:t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>___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19554A">
                              <w:rPr>
                                <w:b/>
                                <w:sz w:val="22"/>
                                <w:szCs w:val="22"/>
                              </w:rPr>
                              <w:t>Mobile</w:t>
                            </w:r>
                            <w:r w:rsidR="00430EDF">
                              <w:rPr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>_</w:t>
                            </w:r>
                            <w:r w:rsidR="000871B6" w:rsidRPr="00F72FC1">
                              <w:rPr>
                                <w:sz w:val="22"/>
                                <w:szCs w:val="22"/>
                              </w:rPr>
                              <w:t>_____________</w:t>
                            </w:r>
                            <w:r w:rsidR="0019554A">
                              <w:rPr>
                                <w:sz w:val="22"/>
                                <w:szCs w:val="22"/>
                              </w:rPr>
                              <w:t>_________</w:t>
                            </w:r>
                            <w:r w:rsidR="000871B6" w:rsidRPr="00F72FC1">
                              <w:rPr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14:paraId="3A782E15" w14:textId="050F03D1" w:rsidR="000871B6" w:rsidRPr="00430EDF" w:rsidRDefault="00430EDF" w:rsidP="000871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30EDF">
                              <w:rPr>
                                <w:sz w:val="16"/>
                                <w:szCs w:val="16"/>
                              </w:rPr>
                              <w:t>*we will add you to our list of volunteers and what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’</w:t>
                            </w:r>
                            <w:r w:rsidRPr="00430EDF">
                              <w:rPr>
                                <w:sz w:val="16"/>
                                <w:szCs w:val="16"/>
                              </w:rPr>
                              <w:t>s app group (which will be deleted after the event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01DF8A8" w14:textId="3359501F" w:rsidR="0098086D" w:rsidRPr="00F72FC1" w:rsidRDefault="0098086D" w:rsidP="000871B6">
                            <w:pPr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>Preferred slot</w:t>
                            </w: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ab/>
                              <w:t>12 – 1pm           1-2pm         2-3pm         set up</w:t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ab/>
                              <w:t>clear up</w:t>
                            </w:r>
                          </w:p>
                          <w:p w14:paraId="1A1D3D2D" w14:textId="77777777" w:rsidR="000871B6" w:rsidRPr="00F72FC1" w:rsidRDefault="000871B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C6DBAF4" w14:textId="46CF4F2D" w:rsidR="0098086D" w:rsidRPr="00F72FC1" w:rsidRDefault="0098086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72FC1">
                              <w:rPr>
                                <w:b/>
                                <w:sz w:val="22"/>
                                <w:szCs w:val="22"/>
                              </w:rPr>
                              <w:t>Preferred stall</w:t>
                            </w:r>
                          </w:p>
                          <w:p w14:paraId="0C34207F" w14:textId="77777777" w:rsidR="000871B6" w:rsidRPr="00F72FC1" w:rsidRDefault="000871B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C8527D1" w14:textId="1C05239E" w:rsidR="0098086D" w:rsidRPr="00F72FC1" w:rsidRDefault="009808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72FC1">
                              <w:rPr>
                                <w:sz w:val="22"/>
                                <w:szCs w:val="22"/>
                              </w:rPr>
                              <w:t xml:space="preserve">Bar          Buffet          BBQ         </w:t>
                            </w:r>
                            <w:proofErr w:type="spellStart"/>
                            <w:r w:rsidRPr="00F72FC1">
                              <w:rPr>
                                <w:sz w:val="22"/>
                                <w:szCs w:val="22"/>
                              </w:rPr>
                              <w:t>Pimms</w:t>
                            </w:r>
                            <w:proofErr w:type="spellEnd"/>
                            <w:r w:rsidRPr="00F72FC1">
                              <w:rPr>
                                <w:sz w:val="22"/>
                                <w:szCs w:val="22"/>
                              </w:rPr>
                              <w:t xml:space="preserve">        Games           Bouncy Castle         Cake stall</w:t>
                            </w:r>
                            <w:r w:rsidR="008856BB" w:rsidRPr="00F72FC1">
                              <w:rPr>
                                <w:sz w:val="22"/>
                                <w:szCs w:val="22"/>
                              </w:rPr>
                              <w:t xml:space="preserve">        Bottle Tombola</w:t>
                            </w:r>
                          </w:p>
                          <w:p w14:paraId="6838CA7F" w14:textId="65BD48C5" w:rsidR="0098086D" w:rsidRPr="00F72FC1" w:rsidRDefault="009808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99D9738" w14:textId="086F686F" w:rsidR="0098086D" w:rsidRPr="00F72FC1" w:rsidRDefault="008856B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72FC1">
                              <w:rPr>
                                <w:sz w:val="22"/>
                                <w:szCs w:val="22"/>
                              </w:rPr>
                              <w:t>Entrance</w:t>
                            </w:r>
                            <w:r w:rsidR="0098086D" w:rsidRPr="00F72FC1">
                              <w:rPr>
                                <w:sz w:val="22"/>
                                <w:szCs w:val="22"/>
                              </w:rPr>
                              <w:t xml:space="preserve">      Face Painting         Glitter Tattoos       </w:t>
                            </w:r>
                            <w:proofErr w:type="spellStart"/>
                            <w:r w:rsidR="0098086D" w:rsidRPr="00F72FC1">
                              <w:rPr>
                                <w:sz w:val="22"/>
                                <w:szCs w:val="22"/>
                              </w:rPr>
                              <w:t>Bric</w:t>
                            </w:r>
                            <w:proofErr w:type="spellEnd"/>
                            <w:r w:rsidR="0098086D" w:rsidRPr="00F72FC1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98086D" w:rsidRPr="00F72FC1">
                              <w:rPr>
                                <w:sz w:val="22"/>
                                <w:szCs w:val="22"/>
                              </w:rPr>
                              <w:t>Brac</w:t>
                            </w:r>
                            <w:proofErr w:type="spellEnd"/>
                            <w:r w:rsidR="0098086D" w:rsidRPr="00F72FC1">
                              <w:rPr>
                                <w:sz w:val="22"/>
                                <w:szCs w:val="22"/>
                              </w:rPr>
                              <w:t xml:space="preserve">       Sweet stall</w:t>
                            </w:r>
                            <w:r w:rsidRPr="00F72FC1">
                              <w:rPr>
                                <w:sz w:val="22"/>
                                <w:szCs w:val="22"/>
                              </w:rPr>
                              <w:t xml:space="preserve">     Raffle         Other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E8E44" id="_x0000_s1027" type="#_x0000_t202" style="position:absolute;margin-left:15.6pt;margin-top:560pt;width:562.4pt;height:208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">
                <v:stroke dashstyle="longDash"/>
                <v:textbox>
                  <w:txbxContent>
                    <w:p w14:paraId="2CCFEB1A" w14:textId="4AFEA772" w:rsidR="0098086D" w:rsidRPr="00F72FC1" w:rsidRDefault="0098086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F72FC1">
                        <w:rPr>
                          <w:b/>
                          <w:sz w:val="22"/>
                          <w:szCs w:val="22"/>
                        </w:rPr>
                        <w:t>I would like to volunteer!</w:t>
                      </w:r>
                      <w:r w:rsidR="000871B6" w:rsidRPr="00F72FC1">
                        <w:rPr>
                          <w:b/>
                          <w:sz w:val="22"/>
                          <w:szCs w:val="22"/>
                        </w:rPr>
                        <w:t xml:space="preserve"> Sign me up………</w:t>
                      </w:r>
                    </w:p>
                    <w:p w14:paraId="5E391F1D" w14:textId="506B7A9E" w:rsidR="0098086D" w:rsidRPr="00F72FC1" w:rsidRDefault="0098086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64BEC7E" w14:textId="276275E2" w:rsidR="0098086D" w:rsidRPr="00F72FC1" w:rsidRDefault="0098086D" w:rsidP="000871B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 w:rsidRPr="00F72FC1">
                        <w:rPr>
                          <w:b/>
                          <w:sz w:val="22"/>
                          <w:szCs w:val="22"/>
                        </w:rPr>
                        <w:t>Name (&amp; child’s class)</w:t>
                      </w:r>
                      <w:r w:rsidRPr="00F72FC1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F72FC1">
                        <w:rPr>
                          <w:sz w:val="22"/>
                          <w:szCs w:val="22"/>
                        </w:rPr>
                        <w:t>_______________________________</w:t>
                      </w:r>
                      <w:r w:rsidR="000871B6" w:rsidRPr="00F72FC1">
                        <w:rPr>
                          <w:sz w:val="22"/>
                          <w:szCs w:val="22"/>
                        </w:rPr>
                        <w:t>_________</w:t>
                      </w:r>
                      <w:r w:rsidR="0019554A">
                        <w:rPr>
                          <w:sz w:val="22"/>
                          <w:szCs w:val="22"/>
                        </w:rPr>
                        <w:t>________</w:t>
                      </w:r>
                      <w:r w:rsidR="000871B6" w:rsidRPr="00F72FC1">
                        <w:rPr>
                          <w:sz w:val="22"/>
                          <w:szCs w:val="22"/>
                        </w:rPr>
                        <w:t>___</w:t>
                      </w:r>
                      <w:r w:rsidR="0019554A">
                        <w:rPr>
                          <w:sz w:val="22"/>
                          <w:szCs w:val="22"/>
                        </w:rPr>
                        <w:t>________</w:t>
                      </w:r>
                      <w:r w:rsidR="000871B6" w:rsidRPr="00F72FC1">
                        <w:rPr>
                          <w:sz w:val="22"/>
                          <w:szCs w:val="22"/>
                        </w:rPr>
                        <w:t>__</w:t>
                      </w:r>
                      <w:r w:rsidR="0019554A">
                        <w:rPr>
                          <w:sz w:val="22"/>
                          <w:szCs w:val="22"/>
                        </w:rPr>
                        <w:t>_</w:t>
                      </w:r>
                      <w:r w:rsidR="000871B6" w:rsidRPr="00F72FC1">
                        <w:rPr>
                          <w:sz w:val="22"/>
                          <w:szCs w:val="22"/>
                        </w:rPr>
                        <w:t>____________</w:t>
                      </w:r>
                      <w:r w:rsidRPr="00F72FC1">
                        <w:rPr>
                          <w:sz w:val="22"/>
                          <w:szCs w:val="22"/>
                        </w:rPr>
                        <w:t xml:space="preserve">_ </w:t>
                      </w:r>
                    </w:p>
                    <w:p w14:paraId="33FBF30C" w14:textId="0145B27B" w:rsidR="0098086D" w:rsidRPr="00F72FC1" w:rsidRDefault="0098086D" w:rsidP="000871B6">
                      <w:pPr>
                        <w:spacing w:after="120"/>
                        <w:rPr>
                          <w:sz w:val="22"/>
                          <w:szCs w:val="22"/>
                        </w:rPr>
                      </w:pPr>
                      <w:r w:rsidRPr="00F72FC1">
                        <w:rPr>
                          <w:b/>
                          <w:sz w:val="22"/>
                          <w:szCs w:val="22"/>
                        </w:rPr>
                        <w:t>Email</w:t>
                      </w:r>
                      <w:r w:rsidR="00430EDF">
                        <w:rPr>
                          <w:b/>
                          <w:sz w:val="22"/>
                          <w:szCs w:val="22"/>
                        </w:rPr>
                        <w:t>*</w:t>
                      </w:r>
                      <w:r w:rsidRPr="00F72FC1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19554A" w:rsidRPr="0019554A">
                        <w:rPr>
                          <w:sz w:val="22"/>
                          <w:szCs w:val="22"/>
                        </w:rPr>
                        <w:t>_______</w:t>
                      </w:r>
                      <w:r w:rsidR="0019554A">
                        <w:rPr>
                          <w:sz w:val="22"/>
                          <w:szCs w:val="22"/>
                        </w:rPr>
                        <w:t>_______</w:t>
                      </w:r>
                      <w:r w:rsidRPr="00F72FC1">
                        <w:rPr>
                          <w:sz w:val="22"/>
                          <w:szCs w:val="22"/>
                        </w:rPr>
                        <w:t>_______________________</w:t>
                      </w:r>
                      <w:r w:rsidR="0019554A">
                        <w:rPr>
                          <w:sz w:val="22"/>
                          <w:szCs w:val="22"/>
                        </w:rPr>
                        <w:t>_</w:t>
                      </w:r>
                      <w:r w:rsidRPr="00F72FC1">
                        <w:rPr>
                          <w:sz w:val="22"/>
                          <w:szCs w:val="22"/>
                        </w:rPr>
                        <w:t>___</w:t>
                      </w:r>
                      <w:r w:rsidR="0019554A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19554A">
                        <w:rPr>
                          <w:b/>
                          <w:sz w:val="22"/>
                          <w:szCs w:val="22"/>
                        </w:rPr>
                        <w:t>Mobile</w:t>
                      </w:r>
                      <w:r w:rsidR="00430EDF">
                        <w:rPr>
                          <w:b/>
                          <w:sz w:val="22"/>
                          <w:szCs w:val="22"/>
                        </w:rPr>
                        <w:t>*</w:t>
                      </w:r>
                      <w:r w:rsidR="0019554A">
                        <w:rPr>
                          <w:sz w:val="22"/>
                          <w:szCs w:val="22"/>
                        </w:rPr>
                        <w:t xml:space="preserve">         </w:t>
                      </w:r>
                      <w:r w:rsidRPr="00F72FC1">
                        <w:rPr>
                          <w:sz w:val="22"/>
                          <w:szCs w:val="22"/>
                        </w:rPr>
                        <w:t>_</w:t>
                      </w:r>
                      <w:r w:rsidR="000871B6" w:rsidRPr="00F72FC1">
                        <w:rPr>
                          <w:sz w:val="22"/>
                          <w:szCs w:val="22"/>
                        </w:rPr>
                        <w:t>_____________</w:t>
                      </w:r>
                      <w:r w:rsidR="0019554A">
                        <w:rPr>
                          <w:sz w:val="22"/>
                          <w:szCs w:val="22"/>
                        </w:rPr>
                        <w:t>_________</w:t>
                      </w:r>
                      <w:r w:rsidR="000871B6" w:rsidRPr="00F72FC1">
                        <w:rPr>
                          <w:sz w:val="22"/>
                          <w:szCs w:val="22"/>
                        </w:rPr>
                        <w:t>____________</w:t>
                      </w:r>
                    </w:p>
                    <w:p w14:paraId="3A782E15" w14:textId="050F03D1" w:rsidR="000871B6" w:rsidRPr="00430EDF" w:rsidRDefault="00430EDF" w:rsidP="000871B6">
                      <w:pPr>
                        <w:rPr>
                          <w:sz w:val="16"/>
                          <w:szCs w:val="16"/>
                        </w:rPr>
                      </w:pPr>
                      <w:r w:rsidRPr="00430EDF">
                        <w:rPr>
                          <w:sz w:val="16"/>
                          <w:szCs w:val="16"/>
                        </w:rPr>
                        <w:t>*we will add you to our list of volunteers and what</w:t>
                      </w:r>
                      <w:r>
                        <w:rPr>
                          <w:sz w:val="16"/>
                          <w:szCs w:val="16"/>
                        </w:rPr>
                        <w:t>’</w:t>
                      </w:r>
                      <w:r w:rsidRPr="00430EDF">
                        <w:rPr>
                          <w:sz w:val="16"/>
                          <w:szCs w:val="16"/>
                        </w:rPr>
                        <w:t xml:space="preserve">s app group (which will be deleted after the </w:t>
                      </w:r>
                      <w:r w:rsidRPr="00430EDF">
                        <w:rPr>
                          <w:sz w:val="16"/>
                          <w:szCs w:val="16"/>
                        </w:rPr>
                        <w:t>event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  <w:bookmarkStart w:id="1" w:name="_GoBack"/>
                      <w:bookmarkEnd w:id="1"/>
                    </w:p>
                    <w:p w14:paraId="101DF8A8" w14:textId="3359501F" w:rsidR="0098086D" w:rsidRPr="00F72FC1" w:rsidRDefault="0098086D" w:rsidP="000871B6">
                      <w:p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F72FC1">
                        <w:rPr>
                          <w:b/>
                          <w:sz w:val="22"/>
                          <w:szCs w:val="22"/>
                        </w:rPr>
                        <w:t>Preferred slot</w:t>
                      </w:r>
                      <w:r w:rsidRPr="00F72FC1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F72FC1">
                        <w:rPr>
                          <w:sz w:val="22"/>
                          <w:szCs w:val="22"/>
                        </w:rPr>
                        <w:tab/>
                        <w:t>12 – 1pm           1-2pm         2-3pm         set up</w:t>
                      </w:r>
                      <w:r w:rsidRPr="00F72FC1">
                        <w:rPr>
                          <w:sz w:val="22"/>
                          <w:szCs w:val="22"/>
                        </w:rPr>
                        <w:tab/>
                        <w:t>clear up</w:t>
                      </w:r>
                    </w:p>
                    <w:p w14:paraId="1A1D3D2D" w14:textId="77777777" w:rsidR="000871B6" w:rsidRPr="00F72FC1" w:rsidRDefault="000871B6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C6DBAF4" w14:textId="46CF4F2D" w:rsidR="0098086D" w:rsidRPr="00F72FC1" w:rsidRDefault="0098086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F72FC1">
                        <w:rPr>
                          <w:b/>
                          <w:sz w:val="22"/>
                          <w:szCs w:val="22"/>
                        </w:rPr>
                        <w:t>Preferred stall</w:t>
                      </w:r>
                    </w:p>
                    <w:p w14:paraId="0C34207F" w14:textId="77777777" w:rsidR="000871B6" w:rsidRPr="00F72FC1" w:rsidRDefault="000871B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C8527D1" w14:textId="1C05239E" w:rsidR="0098086D" w:rsidRPr="00F72FC1" w:rsidRDefault="0098086D">
                      <w:pPr>
                        <w:rPr>
                          <w:sz w:val="22"/>
                          <w:szCs w:val="22"/>
                        </w:rPr>
                      </w:pPr>
                      <w:r w:rsidRPr="00F72FC1">
                        <w:rPr>
                          <w:sz w:val="22"/>
                          <w:szCs w:val="22"/>
                        </w:rPr>
                        <w:t xml:space="preserve">Bar          Buffet          BBQ         </w:t>
                      </w:r>
                      <w:proofErr w:type="spellStart"/>
                      <w:r w:rsidRPr="00F72FC1">
                        <w:rPr>
                          <w:sz w:val="22"/>
                          <w:szCs w:val="22"/>
                        </w:rPr>
                        <w:t>Pimms</w:t>
                      </w:r>
                      <w:proofErr w:type="spellEnd"/>
                      <w:r w:rsidRPr="00F72FC1">
                        <w:rPr>
                          <w:sz w:val="22"/>
                          <w:szCs w:val="22"/>
                        </w:rPr>
                        <w:t xml:space="preserve">        Games           Bouncy Castle         Cake </w:t>
                      </w:r>
                      <w:proofErr w:type="gramStart"/>
                      <w:r w:rsidRPr="00F72FC1">
                        <w:rPr>
                          <w:sz w:val="22"/>
                          <w:szCs w:val="22"/>
                        </w:rPr>
                        <w:t>stall</w:t>
                      </w:r>
                      <w:proofErr w:type="gramEnd"/>
                      <w:r w:rsidR="008856BB" w:rsidRPr="00F72FC1">
                        <w:rPr>
                          <w:sz w:val="22"/>
                          <w:szCs w:val="22"/>
                        </w:rPr>
                        <w:t xml:space="preserve">        Bottle Tombola</w:t>
                      </w:r>
                    </w:p>
                    <w:p w14:paraId="6838CA7F" w14:textId="65BD48C5" w:rsidR="0098086D" w:rsidRPr="00F72FC1" w:rsidRDefault="0098086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99D9738" w14:textId="086F686F" w:rsidR="0098086D" w:rsidRPr="00F72FC1" w:rsidRDefault="008856BB">
                      <w:pPr>
                        <w:rPr>
                          <w:sz w:val="22"/>
                          <w:szCs w:val="22"/>
                        </w:rPr>
                      </w:pPr>
                      <w:r w:rsidRPr="00F72FC1">
                        <w:rPr>
                          <w:sz w:val="22"/>
                          <w:szCs w:val="22"/>
                        </w:rPr>
                        <w:t>Entrance</w:t>
                      </w:r>
                      <w:r w:rsidR="0098086D" w:rsidRPr="00F72FC1">
                        <w:rPr>
                          <w:sz w:val="22"/>
                          <w:szCs w:val="22"/>
                        </w:rPr>
                        <w:t xml:space="preserve">      Face Painting         Glitter Tattoos       Bric a </w:t>
                      </w:r>
                      <w:proofErr w:type="spellStart"/>
                      <w:r w:rsidR="0098086D" w:rsidRPr="00F72FC1">
                        <w:rPr>
                          <w:sz w:val="22"/>
                          <w:szCs w:val="22"/>
                        </w:rPr>
                        <w:t>Brac</w:t>
                      </w:r>
                      <w:proofErr w:type="spellEnd"/>
                      <w:r w:rsidR="0098086D" w:rsidRPr="00F72FC1">
                        <w:rPr>
                          <w:sz w:val="22"/>
                          <w:szCs w:val="22"/>
                        </w:rPr>
                        <w:t xml:space="preserve">       Sweet stall</w:t>
                      </w:r>
                      <w:r w:rsidRPr="00F72FC1">
                        <w:rPr>
                          <w:sz w:val="22"/>
                          <w:szCs w:val="22"/>
                        </w:rPr>
                        <w:t xml:space="preserve">     Raffle         Other 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7F6B">
        <w:rPr>
          <w:rFonts w:ascii="Arial Unicode MS" w:eastAsia="Arial Unicode MS" w:hAnsi="Arial Unicode MS" w:cs="Arial Unicode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D5A2F" wp14:editId="2A975320">
                <wp:simplePos x="0" y="0"/>
                <wp:positionH relativeFrom="margin">
                  <wp:align>center</wp:align>
                </wp:positionH>
                <wp:positionV relativeFrom="paragraph">
                  <wp:posOffset>511882</wp:posOffset>
                </wp:positionV>
                <wp:extent cx="3574415" cy="698500"/>
                <wp:effectExtent l="0" t="0" r="6985" b="63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FFBD1" w14:textId="447AFCF9" w:rsidR="00867925" w:rsidRPr="0098086D" w:rsidRDefault="00007670" w:rsidP="00E25F07">
                            <w:pPr>
                              <w:pStyle w:val="p1"/>
                              <w:jc w:val="center"/>
                              <w:rPr>
                                <w:rFonts w:ascii="Bellefair" w:hAnsi="Bellefair" w:cs="Bellefair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98086D">
                              <w:rPr>
                                <w:rFonts w:ascii="Bellefair" w:hAnsi="Bellefair" w:cs="Bellefair"/>
                                <w:color w:val="00B050"/>
                                <w:sz w:val="36"/>
                                <w:szCs w:val="36"/>
                              </w:rPr>
                              <w:t>The Friends of St Winifred’s</w:t>
                            </w:r>
                          </w:p>
                          <w:p w14:paraId="48490850" w14:textId="15FBA77F" w:rsidR="00C163B0" w:rsidRPr="00E25F07" w:rsidRDefault="00007670" w:rsidP="000871B6">
                            <w:pPr>
                              <w:pStyle w:val="p1"/>
                              <w:jc w:val="center"/>
                              <w:rPr>
                                <w:rFonts w:ascii="Abril Fatface" w:hAnsi="Abril Fatface"/>
                                <w:b/>
                                <w:bC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98086D">
                              <w:rPr>
                                <w:rFonts w:ascii="Bellefair" w:hAnsi="Bellefair" w:cs="Bellefair"/>
                                <w:color w:val="00B050"/>
                                <w:sz w:val="36"/>
                                <w:szCs w:val="36"/>
                              </w:rPr>
                              <w:t>FAMILY FUN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D5A2F" id="Text Box 3" o:spid="_x0000_s1028" type="#_x0000_t202" style="position:absolute;margin-left:0;margin-top:40.3pt;width:281.45pt;height:5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" filled="f" stroked="f">
                <v:textbox inset="0,0,0,0">
                  <w:txbxContent>
                    <w:p w14:paraId="28EFFBD1" w14:textId="447AFCF9" w:rsidR="00867925" w:rsidRPr="0098086D" w:rsidRDefault="00007670" w:rsidP="00E25F07">
                      <w:pPr>
                        <w:pStyle w:val="p1"/>
                        <w:jc w:val="center"/>
                        <w:rPr>
                          <w:rFonts w:ascii="Bellefair" w:hAnsi="Bellefair" w:cs="Bellefair"/>
                          <w:color w:val="00B050"/>
                          <w:sz w:val="36"/>
                          <w:szCs w:val="36"/>
                        </w:rPr>
                      </w:pPr>
                      <w:r w:rsidRPr="0098086D">
                        <w:rPr>
                          <w:rFonts w:ascii="Bellefair" w:hAnsi="Bellefair" w:cs="Bellefair"/>
                          <w:color w:val="00B050"/>
                          <w:sz w:val="36"/>
                          <w:szCs w:val="36"/>
                        </w:rPr>
                        <w:t>The Friends of St Winifred’s</w:t>
                      </w:r>
                    </w:p>
                    <w:p w14:paraId="48490850" w14:textId="15FBA77F" w:rsidR="00C163B0" w:rsidRPr="00E25F07" w:rsidRDefault="00007670" w:rsidP="000871B6">
                      <w:pPr>
                        <w:pStyle w:val="p1"/>
                        <w:jc w:val="center"/>
                        <w:rPr>
                          <w:rFonts w:ascii="Abril Fatface" w:hAnsi="Abril Fatface"/>
                          <w:b/>
                          <w:bCs/>
                          <w:color w:val="002060"/>
                          <w:sz w:val="60"/>
                          <w:szCs w:val="60"/>
                        </w:rPr>
                      </w:pPr>
                      <w:r w:rsidRPr="0098086D">
                        <w:rPr>
                          <w:rFonts w:ascii="Bellefair" w:hAnsi="Bellefair" w:cs="Bellefair"/>
                          <w:color w:val="00B050"/>
                          <w:sz w:val="36"/>
                          <w:szCs w:val="36"/>
                        </w:rPr>
                        <w:t>FAMILY FUN 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71B6" w:rsidRPr="00A31214">
        <w:rPr>
          <w:rFonts w:ascii="Arial Unicode MS" w:eastAsia="Arial Unicode MS" w:hAnsi="Arial Unicode MS" w:cs="Arial Unicode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69C181" wp14:editId="652C3377">
                <wp:simplePos x="0" y="0"/>
                <wp:positionH relativeFrom="margin">
                  <wp:align>center</wp:align>
                </wp:positionH>
                <wp:positionV relativeFrom="paragraph">
                  <wp:posOffset>1065003</wp:posOffset>
                </wp:positionV>
                <wp:extent cx="2992755" cy="4787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478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C6D9" w14:textId="419F8D68" w:rsidR="00007670" w:rsidRPr="0098086D" w:rsidRDefault="008856BB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VOLUNTEERS NEEDED</w:t>
                            </w:r>
                          </w:p>
                          <w:p w14:paraId="1B47987B" w14:textId="77777777" w:rsidR="00007670" w:rsidRPr="0098086D" w:rsidRDefault="00007670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508E60" w14:textId="0DB8AF17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We need artists and bakers,</w:t>
                            </w:r>
                          </w:p>
                          <w:p w14:paraId="349D57BE" w14:textId="5A33F8EB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Movers and shakers,</w:t>
                            </w:r>
                          </w:p>
                          <w:p w14:paraId="068BA63D" w14:textId="70CE91CD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Bar staff and sellers,</w:t>
                            </w:r>
                          </w:p>
                          <w:p w14:paraId="3FBC5E55" w14:textId="37D680F4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Runners and yellers.</w:t>
                            </w:r>
                          </w:p>
                          <w:p w14:paraId="3B1DDDE4" w14:textId="16E12DEF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We need prizes and sweets,</w:t>
                            </w:r>
                          </w:p>
                          <w:p w14:paraId="44DCC672" w14:textId="755F368E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And goodies and treats.</w:t>
                            </w:r>
                          </w:p>
                          <w:p w14:paraId="60BCED34" w14:textId="4AE4DB67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8C1CD64" w14:textId="1ADA7A81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If it</w:t>
                            </w:r>
                            <w:r w:rsidR="00430EDF">
                              <w:rPr>
                                <w:b/>
                                <w:sz w:val="20"/>
                                <w:szCs w:val="20"/>
                              </w:rPr>
                              <w:t>’</w:t>
                            </w: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s music or football,</w:t>
                            </w:r>
                          </w:p>
                          <w:p w14:paraId="4B7CAACD" w14:textId="78A8D562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Or manning the cake stall,</w:t>
                            </w:r>
                          </w:p>
                          <w:p w14:paraId="0F483347" w14:textId="000EF66F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Handing out flyers,</w:t>
                            </w:r>
                          </w:p>
                          <w:p w14:paraId="73EF8B68" w14:textId="24994AD8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Or cooking on fires,</w:t>
                            </w:r>
                          </w:p>
                          <w:p w14:paraId="27D909E6" w14:textId="63333C7A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Please put up your hand,</w:t>
                            </w:r>
                          </w:p>
                          <w:p w14:paraId="3FA3F7AD" w14:textId="1301E349" w:rsidR="00A31214" w:rsidRPr="0098086D" w:rsidRDefault="000871B6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</w:t>
                            </w:r>
                            <w:r w:rsidR="00A31214" w:rsidRPr="0098086D">
                              <w:rPr>
                                <w:b/>
                                <w:sz w:val="20"/>
                                <w:szCs w:val="20"/>
                              </w:rPr>
                              <w:t>olunteer for a stand.</w:t>
                            </w:r>
                          </w:p>
                          <w:p w14:paraId="16ECDB52" w14:textId="17A69A5B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04AFB63" w14:textId="458051EF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So, you choose a task,</w:t>
                            </w:r>
                          </w:p>
                          <w:p w14:paraId="66D42200" w14:textId="0A388604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Can’t decide? Then just ask!</w:t>
                            </w:r>
                          </w:p>
                          <w:p w14:paraId="357A1082" w14:textId="5910AE1B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With your help, as ever,</w:t>
                            </w:r>
                          </w:p>
                          <w:p w14:paraId="76552FBF" w14:textId="7B951CEE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We’ll get there together.</w:t>
                            </w:r>
                          </w:p>
                          <w:p w14:paraId="2283D697" w14:textId="444CB500" w:rsidR="00A31214" w:rsidRPr="0098086D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Join in, don’t miss out!</w:t>
                            </w:r>
                          </w:p>
                          <w:p w14:paraId="4DC88D47" w14:textId="6632057E" w:rsidR="00A31214" w:rsidRDefault="00A31214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8086D">
                              <w:rPr>
                                <w:b/>
                                <w:sz w:val="20"/>
                                <w:szCs w:val="20"/>
                              </w:rPr>
                              <w:t>It’s what Fun Day’s about!</w:t>
                            </w:r>
                          </w:p>
                          <w:p w14:paraId="28099229" w14:textId="77777777" w:rsidR="000871B6" w:rsidRDefault="000871B6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7042CA9" w14:textId="77777777" w:rsidR="000871B6" w:rsidRPr="0098086D" w:rsidRDefault="000871B6" w:rsidP="00A3121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9C181" id="_x0000_s1029" type="#_x0000_t202" style="position:absolute;margin-left:0;margin-top:83.85pt;width:235.65pt;height:376.9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" filled="f" stroked="f">
                <v:textbox>
                  <w:txbxContent>
                    <w:p w14:paraId="0121C6D9" w14:textId="419F8D68" w:rsidR="00007670" w:rsidRPr="0098086D" w:rsidRDefault="008856BB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VOLUNTEERS NEEDED</w:t>
                      </w:r>
                    </w:p>
                    <w:p w14:paraId="1B47987B" w14:textId="77777777" w:rsidR="00007670" w:rsidRPr="0098086D" w:rsidRDefault="00007670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0508E60" w14:textId="0DB8AF17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We need artists and bakers,</w:t>
                      </w:r>
                    </w:p>
                    <w:p w14:paraId="349D57BE" w14:textId="5A33F8EB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Movers and shakers,</w:t>
                      </w:r>
                    </w:p>
                    <w:p w14:paraId="068BA63D" w14:textId="70CE91CD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Bar staff and sellers,</w:t>
                      </w:r>
                    </w:p>
                    <w:p w14:paraId="3FBC5E55" w14:textId="37D680F4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Runners and yellers.</w:t>
                      </w:r>
                    </w:p>
                    <w:p w14:paraId="3B1DDDE4" w14:textId="16E12DEF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We need prizes and sweets,</w:t>
                      </w:r>
                    </w:p>
                    <w:p w14:paraId="44DCC672" w14:textId="755F368E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And goodies and treats.</w:t>
                      </w:r>
                    </w:p>
                    <w:p w14:paraId="60BCED34" w14:textId="4AE4DB67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8C1CD64" w14:textId="1ADA7A81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If it</w:t>
                      </w:r>
                      <w:r w:rsidR="00430EDF">
                        <w:rPr>
                          <w:b/>
                          <w:sz w:val="20"/>
                          <w:szCs w:val="20"/>
                        </w:rPr>
                        <w:t>’</w:t>
                      </w:r>
                      <w:r w:rsidRPr="0098086D">
                        <w:rPr>
                          <w:b/>
                          <w:sz w:val="20"/>
                          <w:szCs w:val="20"/>
                        </w:rPr>
                        <w:t>s music or football,</w:t>
                      </w:r>
                    </w:p>
                    <w:p w14:paraId="4B7CAACD" w14:textId="78A8D562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Or manning the cake stall,</w:t>
                      </w:r>
                    </w:p>
                    <w:p w14:paraId="0F483347" w14:textId="000EF66F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Handing out flyers,</w:t>
                      </w:r>
                    </w:p>
                    <w:p w14:paraId="73EF8B68" w14:textId="24994AD8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Or cooking on fires,</w:t>
                      </w:r>
                    </w:p>
                    <w:p w14:paraId="27D909E6" w14:textId="63333C7A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Please put up your hand,</w:t>
                      </w:r>
                    </w:p>
                    <w:p w14:paraId="3FA3F7AD" w14:textId="1301E349" w:rsidR="00A31214" w:rsidRPr="0098086D" w:rsidRDefault="000871B6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</w:t>
                      </w:r>
                      <w:r w:rsidR="00A31214" w:rsidRPr="0098086D">
                        <w:rPr>
                          <w:b/>
                          <w:sz w:val="20"/>
                          <w:szCs w:val="20"/>
                        </w:rPr>
                        <w:t>olunteer for a stand.</w:t>
                      </w:r>
                    </w:p>
                    <w:p w14:paraId="16ECDB52" w14:textId="17A69A5B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04AFB63" w14:textId="458051EF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So, you choose a task,</w:t>
                      </w:r>
                    </w:p>
                    <w:p w14:paraId="66D42200" w14:textId="0A388604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Can’t decide? Then just ask!</w:t>
                      </w:r>
                    </w:p>
                    <w:p w14:paraId="357A1082" w14:textId="5910AE1B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With your help, as ever,</w:t>
                      </w:r>
                    </w:p>
                    <w:p w14:paraId="76552FBF" w14:textId="7B951CEE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We’ll get there together.</w:t>
                      </w:r>
                    </w:p>
                    <w:p w14:paraId="2283D697" w14:textId="444CB500" w:rsidR="00A31214" w:rsidRPr="0098086D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Join in, don’t miss out!</w:t>
                      </w:r>
                    </w:p>
                    <w:p w14:paraId="4DC88D47" w14:textId="6632057E" w:rsidR="00A31214" w:rsidRDefault="00A31214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8086D">
                        <w:rPr>
                          <w:b/>
                          <w:sz w:val="20"/>
                          <w:szCs w:val="20"/>
                        </w:rPr>
                        <w:t>It’s what Fun Day’s about!</w:t>
                      </w:r>
                    </w:p>
                    <w:p w14:paraId="28099229" w14:textId="77777777" w:rsidR="000871B6" w:rsidRDefault="000871B6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7042CA9" w14:textId="77777777" w:rsidR="000871B6" w:rsidRPr="0098086D" w:rsidRDefault="000871B6" w:rsidP="00A3121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71B6" w:rsidRPr="00FB7F6B">
        <w:rPr>
          <w:rFonts w:ascii="Arial Unicode MS" w:eastAsia="Arial Unicode MS" w:hAnsi="Arial Unicode MS" w:cs="Arial Unicode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07DE8" wp14:editId="3900DC89">
                <wp:simplePos x="0" y="0"/>
                <wp:positionH relativeFrom="margin">
                  <wp:align>center</wp:align>
                </wp:positionH>
                <wp:positionV relativeFrom="paragraph">
                  <wp:posOffset>4913738</wp:posOffset>
                </wp:positionV>
                <wp:extent cx="3429000" cy="706755"/>
                <wp:effectExtent l="0" t="0" r="0" b="1714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809D7" w14:textId="41B65EBC" w:rsidR="00A566C1" w:rsidRPr="0098086D" w:rsidRDefault="00007670" w:rsidP="00007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94A3"/>
                              </w:rPr>
                            </w:pPr>
                            <w:r w:rsidRPr="0098086D">
                              <w:rPr>
                                <w:rFonts w:ascii="Arial" w:hAnsi="Arial" w:cs="Arial"/>
                                <w:b/>
                                <w:color w:val="0094A3"/>
                              </w:rPr>
                              <w:t>Saturday 13</w:t>
                            </w:r>
                            <w:r w:rsidRPr="0098086D">
                              <w:rPr>
                                <w:rFonts w:ascii="Arial" w:hAnsi="Arial" w:cs="Arial"/>
                                <w:b/>
                                <w:color w:val="0094A3"/>
                                <w:vertAlign w:val="superscript"/>
                              </w:rPr>
                              <w:t>th</w:t>
                            </w:r>
                            <w:r w:rsidRPr="0098086D">
                              <w:rPr>
                                <w:rFonts w:ascii="Arial" w:hAnsi="Arial" w:cs="Arial"/>
                                <w:b/>
                                <w:color w:val="0094A3"/>
                              </w:rPr>
                              <w:t xml:space="preserve"> July 2019</w:t>
                            </w:r>
                          </w:p>
                          <w:p w14:paraId="0C5D1942" w14:textId="02FC00CC" w:rsidR="00007670" w:rsidRPr="0098086D" w:rsidRDefault="00007670" w:rsidP="000076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94A3"/>
                              </w:rPr>
                            </w:pPr>
                            <w:r w:rsidRPr="0098086D">
                              <w:rPr>
                                <w:rFonts w:ascii="Arial" w:hAnsi="Arial" w:cs="Arial"/>
                                <w:b/>
                                <w:color w:val="0094A3"/>
                              </w:rPr>
                              <w:t>12 – 3pm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207DE8" id="_x0000_s1030" type="#_x0000_t202" style="position:absolute;margin-left:0;margin-top:386.9pt;width:270pt;height:55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" filled="f" stroked="f">
                <v:textbox inset="0,0,0,0">
                  <w:txbxContent>
                    <w:p w14:paraId="2E6809D7" w14:textId="41B65EBC" w:rsidR="00A566C1" w:rsidRPr="0098086D" w:rsidRDefault="00007670" w:rsidP="00007670">
                      <w:pPr>
                        <w:jc w:val="center"/>
                        <w:rPr>
                          <w:rFonts w:ascii="Arial" w:hAnsi="Arial" w:cs="Arial"/>
                          <w:b/>
                          <w:color w:val="0094A3"/>
                        </w:rPr>
                      </w:pPr>
                      <w:r w:rsidRPr="0098086D">
                        <w:rPr>
                          <w:rFonts w:ascii="Arial" w:hAnsi="Arial" w:cs="Arial"/>
                          <w:b/>
                          <w:color w:val="0094A3"/>
                        </w:rPr>
                        <w:t>Saturday 13</w:t>
                      </w:r>
                      <w:r w:rsidRPr="0098086D">
                        <w:rPr>
                          <w:rFonts w:ascii="Arial" w:hAnsi="Arial" w:cs="Arial"/>
                          <w:b/>
                          <w:color w:val="0094A3"/>
                          <w:vertAlign w:val="superscript"/>
                        </w:rPr>
                        <w:t>th</w:t>
                      </w:r>
                      <w:r w:rsidRPr="0098086D">
                        <w:rPr>
                          <w:rFonts w:ascii="Arial" w:hAnsi="Arial" w:cs="Arial"/>
                          <w:b/>
                          <w:color w:val="0094A3"/>
                        </w:rPr>
                        <w:t xml:space="preserve"> July 2019</w:t>
                      </w:r>
                    </w:p>
                    <w:p w14:paraId="0C5D1942" w14:textId="02FC00CC" w:rsidR="00007670" w:rsidRPr="0098086D" w:rsidRDefault="00007670" w:rsidP="00007670">
                      <w:pPr>
                        <w:jc w:val="center"/>
                        <w:rPr>
                          <w:rFonts w:ascii="Arial" w:hAnsi="Arial" w:cs="Arial"/>
                          <w:b/>
                          <w:color w:val="0094A3"/>
                        </w:rPr>
                      </w:pPr>
                      <w:r w:rsidRPr="0098086D">
                        <w:rPr>
                          <w:rFonts w:ascii="Arial" w:hAnsi="Arial" w:cs="Arial"/>
                          <w:b/>
                          <w:color w:val="0094A3"/>
                        </w:rPr>
                        <w:t>12 – 3pm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6041F" w:rsidRPr="00FB7F6B" w:rsidSect="0098086D">
      <w:pgSz w:w="11900" w:h="1682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llefair">
    <w:altName w:val="Arial"/>
    <w:charset w:val="B1"/>
    <w:family w:val="auto"/>
    <w:pitch w:val="variable"/>
    <w:sig w:usb0="00000807" w:usb1="40000000" w:usb2="00000000" w:usb3="00000000" w:csb0="000000B3" w:csb1="00000000"/>
  </w:font>
  <w:font w:name="Abril Fatface">
    <w:altName w:val="Calibri"/>
    <w:charset w:val="4D"/>
    <w:family w:val="auto"/>
    <w:pitch w:val="variable"/>
    <w:sig w:usb0="A00000A7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915C8"/>
    <w:multiLevelType w:val="hybridMultilevel"/>
    <w:tmpl w:val="A3380D7C"/>
    <w:lvl w:ilvl="0" w:tplc="7E10980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D6ED9"/>
    <w:multiLevelType w:val="hybridMultilevel"/>
    <w:tmpl w:val="A4168F84"/>
    <w:lvl w:ilvl="0" w:tplc="7E10980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D973F0"/>
    <w:multiLevelType w:val="hybridMultilevel"/>
    <w:tmpl w:val="35E85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85"/>
    <w:rsid w:val="00007670"/>
    <w:rsid w:val="000871B6"/>
    <w:rsid w:val="00182755"/>
    <w:rsid w:val="0019554A"/>
    <w:rsid w:val="001D5F97"/>
    <w:rsid w:val="0021762A"/>
    <w:rsid w:val="00347FFB"/>
    <w:rsid w:val="0037347E"/>
    <w:rsid w:val="00430EDF"/>
    <w:rsid w:val="005E34C7"/>
    <w:rsid w:val="006B0FD2"/>
    <w:rsid w:val="006E182B"/>
    <w:rsid w:val="00867925"/>
    <w:rsid w:val="008855DB"/>
    <w:rsid w:val="008856BB"/>
    <w:rsid w:val="0090642E"/>
    <w:rsid w:val="0098086D"/>
    <w:rsid w:val="00A31214"/>
    <w:rsid w:val="00A566C1"/>
    <w:rsid w:val="00AC3A2A"/>
    <w:rsid w:val="00BA2A73"/>
    <w:rsid w:val="00BC3A9C"/>
    <w:rsid w:val="00BD3F22"/>
    <w:rsid w:val="00BE1B85"/>
    <w:rsid w:val="00C163B0"/>
    <w:rsid w:val="00C214BD"/>
    <w:rsid w:val="00C8306E"/>
    <w:rsid w:val="00CE7511"/>
    <w:rsid w:val="00D14DF0"/>
    <w:rsid w:val="00D67282"/>
    <w:rsid w:val="00E0038E"/>
    <w:rsid w:val="00E25F07"/>
    <w:rsid w:val="00F450D1"/>
    <w:rsid w:val="00F5497D"/>
    <w:rsid w:val="00F72FC1"/>
    <w:rsid w:val="00FB6DD5"/>
    <w:rsid w:val="00FB7F6B"/>
    <w:rsid w:val="00FF1577"/>
    <w:rsid w:val="00F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2473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867925"/>
    <w:rPr>
      <w:rFonts w:ascii="Arial" w:hAnsi="Arial" w:cs="Arial"/>
      <w:color w:val="C3A748"/>
      <w:sz w:val="38"/>
      <w:szCs w:val="38"/>
      <w:lang w:eastAsia="en-GB"/>
    </w:rPr>
  </w:style>
  <w:style w:type="paragraph" w:styleId="ListParagraph">
    <w:name w:val="List Paragraph"/>
    <w:basedOn w:val="Normal"/>
    <w:uiPriority w:val="34"/>
    <w:qFormat/>
    <w:rsid w:val="00007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56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856B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867925"/>
    <w:rPr>
      <w:rFonts w:ascii="Arial" w:hAnsi="Arial" w:cs="Arial"/>
      <w:color w:val="C3A748"/>
      <w:sz w:val="38"/>
      <w:szCs w:val="38"/>
      <w:lang w:eastAsia="en-GB"/>
    </w:rPr>
  </w:style>
  <w:style w:type="paragraph" w:styleId="ListParagraph">
    <w:name w:val="List Paragraph"/>
    <w:basedOn w:val="Normal"/>
    <w:uiPriority w:val="34"/>
    <w:qFormat/>
    <w:rsid w:val="00007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56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85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1731">
              <w:marLeft w:val="0"/>
              <w:marRight w:val="0"/>
              <w:marTop w:val="0"/>
              <w:marBottom w:val="0"/>
              <w:divBdr>
                <w:top w:val="single" w:sz="6" w:space="7" w:color="F1C674"/>
                <w:left w:val="single" w:sz="6" w:space="5" w:color="F1C674"/>
                <w:bottom w:val="single" w:sz="6" w:space="7" w:color="F1C674"/>
                <w:right w:val="single" w:sz="6" w:space="5" w:color="F1C674"/>
              </w:divBdr>
              <w:divsChild>
                <w:div w:id="130576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1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9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88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541241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370009">
                                                  <w:marLeft w:val="-6000"/>
                                                  <w:marRight w:val="0"/>
                                                  <w:marTop w:val="0"/>
                                                  <w:marBottom w:val="13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039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828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131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958010">
                                                                  <w:marLeft w:val="0"/>
                                                                  <w:marRight w:val="9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666666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  <w:divsChild>
                                                                    <w:div w:id="1899244492">
                                                                      <w:marLeft w:val="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964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086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1597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6926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5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a-events.co.uk/friendsofstwinifreds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twinifredsfriendsse12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pta-events.co.uk/friendsofstwinifred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winifredsfriendsse1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9BC94E22.dotm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Beadle</dc:creator>
  <cp:lastModifiedBy>Jill Hunt</cp:lastModifiedBy>
  <cp:revision>2</cp:revision>
  <dcterms:created xsi:type="dcterms:W3CDTF">2019-05-24T09:41:00Z</dcterms:created>
  <dcterms:modified xsi:type="dcterms:W3CDTF">2019-05-24T09:41:00Z</dcterms:modified>
</cp:coreProperties>
</file>