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A7918" w14:textId="70E3D2B9" w:rsidR="00010CD0" w:rsidRDefault="0019286D" w:rsidP="00305E66">
      <w:pPr>
        <w:jc w:val="center"/>
        <w:rPr>
          <w:rFonts w:ascii="Georgia" w:hAnsi="Georgia"/>
          <w:sz w:val="20"/>
          <w:szCs w:val="20"/>
        </w:rPr>
      </w:pPr>
      <w:r>
        <w:rPr>
          <w:noProof/>
          <w:color w:val="943634" w:themeColor="accent2" w:themeShade="BF"/>
          <w:sz w:val="28"/>
          <w:lang w:eastAsia="en-GB"/>
        </w:rPr>
        <mc:AlternateContent>
          <mc:Choice Requires="wpg">
            <w:drawing>
              <wp:anchor distT="0" distB="0" distL="114300" distR="114300" simplePos="0" relativeHeight="251673600" behindDoc="0" locked="0" layoutInCell="1" allowOverlap="1" wp14:anchorId="3086C898" wp14:editId="21A394A7">
                <wp:simplePos x="0" y="0"/>
                <wp:positionH relativeFrom="margin">
                  <wp:posOffset>476250</wp:posOffset>
                </wp:positionH>
                <wp:positionV relativeFrom="margin">
                  <wp:posOffset>123825</wp:posOffset>
                </wp:positionV>
                <wp:extent cx="2124075" cy="1905000"/>
                <wp:effectExtent l="0" t="0" r="9525" b="0"/>
                <wp:wrapSquare wrapText="bothSides"/>
                <wp:docPr id="3" name="Group 3"/>
                <wp:cNvGraphicFramePr/>
                <a:graphic xmlns:a="http://schemas.openxmlformats.org/drawingml/2006/main">
                  <a:graphicData uri="http://schemas.microsoft.com/office/word/2010/wordprocessingGroup">
                    <wpg:wgp>
                      <wpg:cNvGrpSpPr/>
                      <wpg:grpSpPr>
                        <a:xfrm>
                          <a:off x="0" y="0"/>
                          <a:ext cx="2124075" cy="1905000"/>
                          <a:chOff x="0" y="0"/>
                          <a:chExt cx="2124075" cy="2105025"/>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809625"/>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9100" y="771525"/>
                            <a:ext cx="1276350" cy="1333500"/>
                          </a:xfrm>
                          <a:prstGeom prst="rect">
                            <a:avLst/>
                          </a:prstGeom>
                        </pic:spPr>
                      </pic:pic>
                    </wpg:wgp>
                  </a:graphicData>
                </a:graphic>
                <wp14:sizeRelV relativeFrom="margin">
                  <wp14:pctHeight>0</wp14:pctHeight>
                </wp14:sizeRelV>
              </wp:anchor>
            </w:drawing>
          </mc:Choice>
          <mc:Fallback>
            <w:pict>
              <v:group w14:anchorId="5A302862" id="Group 3" o:spid="_x0000_s1026" style="position:absolute;margin-left:37.5pt;margin-top:9.75pt;width:167.25pt;height:150pt;z-index:251673600;mso-position-horizontal-relative:margin;mso-position-vertical-relative:margin;mso-height-relative:margin" coordsize="21240,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24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">
                  <v:imagedata r:id="rId10" o:title=""/>
                </v:shape>
                <v:shape id="Picture 8" o:spid="_x0000_s1028" type="#_x0000_t75" style="position:absolute;left:4191;top:7715;width:1276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">
                  <v:imagedata r:id="rId11" o:title=""/>
                </v:shape>
                <w10:wrap type="square" anchorx="margin" anchory="margin"/>
              </v:group>
            </w:pict>
          </mc:Fallback>
        </mc:AlternateContent>
      </w:r>
      <w:r>
        <w:rPr>
          <w:rFonts w:ascii="Georgia" w:hAnsi="Georgia"/>
          <w:noProof/>
          <w:sz w:val="20"/>
          <w:szCs w:val="20"/>
          <w:lang w:eastAsia="en-GB"/>
        </w:rPr>
        <mc:AlternateContent>
          <mc:Choice Requires="wps">
            <w:drawing>
              <wp:anchor distT="0" distB="0" distL="114300" distR="114300" simplePos="0" relativeHeight="251671552" behindDoc="0" locked="0" layoutInCell="1" allowOverlap="1" wp14:anchorId="2051983C" wp14:editId="05A6AAEE">
                <wp:simplePos x="0" y="0"/>
                <wp:positionH relativeFrom="margin">
                  <wp:align>right</wp:align>
                </wp:positionH>
                <wp:positionV relativeFrom="paragraph">
                  <wp:posOffset>635</wp:posOffset>
                </wp:positionV>
                <wp:extent cx="6448425" cy="2447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448425" cy="2447925"/>
                        </a:xfrm>
                        <a:prstGeom prst="rect">
                          <a:avLst/>
                        </a:prstGeom>
                        <a:no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53C38" id="Rectangle 1" o:spid="_x0000_s1026" style="position:absolute;margin-left:456.55pt;margin-top:.05pt;width:507.75pt;height:192.7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" filled="f" strokecolor="#c0504d [3205]" strokeweight=".5pt">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EB316B5" wp14:editId="4004BECA">
                <wp:simplePos x="0" y="0"/>
                <wp:positionH relativeFrom="column">
                  <wp:posOffset>3733800</wp:posOffset>
                </wp:positionH>
                <wp:positionV relativeFrom="paragraph">
                  <wp:posOffset>85725</wp:posOffset>
                </wp:positionV>
                <wp:extent cx="2743200" cy="23145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14575"/>
                        </a:xfrm>
                        <a:prstGeom prst="rect">
                          <a:avLst/>
                        </a:prstGeom>
                        <a:solidFill>
                          <a:srgbClr val="FFFFFF"/>
                        </a:solidFill>
                        <a:ln w="9525">
                          <a:noFill/>
                          <a:miter lim="800000"/>
                          <a:headEnd/>
                          <a:tailEnd/>
                        </a:ln>
                      </wps:spPr>
                      <wps:txbx>
                        <w:txbxContent>
                          <w:p w14:paraId="1E5E769C"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DB540C" w:rsidRPr="00CA3B00" w:rsidRDefault="00DB540C"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DB540C" w:rsidRPr="00CA3B00" w:rsidRDefault="00DB540C" w:rsidP="005128E0">
                            <w:pPr>
                              <w:rPr>
                                <w:rFonts w:ascii="Cambria" w:hAnsi="Cambria"/>
                                <w:b/>
                                <w:sz w:val="20"/>
                                <w:szCs w:val="20"/>
                              </w:rPr>
                            </w:pPr>
                            <w:r w:rsidRPr="00CA3B00">
                              <w:rPr>
                                <w:rFonts w:ascii="Cambria" w:hAnsi="Cambria"/>
                                <w:b/>
                                <w:sz w:val="20"/>
                                <w:szCs w:val="20"/>
                              </w:rPr>
                              <w:t>Tel:  0208 857 8792</w:t>
                            </w:r>
                          </w:p>
                          <w:p w14:paraId="7E2C2E51" w14:textId="59D75A32" w:rsidR="00DB540C" w:rsidRPr="007B59E8" w:rsidRDefault="00DB540C"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2"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3" w:history="1">
                              <w:r w:rsidRPr="007B59E8">
                                <w:rPr>
                                  <w:rStyle w:val="Hyperlink"/>
                                  <w:rFonts w:ascii="Cambria" w:hAnsi="Cambria"/>
                                  <w:sz w:val="20"/>
                                  <w:szCs w:val="20"/>
                                </w:rPr>
                                <w:t>http://www.swcps.lewisham.sch.uk</w:t>
                              </w:r>
                            </w:hyperlink>
                          </w:p>
                          <w:p w14:paraId="7FF9DA73" w14:textId="77777777" w:rsidR="00DB540C" w:rsidRPr="00A7784C" w:rsidRDefault="00DB540C" w:rsidP="005128E0">
                            <w:pPr>
                              <w:rPr>
                                <w:b/>
                                <w:color w:val="943634"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316B5" id="_x0000_t202" coordsize="21600,21600" o:spt="202" path="m,l,21600r21600,l21600,xe">
                <v:stroke joinstyle="miter"/>
                <v:path gradientshapeok="t" o:connecttype="rect"/>
              </v:shapetype>
              <v:shape id="Text Box 2" o:spid="_x0000_s1026" type="#_x0000_t202" style="position:absolute;left:0;text-align:left;margin-left:294pt;margin-top:6.75pt;width:3in;height:18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" stroked="f">
                <v:textbox>
                  <w:txbxContent>
                    <w:p w14:paraId="1E5E769C"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14:paraId="28F8F05A"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14:paraId="71297094"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14:paraId="5DD0CD55" w14:textId="77777777" w:rsidR="00DB540C" w:rsidRPr="00CA3B00" w:rsidRDefault="00DB540C"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14:paraId="2E62218D" w14:textId="77777777" w:rsidR="00DB540C" w:rsidRPr="00CA3B00" w:rsidRDefault="00DB540C"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14:paraId="05ADF8BD" w14:textId="77777777" w:rsidR="00DB540C" w:rsidRPr="00CA3B00" w:rsidRDefault="00DB540C" w:rsidP="005128E0">
                      <w:pPr>
                        <w:rPr>
                          <w:rFonts w:ascii="Cambria" w:hAnsi="Cambria"/>
                          <w:b/>
                          <w:sz w:val="20"/>
                          <w:szCs w:val="20"/>
                        </w:rPr>
                      </w:pPr>
                      <w:r w:rsidRPr="00CA3B00">
                        <w:rPr>
                          <w:rFonts w:ascii="Cambria" w:hAnsi="Cambria"/>
                          <w:b/>
                          <w:sz w:val="20"/>
                          <w:szCs w:val="20"/>
                        </w:rPr>
                        <w:t>Tel:  0208 857 8792</w:t>
                      </w:r>
                    </w:p>
                    <w:p w14:paraId="7E2C2E51" w14:textId="59D75A32" w:rsidR="00DB540C" w:rsidRPr="007B59E8" w:rsidRDefault="00DB540C" w:rsidP="005128E0">
                      <w:pPr>
                        <w:rPr>
                          <w:rFonts w:ascii="Cambria" w:hAnsi="Cambria"/>
                          <w:sz w:val="20"/>
                          <w:szCs w:val="20"/>
                        </w:rPr>
                      </w:pPr>
                      <w:r w:rsidRPr="007B59E8">
                        <w:rPr>
                          <w:rFonts w:ascii="Cambria" w:eastAsia="Times New Roman" w:hAnsi="Cambria" w:cs="Times New Roman"/>
                          <w:sz w:val="20"/>
                          <w:szCs w:val="20"/>
                        </w:rPr>
                        <w:t>Headteacher:   Miss Margaret Hanrahan</w:t>
                      </w:r>
                      <w:r w:rsidRPr="007B59E8">
                        <w:rPr>
                          <w:rFonts w:ascii="Cambria" w:hAnsi="Cambria"/>
                          <w:sz w:val="20"/>
                          <w:szCs w:val="20"/>
                        </w:rPr>
                        <w:br/>
                        <w:t>Deputy: Ms Sheelagh Campbell</w:t>
                      </w:r>
                      <w:r w:rsidRPr="007B59E8">
                        <w:rPr>
                          <w:rFonts w:ascii="Cambria" w:hAnsi="Cambria"/>
                          <w:sz w:val="20"/>
                          <w:szCs w:val="20"/>
                        </w:rPr>
                        <w:br/>
                      </w:r>
                      <w:r>
                        <w:rPr>
                          <w:rFonts w:ascii="Cambria" w:hAnsi="Cambria"/>
                          <w:sz w:val="20"/>
                          <w:szCs w:val="20"/>
                        </w:rPr>
                        <w:t>Acting Deputy: Ms Fiona Cullen</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4"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5" w:history="1">
                        <w:r w:rsidRPr="007B59E8">
                          <w:rPr>
                            <w:rStyle w:val="Hyperlink"/>
                            <w:rFonts w:ascii="Cambria" w:hAnsi="Cambria"/>
                            <w:sz w:val="20"/>
                            <w:szCs w:val="20"/>
                          </w:rPr>
                          <w:t>http://www.swcps.lewisham.sch.uk</w:t>
                        </w:r>
                      </w:hyperlink>
                    </w:p>
                    <w:p w14:paraId="7FF9DA73" w14:textId="77777777" w:rsidR="00DB540C" w:rsidRPr="00A7784C" w:rsidRDefault="00DB540C" w:rsidP="005128E0">
                      <w:pPr>
                        <w:rPr>
                          <w:b/>
                          <w:color w:val="943634" w:themeColor="accent2" w:themeShade="BF"/>
                        </w:rPr>
                      </w:pPr>
                    </w:p>
                  </w:txbxContent>
                </v:textbox>
              </v:shape>
            </w:pict>
          </mc:Fallback>
        </mc:AlternateContent>
      </w:r>
    </w:p>
    <w:p w14:paraId="1C4463BD" w14:textId="77777777" w:rsidR="00010CD0" w:rsidRDefault="00010CD0" w:rsidP="00305E66">
      <w:pPr>
        <w:jc w:val="center"/>
        <w:rPr>
          <w:rFonts w:ascii="Georgia" w:hAnsi="Georgia"/>
          <w:sz w:val="20"/>
          <w:szCs w:val="20"/>
        </w:rPr>
      </w:pPr>
    </w:p>
    <w:p w14:paraId="06B31138" w14:textId="77777777" w:rsidR="00010CD0" w:rsidRDefault="00010CD0" w:rsidP="00305E66">
      <w:pPr>
        <w:jc w:val="center"/>
        <w:rPr>
          <w:rFonts w:ascii="Georgia" w:hAnsi="Georgia"/>
          <w:sz w:val="20"/>
          <w:szCs w:val="20"/>
        </w:rPr>
      </w:pPr>
    </w:p>
    <w:p w14:paraId="1EA856BB" w14:textId="77777777" w:rsidR="005128E0" w:rsidRDefault="00804050" w:rsidP="00305E66">
      <w:pPr>
        <w:jc w:val="center"/>
        <w:rPr>
          <w:b/>
          <w:color w:val="943634" w:themeColor="accent2" w:themeShade="BF"/>
          <w:sz w:val="28"/>
        </w:rPr>
      </w:pPr>
      <w:r w:rsidRPr="003B6AFE">
        <w:rPr>
          <w:rFonts w:ascii="Georgia" w:hAnsi="Georgia"/>
          <w:sz w:val="20"/>
          <w:szCs w:val="20"/>
        </w:rPr>
        <w:br/>
      </w:r>
    </w:p>
    <w:p w14:paraId="3B13FF0D" w14:textId="77777777" w:rsidR="005128E0" w:rsidRDefault="005128E0" w:rsidP="00305E66">
      <w:pPr>
        <w:jc w:val="center"/>
        <w:rPr>
          <w:b/>
          <w:color w:val="943634" w:themeColor="accent2" w:themeShade="BF"/>
          <w:sz w:val="28"/>
        </w:rPr>
      </w:pPr>
    </w:p>
    <w:p w14:paraId="092C7BA1" w14:textId="77777777" w:rsidR="005128E0" w:rsidRDefault="005128E0" w:rsidP="00305E66">
      <w:pPr>
        <w:jc w:val="center"/>
        <w:rPr>
          <w:b/>
          <w:color w:val="943634" w:themeColor="accent2" w:themeShade="BF"/>
          <w:sz w:val="28"/>
        </w:rPr>
      </w:pPr>
    </w:p>
    <w:p w14:paraId="0A8F842B" w14:textId="77777777" w:rsidR="005128E0" w:rsidRDefault="005128E0" w:rsidP="0019286D">
      <w:pPr>
        <w:rPr>
          <w:b/>
          <w:color w:val="943634" w:themeColor="accent2" w:themeShade="BF"/>
          <w:sz w:val="28"/>
        </w:rPr>
      </w:pPr>
      <w:r>
        <w:rPr>
          <w:noProof/>
          <w:lang w:eastAsia="en-GB"/>
        </w:rPr>
        <mc:AlternateContent>
          <mc:Choice Requires="wps">
            <w:drawing>
              <wp:anchor distT="0" distB="0" distL="114300" distR="114300" simplePos="0" relativeHeight="251677696" behindDoc="0" locked="0" layoutInCell="1" allowOverlap="1" wp14:anchorId="111A3BE3" wp14:editId="456BC3A5">
                <wp:simplePos x="0" y="0"/>
                <wp:positionH relativeFrom="column">
                  <wp:posOffset>438150</wp:posOffset>
                </wp:positionH>
                <wp:positionV relativeFrom="paragraph">
                  <wp:posOffset>182246</wp:posOffset>
                </wp:positionV>
                <wp:extent cx="2000250" cy="247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solidFill>
                        <a:ln w="9525">
                          <a:noFill/>
                          <a:miter lim="800000"/>
                          <a:headEnd/>
                          <a:tailEnd/>
                        </a:ln>
                      </wps:spPr>
                      <wps:txbx>
                        <w:txbxContent>
                          <w:p w14:paraId="07D795E7" w14:textId="77777777" w:rsidR="00DB540C" w:rsidRDefault="00DB540C" w:rsidP="005128E0">
                            <w:r w:rsidRPr="00A7784C">
                              <w:rPr>
                                <w:rFonts w:ascii="Georgia" w:hAnsi="Georgia"/>
                                <w:b/>
                                <w:color w:val="943634" w:themeColor="accent2" w:themeShade="BF"/>
                                <w:sz w:val="20"/>
                                <w:szCs w:val="20"/>
                              </w:rPr>
                              <w:t>Committed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3BE3" id="_x0000_s1027" type="#_x0000_t202" style="position:absolute;margin-left:34.5pt;margin-top:14.35pt;width:15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" stroked="f">
                <v:textbox>
                  <w:txbxContent>
                    <w:p w14:paraId="07D795E7" w14:textId="77777777" w:rsidR="00DB540C" w:rsidRDefault="00DB540C" w:rsidP="005128E0">
                      <w:r w:rsidRPr="00A7784C">
                        <w:rPr>
                          <w:rFonts w:ascii="Georgia" w:hAnsi="Georgia"/>
                          <w:b/>
                          <w:color w:val="943634" w:themeColor="accent2" w:themeShade="BF"/>
                          <w:sz w:val="20"/>
                          <w:szCs w:val="20"/>
                        </w:rPr>
                        <w:t>Committed to Safeguarding</w:t>
                      </w:r>
                    </w:p>
                  </w:txbxContent>
                </v:textbox>
              </v:shape>
            </w:pict>
          </mc:Fallback>
        </mc:AlternateContent>
      </w:r>
    </w:p>
    <w:p w14:paraId="2CB1309F" w14:textId="77777777" w:rsidR="0019286D" w:rsidRDefault="0019286D" w:rsidP="0019286D">
      <w:pPr>
        <w:rPr>
          <w:rFonts w:cstheme="minorHAnsi"/>
        </w:rPr>
      </w:pPr>
    </w:p>
    <w:p w14:paraId="4F3B0BF6" w14:textId="268509C8" w:rsidR="00964C68" w:rsidRPr="001B0154" w:rsidRDefault="003D327D" w:rsidP="0019286D">
      <w:pPr>
        <w:jc w:val="right"/>
        <w:rPr>
          <w:rStyle w:val="Hyperlink"/>
          <w:rFonts w:cstheme="minorHAnsi"/>
          <w:color w:val="auto"/>
          <w:u w:val="none"/>
        </w:rPr>
      </w:pPr>
      <w:r>
        <w:rPr>
          <w:rFonts w:cstheme="minorHAnsi"/>
        </w:rPr>
        <w:t>1</w:t>
      </w:r>
      <w:r w:rsidR="003443BD">
        <w:rPr>
          <w:rFonts w:cstheme="minorHAnsi"/>
        </w:rPr>
        <w:t>9</w:t>
      </w:r>
      <w:r>
        <w:rPr>
          <w:rFonts w:cstheme="minorHAnsi"/>
        </w:rPr>
        <w:t>th</w:t>
      </w:r>
      <w:r w:rsidR="00F16E6A">
        <w:rPr>
          <w:rFonts w:cstheme="minorHAnsi"/>
        </w:rPr>
        <w:t xml:space="preserve"> March</w:t>
      </w:r>
      <w:r w:rsidR="007F1772">
        <w:rPr>
          <w:rFonts w:cstheme="minorHAnsi"/>
        </w:rPr>
        <w:t xml:space="preserve"> 2020</w:t>
      </w:r>
    </w:p>
    <w:p w14:paraId="4245951A" w14:textId="61D08A91" w:rsidR="007659F0" w:rsidRPr="007659F0" w:rsidRDefault="004B3DEE" w:rsidP="003443BD">
      <w:pPr>
        <w:spacing w:after="240"/>
        <w:outlineLvl w:val="0"/>
        <w:rPr>
          <w:rFonts w:cstheme="minorHAnsi"/>
          <w:b/>
        </w:rPr>
      </w:pPr>
      <w:r w:rsidRPr="004B3DEE">
        <w:rPr>
          <w:rStyle w:val="Hyperlink"/>
          <w:rFonts w:cstheme="minorHAnsi"/>
          <w:b/>
          <w:color w:val="auto"/>
          <w:u w:val="none"/>
        </w:rPr>
        <w:t>Dear Parents and Carers,</w:t>
      </w:r>
    </w:p>
    <w:p w14:paraId="0275F066"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01942664" w14:textId="40A43CEA" w:rsidR="007659F0" w:rsidRPr="007659F0" w:rsidRDefault="007659F0" w:rsidP="007659F0">
      <w:pPr>
        <w:spacing w:after="0" w:line="240" w:lineRule="auto"/>
        <w:rPr>
          <w:rFonts w:ascii="Times New Roman" w:eastAsia="Times New Roman" w:hAnsi="Times New Roman" w:cs="Times New Roman"/>
          <w:sz w:val="24"/>
          <w:szCs w:val="24"/>
          <w:lang w:eastAsia="en-GB"/>
        </w:rPr>
      </w:pPr>
      <w:r w:rsidRPr="007659F0">
        <w:rPr>
          <w:rFonts w:ascii="Times New Roman" w:eastAsia="Times New Roman" w:hAnsi="Times New Roman" w:cs="Times New Roman"/>
          <w:sz w:val="24"/>
          <w:szCs w:val="24"/>
          <w:lang w:eastAsia="en-GB"/>
        </w:rPr>
        <w:t xml:space="preserve">Most of you will now know that yesterday, the government ordered schools in the UK to close on </w:t>
      </w:r>
      <w:r w:rsidR="003443BD">
        <w:rPr>
          <w:rFonts w:ascii="Times New Roman" w:eastAsia="Times New Roman" w:hAnsi="Times New Roman" w:cs="Times New Roman"/>
          <w:sz w:val="24"/>
          <w:szCs w:val="24"/>
          <w:lang w:eastAsia="en-GB"/>
        </w:rPr>
        <w:t xml:space="preserve">the </w:t>
      </w:r>
      <w:r w:rsidR="003443BD" w:rsidRPr="007659F0">
        <w:rPr>
          <w:rFonts w:ascii="Times New Roman" w:eastAsia="Times New Roman" w:hAnsi="Times New Roman" w:cs="Times New Roman"/>
          <w:sz w:val="24"/>
          <w:szCs w:val="24"/>
          <w:lang w:eastAsia="en-GB"/>
        </w:rPr>
        <w:t xml:space="preserve">afternoon </w:t>
      </w:r>
      <w:r w:rsidRPr="007659F0">
        <w:rPr>
          <w:rFonts w:ascii="Times New Roman" w:eastAsia="Times New Roman" w:hAnsi="Times New Roman" w:cs="Times New Roman"/>
          <w:sz w:val="24"/>
          <w:szCs w:val="24"/>
          <w:lang w:eastAsia="en-GB"/>
        </w:rPr>
        <w:t>Friday</w:t>
      </w:r>
      <w:r w:rsidR="003443BD">
        <w:rPr>
          <w:rFonts w:ascii="Times New Roman" w:eastAsia="Times New Roman" w:hAnsi="Times New Roman" w:cs="Times New Roman"/>
          <w:sz w:val="24"/>
          <w:szCs w:val="24"/>
          <w:lang w:eastAsia="en-GB"/>
        </w:rPr>
        <w:t xml:space="preserve"> 20</w:t>
      </w:r>
      <w:r w:rsidR="003443BD" w:rsidRPr="003443BD">
        <w:rPr>
          <w:rFonts w:ascii="Times New Roman" w:eastAsia="Times New Roman" w:hAnsi="Times New Roman" w:cs="Times New Roman"/>
          <w:sz w:val="24"/>
          <w:szCs w:val="24"/>
          <w:vertAlign w:val="superscript"/>
          <w:lang w:eastAsia="en-GB"/>
        </w:rPr>
        <w:t>th</w:t>
      </w:r>
      <w:r w:rsidR="003443BD">
        <w:rPr>
          <w:rFonts w:ascii="Times New Roman" w:eastAsia="Times New Roman" w:hAnsi="Times New Roman" w:cs="Times New Roman"/>
          <w:sz w:val="24"/>
          <w:szCs w:val="24"/>
          <w:lang w:eastAsia="en-GB"/>
        </w:rPr>
        <w:t xml:space="preserve"> March</w:t>
      </w:r>
      <w:r w:rsidRPr="007659F0">
        <w:rPr>
          <w:rFonts w:ascii="Times New Roman" w:eastAsia="Times New Roman" w:hAnsi="Times New Roman" w:cs="Times New Roman"/>
          <w:sz w:val="24"/>
          <w:szCs w:val="24"/>
          <w:lang w:eastAsia="en-GB"/>
        </w:rPr>
        <w:t xml:space="preserve"> until further notice. </w:t>
      </w:r>
    </w:p>
    <w:p w14:paraId="2B9179B0"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06F6179F" w14:textId="10AF8A56" w:rsidR="007659F0" w:rsidRPr="007659F0" w:rsidRDefault="007659F0" w:rsidP="007659F0">
      <w:pPr>
        <w:spacing w:after="0" w:line="240" w:lineRule="auto"/>
        <w:rPr>
          <w:rFonts w:ascii="Times New Roman" w:eastAsia="Times New Roman" w:hAnsi="Times New Roman" w:cs="Times New Roman"/>
          <w:sz w:val="24"/>
          <w:szCs w:val="24"/>
          <w:lang w:eastAsia="en-GB"/>
        </w:rPr>
      </w:pPr>
      <w:r w:rsidRPr="007659F0">
        <w:rPr>
          <w:rFonts w:ascii="Times New Roman" w:eastAsia="Times New Roman" w:hAnsi="Times New Roman" w:cs="Times New Roman"/>
          <w:sz w:val="24"/>
          <w:szCs w:val="24"/>
          <w:lang w:eastAsia="en-GB"/>
        </w:rPr>
        <w:t xml:space="preserve">I realise this is distressing news for the entire school community and will leave many anxious, but I want to reassure everyone that we </w:t>
      </w:r>
      <w:r w:rsidR="003443BD">
        <w:rPr>
          <w:rFonts w:ascii="Times New Roman" w:eastAsia="Times New Roman" w:hAnsi="Times New Roman" w:cs="Times New Roman"/>
          <w:sz w:val="24"/>
          <w:szCs w:val="24"/>
          <w:lang w:eastAsia="en-GB"/>
        </w:rPr>
        <w:t xml:space="preserve">will </w:t>
      </w:r>
      <w:r w:rsidRPr="007659F0">
        <w:rPr>
          <w:rFonts w:ascii="Times New Roman" w:eastAsia="Times New Roman" w:hAnsi="Times New Roman" w:cs="Times New Roman"/>
          <w:sz w:val="24"/>
          <w:szCs w:val="24"/>
          <w:lang w:eastAsia="en-GB"/>
        </w:rPr>
        <w:t>continue to support you and your children</w:t>
      </w:r>
      <w:r w:rsidR="003443BD">
        <w:rPr>
          <w:rFonts w:ascii="Times New Roman" w:eastAsia="Times New Roman" w:hAnsi="Times New Roman" w:cs="Times New Roman"/>
          <w:sz w:val="24"/>
          <w:szCs w:val="24"/>
          <w:lang w:eastAsia="en-GB"/>
        </w:rPr>
        <w:t xml:space="preserve"> in any way we can</w:t>
      </w:r>
      <w:r w:rsidRPr="007659F0">
        <w:rPr>
          <w:rFonts w:ascii="Times New Roman" w:eastAsia="Times New Roman" w:hAnsi="Times New Roman" w:cs="Times New Roman"/>
          <w:sz w:val="24"/>
          <w:szCs w:val="24"/>
          <w:lang w:eastAsia="en-GB"/>
        </w:rPr>
        <w:t xml:space="preserve"> in the coming weeks and months. </w:t>
      </w:r>
    </w:p>
    <w:p w14:paraId="29F4E86C"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3385352A" w14:textId="54317750" w:rsidR="007659F0" w:rsidRPr="007659F0" w:rsidRDefault="007659F0" w:rsidP="007659F0">
      <w:pPr>
        <w:spacing w:after="0" w:line="240" w:lineRule="auto"/>
        <w:rPr>
          <w:rFonts w:ascii="Times New Roman" w:eastAsia="Times New Roman" w:hAnsi="Times New Roman" w:cs="Times New Roman"/>
          <w:sz w:val="24"/>
          <w:szCs w:val="24"/>
          <w:lang w:eastAsia="en-GB"/>
        </w:rPr>
      </w:pPr>
      <w:r w:rsidRPr="007659F0">
        <w:rPr>
          <w:rFonts w:ascii="Times New Roman" w:eastAsia="Times New Roman" w:hAnsi="Times New Roman" w:cs="Times New Roman"/>
          <w:sz w:val="24"/>
          <w:szCs w:val="24"/>
          <w:lang w:eastAsia="en-GB"/>
        </w:rPr>
        <w:t>Th</w:t>
      </w:r>
      <w:r w:rsidR="003443BD">
        <w:rPr>
          <w:rFonts w:ascii="Times New Roman" w:eastAsia="Times New Roman" w:hAnsi="Times New Roman" w:cs="Times New Roman"/>
          <w:sz w:val="24"/>
          <w:szCs w:val="24"/>
          <w:lang w:eastAsia="en-GB"/>
        </w:rPr>
        <w:t>ere will be no SATS, Phonic Tests or Early Years Assessments this year</w:t>
      </w:r>
      <w:r w:rsidRPr="007659F0">
        <w:rPr>
          <w:rFonts w:ascii="Times New Roman" w:eastAsia="Times New Roman" w:hAnsi="Times New Roman" w:cs="Times New Roman"/>
          <w:sz w:val="24"/>
          <w:szCs w:val="24"/>
          <w:lang w:eastAsia="en-GB"/>
        </w:rPr>
        <w:t xml:space="preserve">. </w:t>
      </w:r>
    </w:p>
    <w:p w14:paraId="185557C0"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56674EF7" w14:textId="11F3E72B" w:rsidR="000116BE" w:rsidRDefault="007659F0" w:rsidP="007659F0">
      <w:pPr>
        <w:spacing w:after="0" w:line="240" w:lineRule="auto"/>
        <w:rPr>
          <w:rFonts w:asciiTheme="majorHAnsi" w:hAnsiTheme="majorHAnsi" w:cs="Arial"/>
          <w:sz w:val="24"/>
          <w:szCs w:val="24"/>
        </w:rPr>
      </w:pPr>
      <w:r w:rsidRPr="007659F0">
        <w:rPr>
          <w:rFonts w:ascii="Times New Roman" w:eastAsia="Times New Roman" w:hAnsi="Times New Roman" w:cs="Times New Roman"/>
          <w:sz w:val="24"/>
          <w:szCs w:val="24"/>
          <w:lang w:eastAsia="en-GB"/>
        </w:rPr>
        <w:t xml:space="preserve">Over today and tomorrow we will plan for how we can offer a service to look after the children of key workers and other children that the government wants us to keep in school. At this point we cannot give you any </w:t>
      </w:r>
      <w:r w:rsidRPr="000116BE">
        <w:rPr>
          <w:rFonts w:asciiTheme="majorHAnsi" w:eastAsia="Times New Roman" w:hAnsiTheme="majorHAnsi" w:cs="Times New Roman"/>
          <w:sz w:val="24"/>
          <w:szCs w:val="24"/>
          <w:lang w:eastAsia="en-GB"/>
        </w:rPr>
        <w:t xml:space="preserve">more details, but we will let you know what our plans are as soon as possible. </w:t>
      </w:r>
      <w:r w:rsidR="00EA4E82" w:rsidRPr="000116BE">
        <w:rPr>
          <w:rFonts w:asciiTheme="majorHAnsi" w:eastAsia="Times New Roman" w:hAnsiTheme="majorHAnsi" w:cs="Times New Roman"/>
          <w:sz w:val="24"/>
          <w:szCs w:val="24"/>
          <w:lang w:eastAsia="en-GB"/>
        </w:rPr>
        <w:t xml:space="preserve">So </w:t>
      </w:r>
      <w:r w:rsidR="00C26D15" w:rsidRPr="000116BE">
        <w:rPr>
          <w:rFonts w:asciiTheme="majorHAnsi" w:eastAsia="Times New Roman" w:hAnsiTheme="majorHAnsi" w:cs="Times New Roman"/>
          <w:sz w:val="24"/>
          <w:szCs w:val="24"/>
          <w:lang w:eastAsia="en-GB"/>
        </w:rPr>
        <w:t>far,</w:t>
      </w:r>
      <w:r w:rsidR="00EA4E82" w:rsidRPr="000116BE">
        <w:rPr>
          <w:rFonts w:asciiTheme="majorHAnsi" w:eastAsia="Times New Roman" w:hAnsiTheme="majorHAnsi" w:cs="Times New Roman"/>
          <w:sz w:val="24"/>
          <w:szCs w:val="24"/>
          <w:lang w:eastAsia="en-GB"/>
        </w:rPr>
        <w:t xml:space="preserve"> we have been told that </w:t>
      </w:r>
      <w:r w:rsidR="00EA4E82" w:rsidRPr="000116BE">
        <w:rPr>
          <w:rFonts w:asciiTheme="majorHAnsi" w:hAnsiTheme="majorHAnsi" w:cs="Arial"/>
          <w:sz w:val="24"/>
          <w:szCs w:val="24"/>
        </w:rPr>
        <w:t xml:space="preserve">Vulnerable children are </w:t>
      </w:r>
      <w:r w:rsidR="00EA4E82" w:rsidRPr="0024401A">
        <w:rPr>
          <w:rFonts w:asciiTheme="majorHAnsi" w:hAnsiTheme="majorHAnsi" w:cs="Arial"/>
          <w:b/>
          <w:sz w:val="24"/>
          <w:szCs w:val="24"/>
        </w:rPr>
        <w:t>those with an EHCP</w:t>
      </w:r>
      <w:r w:rsidR="0024401A">
        <w:rPr>
          <w:rFonts w:asciiTheme="majorHAnsi" w:hAnsiTheme="majorHAnsi" w:cs="Arial"/>
          <w:b/>
          <w:sz w:val="24"/>
          <w:szCs w:val="24"/>
        </w:rPr>
        <w:t xml:space="preserve"> already</w:t>
      </w:r>
      <w:r w:rsidR="00C26D15" w:rsidRPr="0024401A">
        <w:rPr>
          <w:rFonts w:asciiTheme="majorHAnsi" w:hAnsiTheme="majorHAnsi" w:cs="Arial"/>
          <w:b/>
          <w:sz w:val="24"/>
          <w:szCs w:val="24"/>
        </w:rPr>
        <w:t xml:space="preserve"> in place</w:t>
      </w:r>
      <w:r w:rsidR="000116BE">
        <w:rPr>
          <w:rFonts w:asciiTheme="majorHAnsi" w:hAnsiTheme="majorHAnsi" w:cs="Arial"/>
          <w:sz w:val="24"/>
          <w:szCs w:val="24"/>
        </w:rPr>
        <w:t>.</w:t>
      </w:r>
    </w:p>
    <w:p w14:paraId="1D142786" w14:textId="5B937EE6" w:rsidR="007659F0" w:rsidRDefault="00EA4E82" w:rsidP="007659F0">
      <w:pPr>
        <w:spacing w:after="0" w:line="240" w:lineRule="auto"/>
        <w:rPr>
          <w:rFonts w:ascii="Arial" w:hAnsi="Arial" w:cs="Arial"/>
          <w:sz w:val="24"/>
          <w:szCs w:val="24"/>
        </w:rPr>
      </w:pPr>
      <w:r w:rsidRPr="000116BE">
        <w:rPr>
          <w:rFonts w:asciiTheme="majorHAnsi" w:hAnsiTheme="majorHAnsi" w:cs="Arial"/>
          <w:sz w:val="24"/>
          <w:szCs w:val="24"/>
        </w:rPr>
        <w:t>Keyworkers were defined as</w:t>
      </w:r>
      <w:r w:rsidR="0024401A">
        <w:rPr>
          <w:rFonts w:asciiTheme="majorHAnsi" w:hAnsiTheme="majorHAnsi" w:cs="Arial"/>
          <w:sz w:val="24"/>
          <w:szCs w:val="24"/>
        </w:rPr>
        <w:t xml:space="preserve">: </w:t>
      </w:r>
      <w:r w:rsidR="000116BE" w:rsidRPr="000116BE">
        <w:rPr>
          <w:rFonts w:asciiTheme="majorHAnsi" w:hAnsiTheme="majorHAnsi" w:cs="Arial"/>
          <w:b/>
          <w:sz w:val="24"/>
          <w:szCs w:val="24"/>
        </w:rPr>
        <w:t>emergency services</w:t>
      </w:r>
      <w:r w:rsidRPr="000116BE">
        <w:rPr>
          <w:rFonts w:asciiTheme="majorHAnsi" w:hAnsiTheme="majorHAnsi" w:cs="Arial"/>
          <w:b/>
          <w:sz w:val="24"/>
          <w:szCs w:val="24"/>
        </w:rPr>
        <w:t xml:space="preserve">, </w:t>
      </w:r>
      <w:r w:rsidR="000116BE" w:rsidRPr="000116BE">
        <w:rPr>
          <w:rFonts w:asciiTheme="majorHAnsi" w:hAnsiTheme="majorHAnsi" w:cs="Arial"/>
          <w:b/>
          <w:sz w:val="24"/>
          <w:szCs w:val="24"/>
        </w:rPr>
        <w:t xml:space="preserve">NHS </w:t>
      </w:r>
      <w:r w:rsidRPr="000116BE">
        <w:rPr>
          <w:rFonts w:asciiTheme="majorHAnsi" w:hAnsiTheme="majorHAnsi" w:cs="Arial"/>
          <w:b/>
          <w:sz w:val="24"/>
          <w:szCs w:val="24"/>
        </w:rPr>
        <w:t>health</w:t>
      </w:r>
      <w:r w:rsidR="000116BE" w:rsidRPr="000116BE">
        <w:rPr>
          <w:rFonts w:asciiTheme="majorHAnsi" w:hAnsiTheme="majorHAnsi" w:cs="Arial"/>
          <w:b/>
          <w:sz w:val="24"/>
          <w:szCs w:val="24"/>
        </w:rPr>
        <w:t xml:space="preserve"> workers, </w:t>
      </w:r>
      <w:r w:rsidRPr="000116BE">
        <w:rPr>
          <w:rFonts w:asciiTheme="majorHAnsi" w:hAnsiTheme="majorHAnsi" w:cs="Arial"/>
          <w:b/>
          <w:sz w:val="24"/>
          <w:szCs w:val="24"/>
        </w:rPr>
        <w:t>social care workers</w:t>
      </w:r>
      <w:r w:rsidR="001F3AA0">
        <w:rPr>
          <w:rFonts w:asciiTheme="majorHAnsi" w:hAnsiTheme="majorHAnsi" w:cs="Arial"/>
          <w:b/>
          <w:sz w:val="24"/>
          <w:szCs w:val="24"/>
        </w:rPr>
        <w:t xml:space="preserve">, utility staff </w:t>
      </w:r>
      <w:r w:rsidRPr="000116BE">
        <w:rPr>
          <w:rFonts w:asciiTheme="majorHAnsi" w:hAnsiTheme="majorHAnsi" w:cs="Arial"/>
          <w:b/>
          <w:sz w:val="24"/>
          <w:szCs w:val="24"/>
        </w:rPr>
        <w:t>and delivery drivers</w:t>
      </w:r>
      <w:r w:rsidRPr="000116BE">
        <w:rPr>
          <w:rFonts w:asciiTheme="majorHAnsi" w:hAnsiTheme="majorHAnsi" w:cs="Arial"/>
          <w:sz w:val="24"/>
          <w:szCs w:val="24"/>
        </w:rPr>
        <w:t>.</w:t>
      </w:r>
      <w:r w:rsidR="00C26D15">
        <w:rPr>
          <w:rFonts w:ascii="Arial" w:hAnsi="Arial" w:cs="Arial"/>
          <w:sz w:val="24"/>
          <w:szCs w:val="24"/>
        </w:rPr>
        <w:t xml:space="preserve"> </w:t>
      </w:r>
    </w:p>
    <w:p w14:paraId="0FACDA15" w14:textId="550E60A4" w:rsidR="00C26D15" w:rsidRDefault="00C26D15" w:rsidP="007659F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is important to understand that this provision is child care rather than formal structured lessons</w:t>
      </w:r>
      <w:r w:rsidR="0024401A">
        <w:rPr>
          <w:rFonts w:ascii="Times New Roman" w:eastAsia="Times New Roman" w:hAnsi="Times New Roman" w:cs="Times New Roman"/>
          <w:sz w:val="24"/>
          <w:szCs w:val="24"/>
          <w:lang w:eastAsia="en-GB"/>
        </w:rPr>
        <w:t xml:space="preserve"> and as yet we do not know if this would be in our school or as a joint agreement with other local schools</w:t>
      </w:r>
      <w:r>
        <w:rPr>
          <w:rFonts w:ascii="Times New Roman" w:eastAsia="Times New Roman" w:hAnsi="Times New Roman" w:cs="Times New Roman"/>
          <w:sz w:val="24"/>
          <w:szCs w:val="24"/>
          <w:lang w:eastAsia="en-GB"/>
        </w:rPr>
        <w:t xml:space="preserve">. Provision for children of key workers applies </w:t>
      </w:r>
      <w:r w:rsidRPr="000116BE">
        <w:rPr>
          <w:rFonts w:ascii="Times New Roman" w:eastAsia="Times New Roman" w:hAnsi="Times New Roman" w:cs="Times New Roman"/>
          <w:b/>
          <w:sz w:val="24"/>
          <w:szCs w:val="24"/>
          <w:lang w:eastAsia="en-GB"/>
        </w:rPr>
        <w:t>where both parents are key workers or the parent who looks after the child/ren in a single parent household</w:t>
      </w:r>
      <w:r w:rsidR="000116BE">
        <w:rPr>
          <w:rFonts w:ascii="Times New Roman" w:eastAsia="Times New Roman" w:hAnsi="Times New Roman" w:cs="Times New Roman"/>
          <w:b/>
          <w:sz w:val="24"/>
          <w:szCs w:val="24"/>
          <w:lang w:eastAsia="en-GB"/>
        </w:rPr>
        <w:t xml:space="preserve"> is a key worker</w:t>
      </w:r>
      <w:r w:rsidRPr="000116BE">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 xml:space="preserve"> </w:t>
      </w:r>
      <w:r w:rsidR="0024401A">
        <w:rPr>
          <w:rFonts w:ascii="Times New Roman" w:eastAsia="Times New Roman" w:hAnsi="Times New Roman" w:cs="Times New Roman"/>
          <w:sz w:val="24"/>
          <w:szCs w:val="24"/>
          <w:lang w:eastAsia="en-GB"/>
        </w:rPr>
        <w:t xml:space="preserve">In order to plan our </w:t>
      </w:r>
      <w:proofErr w:type="gramStart"/>
      <w:r w:rsidR="0024401A">
        <w:rPr>
          <w:rFonts w:ascii="Times New Roman" w:eastAsia="Times New Roman" w:hAnsi="Times New Roman" w:cs="Times New Roman"/>
          <w:sz w:val="24"/>
          <w:szCs w:val="24"/>
          <w:lang w:eastAsia="en-GB"/>
        </w:rPr>
        <w:t>provision</w:t>
      </w:r>
      <w:proofErr w:type="gramEnd"/>
      <w:r w:rsidR="0024401A">
        <w:rPr>
          <w:rFonts w:ascii="Times New Roman" w:eastAsia="Times New Roman" w:hAnsi="Times New Roman" w:cs="Times New Roman"/>
          <w:sz w:val="24"/>
          <w:szCs w:val="24"/>
          <w:lang w:eastAsia="en-GB"/>
        </w:rPr>
        <w:t xml:space="preserve"> we now need to find out how many pupils we are making provision for and their current classes.</w:t>
      </w:r>
    </w:p>
    <w:p w14:paraId="7517019F" w14:textId="7B45BED5" w:rsidR="0024401A" w:rsidRPr="0024401A" w:rsidRDefault="001F3AA0" w:rsidP="007659F0">
      <w:pPr>
        <w:spacing w:after="0" w:line="240" w:lineRule="auto"/>
        <w:rPr>
          <w:rFonts w:ascii="Times New Roman" w:eastAsia="Times New Roman" w:hAnsi="Times New Roman" w:cs="Times New Roman"/>
          <w:color w:val="FF0000"/>
          <w:sz w:val="24"/>
          <w:szCs w:val="24"/>
          <w:lang w:eastAsia="en-GB"/>
        </w:rPr>
      </w:pPr>
      <w:r w:rsidRPr="0024401A">
        <w:rPr>
          <w:rFonts w:ascii="Times New Roman" w:eastAsia="Times New Roman" w:hAnsi="Times New Roman" w:cs="Times New Roman"/>
          <w:color w:val="FF0000"/>
          <w:sz w:val="24"/>
          <w:szCs w:val="24"/>
          <w:lang w:eastAsia="en-GB"/>
        </w:rPr>
        <w:t>If this applies to you and you would like us to make this provision for you, please could you inform our school office</w:t>
      </w:r>
      <w:r w:rsidRPr="0024401A">
        <w:rPr>
          <w:rFonts w:ascii="Times New Roman" w:eastAsia="Times New Roman" w:hAnsi="Times New Roman" w:cs="Times New Roman"/>
          <w:b/>
          <w:color w:val="FF0000"/>
          <w:sz w:val="24"/>
          <w:szCs w:val="24"/>
          <w:lang w:eastAsia="en-GB"/>
        </w:rPr>
        <w:t xml:space="preserve"> </w:t>
      </w:r>
      <w:r w:rsidR="0024401A" w:rsidRPr="0024401A">
        <w:rPr>
          <w:rFonts w:ascii="Times New Roman" w:eastAsia="Times New Roman" w:hAnsi="Times New Roman" w:cs="Times New Roman"/>
          <w:b/>
          <w:color w:val="FF0000"/>
          <w:sz w:val="24"/>
          <w:szCs w:val="24"/>
          <w:lang w:eastAsia="en-GB"/>
        </w:rPr>
        <w:t>URGENTLY</w:t>
      </w:r>
      <w:r w:rsidRPr="0024401A">
        <w:rPr>
          <w:rFonts w:ascii="Times New Roman" w:eastAsia="Times New Roman" w:hAnsi="Times New Roman" w:cs="Times New Roman"/>
          <w:color w:val="FF0000"/>
          <w:sz w:val="24"/>
          <w:szCs w:val="24"/>
          <w:lang w:eastAsia="en-GB"/>
        </w:rPr>
        <w:t xml:space="preserve"> by phone or email</w:t>
      </w:r>
      <w:r w:rsidR="0024401A">
        <w:rPr>
          <w:rFonts w:ascii="Times New Roman" w:eastAsia="Times New Roman" w:hAnsi="Times New Roman" w:cs="Times New Roman"/>
          <w:color w:val="FF0000"/>
          <w:sz w:val="24"/>
          <w:szCs w:val="24"/>
          <w:lang w:eastAsia="en-GB"/>
        </w:rPr>
        <w:t>:</w:t>
      </w:r>
      <w:r w:rsidRPr="0024401A">
        <w:rPr>
          <w:rFonts w:ascii="Times New Roman" w:eastAsia="Times New Roman" w:hAnsi="Times New Roman" w:cs="Times New Roman"/>
          <w:color w:val="FF0000"/>
          <w:sz w:val="24"/>
          <w:szCs w:val="24"/>
          <w:lang w:eastAsia="en-GB"/>
        </w:rPr>
        <w:t xml:space="preserve"> stating your child</w:t>
      </w:r>
      <w:r w:rsidR="0024401A">
        <w:rPr>
          <w:rFonts w:ascii="Times New Roman" w:eastAsia="Times New Roman" w:hAnsi="Times New Roman" w:cs="Times New Roman"/>
          <w:color w:val="FF0000"/>
          <w:sz w:val="24"/>
          <w:szCs w:val="24"/>
          <w:lang w:eastAsia="en-GB"/>
        </w:rPr>
        <w:t>/ren’</w:t>
      </w:r>
      <w:r w:rsidRPr="0024401A">
        <w:rPr>
          <w:rFonts w:ascii="Times New Roman" w:eastAsia="Times New Roman" w:hAnsi="Times New Roman" w:cs="Times New Roman"/>
          <w:color w:val="FF0000"/>
          <w:sz w:val="24"/>
          <w:szCs w:val="24"/>
          <w:lang w:eastAsia="en-GB"/>
        </w:rPr>
        <w:t>s name</w:t>
      </w:r>
      <w:r w:rsidR="0024401A">
        <w:rPr>
          <w:rFonts w:ascii="Times New Roman" w:eastAsia="Times New Roman" w:hAnsi="Times New Roman" w:cs="Times New Roman"/>
          <w:color w:val="FF0000"/>
          <w:sz w:val="24"/>
          <w:szCs w:val="24"/>
          <w:lang w:eastAsia="en-GB"/>
        </w:rPr>
        <w:t>/s</w:t>
      </w:r>
      <w:r w:rsidRPr="0024401A">
        <w:rPr>
          <w:rFonts w:ascii="Times New Roman" w:eastAsia="Times New Roman" w:hAnsi="Times New Roman" w:cs="Times New Roman"/>
          <w:color w:val="FF0000"/>
          <w:sz w:val="24"/>
          <w:szCs w:val="24"/>
          <w:lang w:eastAsia="en-GB"/>
        </w:rPr>
        <w:t xml:space="preserve">, you and your partner’s key </w:t>
      </w:r>
      <w:r w:rsidR="0024401A">
        <w:rPr>
          <w:rFonts w:ascii="Times New Roman" w:eastAsia="Times New Roman" w:hAnsi="Times New Roman" w:cs="Times New Roman"/>
          <w:color w:val="FF0000"/>
          <w:sz w:val="24"/>
          <w:szCs w:val="24"/>
          <w:lang w:eastAsia="en-GB"/>
        </w:rPr>
        <w:t xml:space="preserve">worker </w:t>
      </w:r>
      <w:r w:rsidRPr="0024401A">
        <w:rPr>
          <w:rFonts w:ascii="Times New Roman" w:eastAsia="Times New Roman" w:hAnsi="Times New Roman" w:cs="Times New Roman"/>
          <w:color w:val="FF0000"/>
          <w:sz w:val="24"/>
          <w:szCs w:val="24"/>
          <w:lang w:eastAsia="en-GB"/>
        </w:rPr>
        <w:t>role</w:t>
      </w:r>
      <w:r w:rsidR="0024401A" w:rsidRPr="0024401A">
        <w:rPr>
          <w:rFonts w:ascii="Times New Roman" w:eastAsia="Times New Roman" w:hAnsi="Times New Roman" w:cs="Times New Roman"/>
          <w:color w:val="FF0000"/>
          <w:sz w:val="24"/>
          <w:szCs w:val="24"/>
          <w:lang w:eastAsia="en-GB"/>
        </w:rPr>
        <w:t xml:space="preserve">s, or your key </w:t>
      </w:r>
      <w:r w:rsidR="0024401A">
        <w:rPr>
          <w:rFonts w:ascii="Times New Roman" w:eastAsia="Times New Roman" w:hAnsi="Times New Roman" w:cs="Times New Roman"/>
          <w:color w:val="FF0000"/>
          <w:sz w:val="24"/>
          <w:szCs w:val="24"/>
          <w:lang w:eastAsia="en-GB"/>
        </w:rPr>
        <w:t xml:space="preserve">worker </w:t>
      </w:r>
      <w:r w:rsidR="0024401A" w:rsidRPr="0024401A">
        <w:rPr>
          <w:rFonts w:ascii="Times New Roman" w:eastAsia="Times New Roman" w:hAnsi="Times New Roman" w:cs="Times New Roman"/>
          <w:color w:val="FF0000"/>
          <w:sz w:val="24"/>
          <w:szCs w:val="24"/>
          <w:lang w:eastAsia="en-GB"/>
        </w:rPr>
        <w:t>role if you are a sole carer for your child/ren.</w:t>
      </w:r>
    </w:p>
    <w:p w14:paraId="293CF571"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521AE72C" w14:textId="04EC5473" w:rsidR="00B6742E" w:rsidRDefault="007659F0" w:rsidP="007659F0">
      <w:pPr>
        <w:spacing w:after="0" w:line="240" w:lineRule="auto"/>
        <w:rPr>
          <w:rFonts w:ascii="Times New Roman" w:eastAsia="Times New Roman" w:hAnsi="Times New Roman" w:cs="Times New Roman"/>
          <w:sz w:val="24"/>
          <w:szCs w:val="24"/>
          <w:lang w:eastAsia="en-GB"/>
        </w:rPr>
      </w:pPr>
      <w:r w:rsidRPr="007659F0">
        <w:rPr>
          <w:rFonts w:ascii="Times New Roman" w:eastAsia="Times New Roman" w:hAnsi="Times New Roman" w:cs="Times New Roman"/>
          <w:sz w:val="24"/>
          <w:szCs w:val="24"/>
          <w:lang w:eastAsia="en-GB"/>
        </w:rPr>
        <w:t xml:space="preserve">All </w:t>
      </w:r>
      <w:r w:rsidRPr="00B71F79">
        <w:rPr>
          <w:rFonts w:ascii="Times New Roman" w:eastAsia="Times New Roman" w:hAnsi="Times New Roman" w:cs="Times New Roman"/>
          <w:sz w:val="24"/>
          <w:szCs w:val="24"/>
          <w:lang w:eastAsia="en-GB"/>
        </w:rPr>
        <w:t xml:space="preserve">staff have worked </w:t>
      </w:r>
      <w:r w:rsidR="000116BE" w:rsidRPr="00B71F79">
        <w:rPr>
          <w:rFonts w:ascii="Times New Roman" w:eastAsia="Times New Roman" w:hAnsi="Times New Roman" w:cs="Times New Roman"/>
          <w:sz w:val="24"/>
          <w:szCs w:val="24"/>
          <w:lang w:eastAsia="en-GB"/>
        </w:rPr>
        <w:t xml:space="preserve">really </w:t>
      </w:r>
      <w:r w:rsidR="001773BB">
        <w:rPr>
          <w:rFonts w:ascii="Times New Roman" w:eastAsia="Times New Roman" w:hAnsi="Times New Roman" w:cs="Times New Roman"/>
          <w:sz w:val="24"/>
          <w:szCs w:val="24"/>
          <w:lang w:eastAsia="en-GB"/>
        </w:rPr>
        <w:t xml:space="preserve">hard </w:t>
      </w:r>
      <w:bookmarkStart w:id="0" w:name="_GoBack"/>
      <w:bookmarkEnd w:id="0"/>
      <w:r w:rsidRPr="00B71F79">
        <w:rPr>
          <w:rFonts w:ascii="Times New Roman" w:eastAsia="Times New Roman" w:hAnsi="Times New Roman" w:cs="Times New Roman"/>
          <w:sz w:val="24"/>
          <w:szCs w:val="24"/>
          <w:lang w:eastAsia="en-GB"/>
        </w:rPr>
        <w:t xml:space="preserve">this week to ensure we have 'home learning' arrangements in place.  </w:t>
      </w:r>
      <w:r w:rsidR="000116BE" w:rsidRPr="00B71F79">
        <w:rPr>
          <w:rFonts w:ascii="Times New Roman" w:eastAsia="Times New Roman" w:hAnsi="Times New Roman" w:cs="Times New Roman"/>
          <w:sz w:val="24"/>
          <w:szCs w:val="24"/>
          <w:lang w:eastAsia="en-GB"/>
        </w:rPr>
        <w:t xml:space="preserve">Teachers </w:t>
      </w:r>
      <w:r w:rsidR="00B6742E">
        <w:rPr>
          <w:rFonts w:ascii="Times New Roman" w:eastAsia="Times New Roman" w:hAnsi="Times New Roman" w:cs="Times New Roman"/>
          <w:sz w:val="24"/>
          <w:szCs w:val="24"/>
          <w:lang w:eastAsia="en-GB"/>
        </w:rPr>
        <w:t xml:space="preserve">have put home learning packs </w:t>
      </w:r>
      <w:r w:rsidR="00DB540C">
        <w:rPr>
          <w:rFonts w:ascii="Times New Roman" w:eastAsia="Times New Roman" w:hAnsi="Times New Roman" w:cs="Times New Roman"/>
          <w:sz w:val="24"/>
          <w:szCs w:val="24"/>
          <w:lang w:eastAsia="en-GB"/>
        </w:rPr>
        <w:t xml:space="preserve">together </w:t>
      </w:r>
      <w:r w:rsidR="00B6742E">
        <w:rPr>
          <w:rFonts w:ascii="Times New Roman" w:eastAsia="Times New Roman" w:hAnsi="Times New Roman" w:cs="Times New Roman"/>
          <w:sz w:val="24"/>
          <w:szCs w:val="24"/>
          <w:lang w:eastAsia="en-GB"/>
        </w:rPr>
        <w:t xml:space="preserve">for all their pupils and </w:t>
      </w:r>
      <w:r w:rsidR="000116BE" w:rsidRPr="00B71F79">
        <w:rPr>
          <w:rFonts w:ascii="Times New Roman" w:eastAsia="Times New Roman" w:hAnsi="Times New Roman" w:cs="Times New Roman"/>
          <w:sz w:val="24"/>
          <w:szCs w:val="24"/>
          <w:lang w:eastAsia="en-GB"/>
        </w:rPr>
        <w:t xml:space="preserve">will </w:t>
      </w:r>
      <w:r w:rsidR="00DB540C">
        <w:rPr>
          <w:rFonts w:ascii="Times New Roman" w:eastAsia="Times New Roman" w:hAnsi="Times New Roman" w:cs="Times New Roman"/>
          <w:sz w:val="24"/>
          <w:szCs w:val="24"/>
          <w:lang w:eastAsia="en-GB"/>
        </w:rPr>
        <w:t>email</w:t>
      </w:r>
      <w:r w:rsidR="000116BE" w:rsidRPr="00B71F79">
        <w:rPr>
          <w:rFonts w:ascii="Times New Roman" w:eastAsia="Times New Roman" w:hAnsi="Times New Roman" w:cs="Times New Roman"/>
          <w:sz w:val="24"/>
          <w:szCs w:val="24"/>
          <w:lang w:eastAsia="en-GB"/>
        </w:rPr>
        <w:t xml:space="preserve"> the parents/carers of all pupils in their classes to explain what they have put in place. You will be able to contact your child’s teacher by email throughout the school closure with any queries et</w:t>
      </w:r>
      <w:r w:rsidR="00B71F79" w:rsidRPr="00B71F79">
        <w:rPr>
          <w:rFonts w:ascii="Times New Roman" w:eastAsia="Times New Roman" w:hAnsi="Times New Roman" w:cs="Times New Roman"/>
          <w:sz w:val="24"/>
          <w:szCs w:val="24"/>
          <w:lang w:eastAsia="en-GB"/>
        </w:rPr>
        <w:t>c</w:t>
      </w:r>
      <w:r w:rsidR="000116BE" w:rsidRPr="00B71F79">
        <w:rPr>
          <w:rFonts w:ascii="Times New Roman" w:eastAsia="Times New Roman" w:hAnsi="Times New Roman" w:cs="Times New Roman"/>
          <w:sz w:val="24"/>
          <w:szCs w:val="24"/>
          <w:lang w:eastAsia="en-GB"/>
        </w:rPr>
        <w:t xml:space="preserve"> regarding </w:t>
      </w:r>
      <w:r w:rsidR="00B71F79" w:rsidRPr="00B71F79">
        <w:rPr>
          <w:rFonts w:ascii="Times New Roman" w:eastAsia="Times New Roman" w:hAnsi="Times New Roman" w:cs="Times New Roman"/>
          <w:sz w:val="24"/>
          <w:szCs w:val="24"/>
          <w:lang w:eastAsia="en-GB"/>
        </w:rPr>
        <w:t xml:space="preserve">their home learning. They will respond to these during normal working hours. </w:t>
      </w:r>
      <w:r w:rsidR="00DB540C">
        <w:rPr>
          <w:rFonts w:ascii="Times New Roman" w:eastAsia="Times New Roman" w:hAnsi="Times New Roman" w:cs="Times New Roman"/>
          <w:sz w:val="24"/>
          <w:szCs w:val="24"/>
          <w:lang w:eastAsia="en-GB"/>
        </w:rPr>
        <w:t>Staff are not allowed to email individual pupils but can communicate through parents.</w:t>
      </w:r>
    </w:p>
    <w:p w14:paraId="50B0B3B4" w14:textId="50BA358C" w:rsidR="00B71F79" w:rsidRDefault="00B71F79" w:rsidP="007659F0">
      <w:pPr>
        <w:spacing w:after="0" w:line="240" w:lineRule="auto"/>
        <w:rPr>
          <w:rFonts w:ascii="Times New Roman" w:eastAsia="Times New Roman" w:hAnsi="Times New Roman" w:cs="Times New Roman"/>
          <w:sz w:val="24"/>
          <w:szCs w:val="24"/>
          <w:lang w:eastAsia="en-GB"/>
        </w:rPr>
      </w:pPr>
      <w:r w:rsidRPr="00B71F79">
        <w:rPr>
          <w:rFonts w:ascii="Times New Roman" w:eastAsia="Times New Roman" w:hAnsi="Times New Roman" w:cs="Times New Roman"/>
          <w:sz w:val="24"/>
          <w:szCs w:val="24"/>
          <w:lang w:eastAsia="en-GB"/>
        </w:rPr>
        <w:t>You will also be signposted to lots of online learning provision. We would urge you to limit online time and encourage human interaction</w:t>
      </w:r>
      <w:r w:rsidR="00DB540C">
        <w:rPr>
          <w:rFonts w:ascii="Times New Roman" w:eastAsia="Times New Roman" w:hAnsi="Times New Roman" w:cs="Times New Roman"/>
          <w:sz w:val="24"/>
          <w:szCs w:val="24"/>
          <w:lang w:eastAsia="en-GB"/>
        </w:rPr>
        <w:t xml:space="preserve"> </w:t>
      </w:r>
      <w:r w:rsidRPr="00B71F79">
        <w:rPr>
          <w:rFonts w:ascii="Times New Roman" w:eastAsia="Times New Roman" w:hAnsi="Times New Roman" w:cs="Times New Roman"/>
          <w:sz w:val="24"/>
          <w:szCs w:val="24"/>
          <w:lang w:eastAsia="en-GB"/>
        </w:rPr>
        <w:t>- family games, fitness challenges,</w:t>
      </w:r>
      <w:r w:rsidR="00874D69">
        <w:rPr>
          <w:rFonts w:ascii="Times New Roman" w:eastAsia="Times New Roman" w:hAnsi="Times New Roman" w:cs="Times New Roman"/>
          <w:sz w:val="24"/>
          <w:szCs w:val="24"/>
          <w:lang w:eastAsia="en-GB"/>
        </w:rPr>
        <w:t xml:space="preserve"> dancing,</w:t>
      </w:r>
      <w:r w:rsidRPr="00B71F79">
        <w:rPr>
          <w:rFonts w:ascii="Times New Roman" w:eastAsia="Times New Roman" w:hAnsi="Times New Roman" w:cs="Times New Roman"/>
          <w:sz w:val="24"/>
          <w:szCs w:val="24"/>
          <w:lang w:eastAsia="en-GB"/>
        </w:rPr>
        <w:t xml:space="preserve"> cooking together, reading and making up stories and lots of fun. We are sending packs to help focus children but do not want to add any </w:t>
      </w:r>
      <w:r w:rsidRPr="00B71F79">
        <w:rPr>
          <w:rFonts w:ascii="Times New Roman" w:eastAsia="Times New Roman" w:hAnsi="Times New Roman" w:cs="Times New Roman"/>
          <w:sz w:val="24"/>
          <w:szCs w:val="24"/>
          <w:lang w:eastAsia="en-GB"/>
        </w:rPr>
        <w:lastRenderedPageBreak/>
        <w:t xml:space="preserve">pressure to families at this time so please do not worry if for any reason, this work cannot be done. </w:t>
      </w:r>
      <w:r w:rsidRPr="00DB540C">
        <w:rPr>
          <w:rFonts w:ascii="Times New Roman" w:eastAsia="Times New Roman" w:hAnsi="Times New Roman" w:cs="Times New Roman"/>
          <w:b/>
          <w:sz w:val="24"/>
          <w:szCs w:val="24"/>
          <w:lang w:eastAsia="en-GB"/>
        </w:rPr>
        <w:t>Wellbeing must be the main priority for everyone</w:t>
      </w:r>
      <w:r w:rsidR="00874D69" w:rsidRPr="00DB540C">
        <w:rPr>
          <w:rFonts w:ascii="Times New Roman" w:eastAsia="Times New Roman" w:hAnsi="Times New Roman" w:cs="Times New Roman"/>
          <w:b/>
          <w:sz w:val="24"/>
          <w:szCs w:val="24"/>
          <w:lang w:eastAsia="en-GB"/>
        </w:rPr>
        <w:t>.</w:t>
      </w:r>
    </w:p>
    <w:p w14:paraId="55EF9097" w14:textId="5D409A97" w:rsidR="00B6742E" w:rsidRDefault="00B6742E" w:rsidP="007659F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Pupils attending school today</w:t>
      </w:r>
      <w:r w:rsidR="00DB540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will take their packs home this afternoon. Packs for pupils who are not in school today will be available for collection in the main school hall from 2.30pm to 3pm this afternoon.</w:t>
      </w:r>
      <w:r w:rsidR="001F3AA0">
        <w:rPr>
          <w:rFonts w:ascii="Times New Roman" w:eastAsia="Times New Roman" w:hAnsi="Times New Roman" w:cs="Times New Roman"/>
          <w:sz w:val="24"/>
          <w:szCs w:val="24"/>
          <w:lang w:eastAsia="en-GB"/>
        </w:rPr>
        <w:t xml:space="preserve"> Access will be through the main school gate and you will be allowed to go into the hall on this occasion.</w:t>
      </w:r>
      <w:r>
        <w:rPr>
          <w:rFonts w:ascii="Times New Roman" w:eastAsia="Times New Roman" w:hAnsi="Times New Roman" w:cs="Times New Roman"/>
          <w:sz w:val="24"/>
          <w:szCs w:val="24"/>
          <w:lang w:eastAsia="en-GB"/>
        </w:rPr>
        <w:t xml:space="preserve"> If your child is not in school today you can arrange for another parent to collect this for you. If you are well </w:t>
      </w:r>
      <w:r w:rsidR="001F3AA0">
        <w:rPr>
          <w:rFonts w:ascii="Times New Roman" w:eastAsia="Times New Roman" w:hAnsi="Times New Roman" w:cs="Times New Roman"/>
          <w:sz w:val="24"/>
          <w:szCs w:val="24"/>
          <w:lang w:eastAsia="en-GB"/>
        </w:rPr>
        <w:t>and not in isolation</w:t>
      </w:r>
      <w:r w:rsidR="00DB540C">
        <w:rPr>
          <w:rFonts w:ascii="Times New Roman" w:eastAsia="Times New Roman" w:hAnsi="Times New Roman" w:cs="Times New Roman"/>
          <w:sz w:val="24"/>
          <w:szCs w:val="24"/>
          <w:lang w:eastAsia="en-GB"/>
        </w:rPr>
        <w:t>,</w:t>
      </w:r>
      <w:r w:rsidR="001F3AA0">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then you are welcome to come in to collect it yourself.</w:t>
      </w:r>
      <w:r w:rsidR="001F3AA0">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001F3AA0">
        <w:rPr>
          <w:rFonts w:ascii="Times New Roman" w:eastAsia="Times New Roman" w:hAnsi="Times New Roman" w:cs="Times New Roman"/>
          <w:sz w:val="24"/>
          <w:szCs w:val="24"/>
          <w:lang w:eastAsia="en-GB"/>
        </w:rPr>
        <w:t>Otherwise you could arrange for somebody else to collect your pack from the school office between 3.30 and 4.30 this afternoon.</w:t>
      </w:r>
      <w:r w:rsidR="00DB540C">
        <w:rPr>
          <w:rFonts w:ascii="Times New Roman" w:eastAsia="Times New Roman" w:hAnsi="Times New Roman" w:cs="Times New Roman"/>
          <w:sz w:val="24"/>
          <w:szCs w:val="24"/>
          <w:lang w:eastAsia="en-GB"/>
        </w:rPr>
        <w:t xml:space="preserve"> If collection is not possible, please let us know and we will do our best to get the pack to you.</w:t>
      </w:r>
    </w:p>
    <w:p w14:paraId="332D827A" w14:textId="28038FC3" w:rsidR="001F3AA0" w:rsidRPr="00B71F79" w:rsidRDefault="001F3AA0" w:rsidP="007659F0">
      <w:pPr>
        <w:spacing w:after="0" w:line="240" w:lineRule="auto"/>
        <w:rPr>
          <w:rFonts w:ascii="Times New Roman" w:eastAsia="Times New Roman" w:hAnsi="Times New Roman" w:cs="Times New Roman"/>
          <w:sz w:val="24"/>
          <w:szCs w:val="24"/>
          <w:lang w:eastAsia="en-GB"/>
        </w:rPr>
      </w:pPr>
    </w:p>
    <w:p w14:paraId="22A0C343" w14:textId="007314A5" w:rsidR="007659F0" w:rsidRPr="007659F0" w:rsidRDefault="007659F0" w:rsidP="007659F0">
      <w:pPr>
        <w:spacing w:after="0" w:line="240" w:lineRule="auto"/>
        <w:rPr>
          <w:rFonts w:ascii="Times New Roman" w:eastAsia="Times New Roman" w:hAnsi="Times New Roman" w:cs="Times New Roman"/>
          <w:sz w:val="24"/>
          <w:szCs w:val="24"/>
          <w:lang w:eastAsia="en-GB"/>
        </w:rPr>
      </w:pPr>
      <w:r w:rsidRPr="00B71F79">
        <w:rPr>
          <w:rFonts w:ascii="Times New Roman" w:eastAsia="Times New Roman" w:hAnsi="Times New Roman" w:cs="Times New Roman"/>
          <w:sz w:val="24"/>
          <w:szCs w:val="24"/>
          <w:lang w:eastAsia="en-GB"/>
        </w:rPr>
        <w:t>We will work hard to make sure this is a seamless transition for the children</w:t>
      </w:r>
      <w:r w:rsidR="00B71F79">
        <w:rPr>
          <w:rFonts w:ascii="Times New Roman" w:eastAsia="Times New Roman" w:hAnsi="Times New Roman" w:cs="Times New Roman"/>
          <w:sz w:val="24"/>
          <w:szCs w:val="24"/>
          <w:lang w:eastAsia="en-GB"/>
        </w:rPr>
        <w:t>.</w:t>
      </w:r>
      <w:r w:rsidR="00874D69">
        <w:rPr>
          <w:rFonts w:ascii="Times New Roman" w:eastAsia="Times New Roman" w:hAnsi="Times New Roman" w:cs="Times New Roman"/>
          <w:sz w:val="24"/>
          <w:szCs w:val="24"/>
          <w:lang w:eastAsia="en-GB"/>
        </w:rPr>
        <w:t xml:space="preserve"> </w:t>
      </w:r>
      <w:r w:rsidRPr="00B71F79">
        <w:rPr>
          <w:rFonts w:ascii="Times New Roman" w:eastAsia="Times New Roman" w:hAnsi="Times New Roman" w:cs="Times New Roman"/>
          <w:sz w:val="24"/>
          <w:szCs w:val="24"/>
          <w:lang w:eastAsia="en-GB"/>
        </w:rPr>
        <w:t>We will be talking to the children about</w:t>
      </w:r>
      <w:r w:rsidRPr="007659F0">
        <w:rPr>
          <w:rFonts w:ascii="Times New Roman" w:eastAsia="Times New Roman" w:hAnsi="Times New Roman" w:cs="Times New Roman"/>
          <w:sz w:val="24"/>
          <w:szCs w:val="24"/>
          <w:lang w:eastAsia="en-GB"/>
        </w:rPr>
        <w:t xml:space="preserve"> what will happen next to help them to make sense of it all, keep them calm and reassure them.</w:t>
      </w:r>
    </w:p>
    <w:p w14:paraId="5415931C" w14:textId="77777777" w:rsidR="007659F0" w:rsidRPr="007659F0" w:rsidRDefault="007659F0" w:rsidP="007659F0">
      <w:pPr>
        <w:spacing w:after="0" w:line="240" w:lineRule="auto"/>
        <w:rPr>
          <w:rFonts w:ascii="Times New Roman" w:eastAsia="Times New Roman" w:hAnsi="Times New Roman" w:cs="Times New Roman"/>
          <w:sz w:val="24"/>
          <w:szCs w:val="24"/>
          <w:lang w:eastAsia="en-GB"/>
        </w:rPr>
      </w:pPr>
    </w:p>
    <w:p w14:paraId="5AB969AE" w14:textId="1560BC30" w:rsidR="007659F0" w:rsidRDefault="007659F0" w:rsidP="007659F0">
      <w:pPr>
        <w:spacing w:after="0" w:line="240" w:lineRule="auto"/>
        <w:rPr>
          <w:rFonts w:ascii="Times New Roman" w:eastAsia="Times New Roman" w:hAnsi="Times New Roman" w:cs="Times New Roman"/>
          <w:sz w:val="24"/>
          <w:szCs w:val="24"/>
          <w:lang w:eastAsia="en-GB"/>
        </w:rPr>
      </w:pPr>
      <w:r w:rsidRPr="007659F0">
        <w:rPr>
          <w:rFonts w:ascii="Times New Roman" w:eastAsia="Times New Roman" w:hAnsi="Times New Roman" w:cs="Times New Roman"/>
          <w:sz w:val="24"/>
          <w:szCs w:val="24"/>
          <w:lang w:eastAsia="en-GB"/>
        </w:rPr>
        <w:t xml:space="preserve">I want to thank you all for working with us and </w:t>
      </w:r>
      <w:r w:rsidR="00DB540C">
        <w:rPr>
          <w:rFonts w:ascii="Times New Roman" w:eastAsia="Times New Roman" w:hAnsi="Times New Roman" w:cs="Times New Roman"/>
          <w:sz w:val="24"/>
          <w:szCs w:val="24"/>
          <w:lang w:eastAsia="en-GB"/>
        </w:rPr>
        <w:t xml:space="preserve">for </w:t>
      </w:r>
      <w:r w:rsidRPr="007659F0">
        <w:rPr>
          <w:rFonts w:ascii="Times New Roman" w:eastAsia="Times New Roman" w:hAnsi="Times New Roman" w:cs="Times New Roman"/>
          <w:sz w:val="24"/>
          <w:szCs w:val="24"/>
          <w:lang w:eastAsia="en-GB"/>
        </w:rPr>
        <w:t xml:space="preserve">your </w:t>
      </w:r>
      <w:r w:rsidR="00874D69">
        <w:rPr>
          <w:rFonts w:ascii="Times New Roman" w:eastAsia="Times New Roman" w:hAnsi="Times New Roman" w:cs="Times New Roman"/>
          <w:sz w:val="24"/>
          <w:szCs w:val="24"/>
          <w:lang w:eastAsia="en-GB"/>
        </w:rPr>
        <w:t>wonderful</w:t>
      </w:r>
      <w:r w:rsidRPr="007659F0">
        <w:rPr>
          <w:rFonts w:ascii="Times New Roman" w:eastAsia="Times New Roman" w:hAnsi="Times New Roman" w:cs="Times New Roman"/>
          <w:sz w:val="24"/>
          <w:szCs w:val="24"/>
          <w:lang w:eastAsia="en-GB"/>
        </w:rPr>
        <w:t xml:space="preserve"> support for the school at this time. </w:t>
      </w:r>
      <w:r w:rsidR="00874D69">
        <w:rPr>
          <w:rFonts w:ascii="Times New Roman" w:eastAsia="Times New Roman" w:hAnsi="Times New Roman" w:cs="Times New Roman"/>
          <w:sz w:val="24"/>
          <w:szCs w:val="24"/>
          <w:lang w:eastAsia="en-GB"/>
        </w:rPr>
        <w:t>We will do our best to keep y</w:t>
      </w:r>
      <w:r w:rsidR="00874D69" w:rsidRPr="00874D69">
        <w:rPr>
          <w:rFonts w:ascii="Times New Roman" w:eastAsia="Times New Roman" w:hAnsi="Times New Roman" w:cs="Times New Roman"/>
          <w:sz w:val="24"/>
          <w:szCs w:val="24"/>
          <w:lang w:eastAsia="en-GB"/>
        </w:rPr>
        <w:t>ou u</w:t>
      </w:r>
      <w:r w:rsidRPr="00874D69">
        <w:rPr>
          <w:rFonts w:ascii="Times New Roman" w:eastAsia="Times New Roman" w:hAnsi="Times New Roman" w:cs="Times New Roman"/>
          <w:sz w:val="24"/>
          <w:szCs w:val="24"/>
          <w:lang w:eastAsia="en-GB"/>
        </w:rPr>
        <w:t>pdate</w:t>
      </w:r>
      <w:r w:rsidR="00874D69" w:rsidRPr="00874D69">
        <w:rPr>
          <w:rFonts w:ascii="Times New Roman" w:eastAsia="Times New Roman" w:hAnsi="Times New Roman" w:cs="Times New Roman"/>
          <w:sz w:val="24"/>
          <w:szCs w:val="24"/>
          <w:lang w:eastAsia="en-GB"/>
        </w:rPr>
        <w:t>d</w:t>
      </w:r>
      <w:r w:rsidRPr="00874D69">
        <w:rPr>
          <w:rFonts w:ascii="Times New Roman" w:eastAsia="Times New Roman" w:hAnsi="Times New Roman" w:cs="Times New Roman"/>
          <w:sz w:val="24"/>
          <w:szCs w:val="24"/>
          <w:lang w:eastAsia="en-GB"/>
        </w:rPr>
        <w:t xml:space="preserve"> </w:t>
      </w:r>
      <w:r w:rsidR="00874D69" w:rsidRPr="00874D69">
        <w:rPr>
          <w:rFonts w:ascii="Times New Roman" w:eastAsia="Times New Roman" w:hAnsi="Times New Roman" w:cs="Times New Roman"/>
          <w:sz w:val="24"/>
          <w:szCs w:val="24"/>
          <w:lang w:eastAsia="en-GB"/>
        </w:rPr>
        <w:t xml:space="preserve">on our website, by text </w:t>
      </w:r>
      <w:r w:rsidR="00874D69">
        <w:rPr>
          <w:rFonts w:ascii="Times New Roman" w:eastAsia="Times New Roman" w:hAnsi="Times New Roman" w:cs="Times New Roman"/>
          <w:sz w:val="24"/>
          <w:szCs w:val="24"/>
          <w:lang w:eastAsia="en-GB"/>
        </w:rPr>
        <w:t xml:space="preserve">and </w:t>
      </w:r>
      <w:r w:rsidR="00874D69" w:rsidRPr="00874D69">
        <w:rPr>
          <w:rFonts w:ascii="Times New Roman" w:eastAsia="Times New Roman" w:hAnsi="Times New Roman" w:cs="Times New Roman"/>
          <w:sz w:val="24"/>
          <w:szCs w:val="24"/>
          <w:lang w:eastAsia="en-GB"/>
        </w:rPr>
        <w:t>by email (as appropriate)</w:t>
      </w:r>
      <w:r w:rsidR="00874D69">
        <w:rPr>
          <w:rFonts w:ascii="Times New Roman" w:eastAsia="Times New Roman" w:hAnsi="Times New Roman" w:cs="Times New Roman"/>
          <w:sz w:val="24"/>
          <w:szCs w:val="24"/>
          <w:lang w:eastAsia="en-GB"/>
        </w:rPr>
        <w:t xml:space="preserve"> throughout closure. </w:t>
      </w:r>
    </w:p>
    <w:p w14:paraId="223E1C44" w14:textId="77777777" w:rsidR="00874D69" w:rsidRPr="007659F0" w:rsidRDefault="00874D69" w:rsidP="007659F0">
      <w:pPr>
        <w:spacing w:after="0" w:line="240" w:lineRule="auto"/>
        <w:rPr>
          <w:rFonts w:ascii="Times New Roman" w:eastAsia="Times New Roman" w:hAnsi="Times New Roman" w:cs="Times New Roman"/>
          <w:sz w:val="24"/>
          <w:szCs w:val="24"/>
          <w:lang w:eastAsia="en-GB"/>
        </w:rPr>
      </w:pPr>
    </w:p>
    <w:p w14:paraId="131AB59F" w14:textId="7CB1A464" w:rsidR="00A00237" w:rsidRPr="001319D6" w:rsidRDefault="00A00237" w:rsidP="007659F0">
      <w:pPr>
        <w:spacing w:after="0" w:line="240" w:lineRule="auto"/>
        <w:rPr>
          <w:rFonts w:asciiTheme="majorHAnsi" w:hAnsiTheme="majorHAnsi"/>
        </w:rPr>
      </w:pPr>
      <w:r w:rsidRPr="001319D6">
        <w:rPr>
          <w:rFonts w:asciiTheme="majorHAnsi" w:hAnsiTheme="majorHAnsi"/>
        </w:rPr>
        <w:t xml:space="preserve">Please be assured that the safety </w:t>
      </w:r>
      <w:r w:rsidR="00DB540C">
        <w:rPr>
          <w:rFonts w:asciiTheme="majorHAnsi" w:hAnsiTheme="majorHAnsi"/>
        </w:rPr>
        <w:t xml:space="preserve">and wellbeing </w:t>
      </w:r>
      <w:r w:rsidRPr="001319D6">
        <w:rPr>
          <w:rFonts w:asciiTheme="majorHAnsi" w:hAnsiTheme="majorHAnsi"/>
        </w:rPr>
        <w:t xml:space="preserve">of pupils, staff and the school community remain our priority and we are happy to be of assistance where we can. </w:t>
      </w:r>
      <w:r w:rsidR="0019286D">
        <w:rPr>
          <w:rFonts w:asciiTheme="majorHAnsi" w:hAnsiTheme="majorHAnsi"/>
        </w:rPr>
        <w:t>Thank you for the tremendous support you have shown and for your wonderful generosity to our food bank. Please remember this is available for anyone who needs it; just ask in the office.</w:t>
      </w:r>
    </w:p>
    <w:p w14:paraId="1E871263" w14:textId="77777777" w:rsidR="00A00237" w:rsidRPr="001319D6" w:rsidRDefault="00A00237" w:rsidP="00A00237">
      <w:pPr>
        <w:pStyle w:val="Default"/>
        <w:jc w:val="both"/>
        <w:rPr>
          <w:rFonts w:asciiTheme="majorHAnsi" w:hAnsiTheme="majorHAnsi"/>
        </w:rPr>
      </w:pPr>
    </w:p>
    <w:p w14:paraId="660DD5F6" w14:textId="43CF1D11" w:rsidR="00815D6E" w:rsidRDefault="00A00237" w:rsidP="0019286D">
      <w:pPr>
        <w:pStyle w:val="Default"/>
        <w:jc w:val="both"/>
        <w:rPr>
          <w:rFonts w:asciiTheme="majorHAnsi" w:hAnsiTheme="majorHAnsi"/>
        </w:rPr>
      </w:pPr>
      <w:r w:rsidRPr="00DB540C">
        <w:rPr>
          <w:rFonts w:asciiTheme="majorHAnsi" w:hAnsiTheme="majorHAnsi"/>
          <w:sz w:val="22"/>
        </w:rPr>
        <w:t>Yours</w:t>
      </w:r>
      <w:r w:rsidR="0019286D" w:rsidRPr="00DB540C">
        <w:rPr>
          <w:rFonts w:asciiTheme="majorHAnsi" w:hAnsiTheme="majorHAnsi"/>
          <w:sz w:val="22"/>
        </w:rPr>
        <w:t xml:space="preserve"> sincerely</w:t>
      </w:r>
    </w:p>
    <w:p w14:paraId="7B9AF023" w14:textId="77777777" w:rsidR="00874D69" w:rsidRPr="001319D6" w:rsidRDefault="00874D69" w:rsidP="0019286D">
      <w:pPr>
        <w:pStyle w:val="Default"/>
        <w:jc w:val="both"/>
        <w:rPr>
          <w:rFonts w:asciiTheme="majorHAnsi" w:hAnsiTheme="majorHAnsi"/>
        </w:rPr>
      </w:pPr>
    </w:p>
    <w:p w14:paraId="608C944B" w14:textId="489681CD" w:rsidR="00815D6E" w:rsidRPr="001319D6" w:rsidRDefault="00815D6E" w:rsidP="00B252DB">
      <w:pPr>
        <w:spacing w:after="0" w:line="240" w:lineRule="auto"/>
        <w:rPr>
          <w:rFonts w:asciiTheme="majorHAnsi" w:hAnsiTheme="majorHAnsi"/>
          <w:szCs w:val="18"/>
        </w:rPr>
      </w:pPr>
      <w:r w:rsidRPr="001319D6">
        <w:rPr>
          <w:rFonts w:asciiTheme="majorHAnsi" w:hAnsiTheme="majorHAnsi"/>
          <w:szCs w:val="18"/>
        </w:rPr>
        <w:t>Margaret Hanrahan</w:t>
      </w:r>
    </w:p>
    <w:sectPr w:rsidR="00815D6E" w:rsidRPr="001319D6" w:rsidSect="00CF4A4F">
      <w:footerReference w:type="default" r:id="rId16"/>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45121" w14:textId="77777777" w:rsidR="00DB540C" w:rsidRDefault="00DB540C" w:rsidP="00D46E2A">
      <w:pPr>
        <w:spacing w:after="0" w:line="240" w:lineRule="auto"/>
      </w:pPr>
      <w:r>
        <w:separator/>
      </w:r>
    </w:p>
  </w:endnote>
  <w:endnote w:type="continuationSeparator" w:id="0">
    <w:p w14:paraId="36927155" w14:textId="77777777" w:rsidR="00DB540C" w:rsidRDefault="00DB540C" w:rsidP="00D4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1464" w14:textId="77777777" w:rsidR="00DB540C" w:rsidRDefault="00DB540C" w:rsidP="001E1725">
    <w:pPr>
      <w:pStyle w:val="Footer"/>
      <w:tabs>
        <w:tab w:val="clear" w:pos="4513"/>
        <w:tab w:val="clear" w:pos="9026"/>
        <w:tab w:val="left" w:pos="4692"/>
      </w:tabs>
    </w:pPr>
    <w:r>
      <w:rPr>
        <w:noProof/>
        <w:lang w:eastAsia="en-GB"/>
      </w:rPr>
      <mc:AlternateContent>
        <mc:Choice Requires="wpg">
          <w:drawing>
            <wp:anchor distT="0" distB="0" distL="114300" distR="114300" simplePos="0" relativeHeight="251659264" behindDoc="0" locked="0" layoutInCell="1" allowOverlap="1" wp14:anchorId="6933B36D" wp14:editId="7F7749FD">
              <wp:simplePos x="0" y="0"/>
              <wp:positionH relativeFrom="column">
                <wp:posOffset>-247650</wp:posOffset>
              </wp:positionH>
              <wp:positionV relativeFrom="paragraph">
                <wp:posOffset>107950</wp:posOffset>
              </wp:positionV>
              <wp:extent cx="7219950" cy="523875"/>
              <wp:effectExtent l="0" t="0" r="0" b="9525"/>
              <wp:wrapNone/>
              <wp:docPr id="5" name="Group 5"/>
              <wp:cNvGraphicFramePr/>
              <a:graphic xmlns:a="http://schemas.openxmlformats.org/drawingml/2006/main">
                <a:graphicData uri="http://schemas.microsoft.com/office/word/2010/wordprocessingGroup">
                  <wpg:wgp>
                    <wpg:cNvGrpSpPr/>
                    <wpg:grpSpPr>
                      <a:xfrm>
                        <a:off x="0" y="0"/>
                        <a:ext cx="7219950" cy="523875"/>
                        <a:chOff x="0" y="0"/>
                        <a:chExt cx="7219950" cy="523875"/>
                      </a:xfrm>
                    </wpg:grpSpPr>
                    <pic:pic xmlns:pic="http://schemas.openxmlformats.org/drawingml/2006/picture">
                      <pic:nvPicPr>
                        <pic:cNvPr id="296" name="Picture 296" descr="http://www.keepbritaintidy.org/ecoschools/images/logo.png">
                          <a:hlinkClick r:id="rId1"/>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5467350" y="0"/>
                          <a:ext cx="457200" cy="447675"/>
                        </a:xfrm>
                        <a:prstGeom prst="rect">
                          <a:avLst/>
                        </a:prstGeom>
                        <a:noFill/>
                        <a:ln>
                          <a:noFill/>
                        </a:ln>
                      </pic:spPr>
                    </pic:pic>
                    <pic:pic xmlns:pic="http://schemas.openxmlformats.org/drawingml/2006/picture">
                      <pic:nvPicPr>
                        <pic:cNvPr id="297" name="Picture 29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2000" y="123825"/>
                          <a:ext cx="647700" cy="295275"/>
                        </a:xfrm>
                        <a:prstGeom prst="rect">
                          <a:avLst/>
                        </a:prstGeom>
                      </pic:spPr>
                    </pic:pic>
                    <pic:pic xmlns:pic="http://schemas.openxmlformats.org/drawingml/2006/picture">
                      <pic:nvPicPr>
                        <pic:cNvPr id="291" name="Picture 29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57425" y="57150"/>
                          <a:ext cx="676275" cy="390525"/>
                        </a:xfrm>
                        <a:prstGeom prst="rect">
                          <a:avLst/>
                        </a:prstGeom>
                        <a:noFill/>
                        <a:ln>
                          <a:noFill/>
                        </a:ln>
                      </pic:spPr>
                    </pic:pic>
                    <pic:pic xmlns:pic="http://schemas.openxmlformats.org/drawingml/2006/picture">
                      <pic:nvPicPr>
                        <pic:cNvPr id="293" name="Picture 29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591050" y="38100"/>
                          <a:ext cx="514350" cy="447675"/>
                        </a:xfrm>
                        <a:prstGeom prst="rect">
                          <a:avLst/>
                        </a:prstGeom>
                      </pic:spPr>
                    </pic:pic>
                    <pic:pic xmlns:pic="http://schemas.openxmlformats.org/drawingml/2006/picture">
                      <pic:nvPicPr>
                        <pic:cNvPr id="294" name="Picture 294" descr="\\adminserver\userprofiles$\Desktop\mhanrahan\images.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14675" y="38100"/>
                          <a:ext cx="533400" cy="409575"/>
                        </a:xfrm>
                        <a:prstGeom prst="rect">
                          <a:avLst/>
                        </a:prstGeom>
                        <a:noFill/>
                        <a:ln>
                          <a:noFill/>
                        </a:ln>
                      </pic:spPr>
                    </pic:pic>
                    <pic:pic xmlns:pic="http://schemas.openxmlformats.org/drawingml/2006/picture">
                      <pic:nvPicPr>
                        <pic:cNvPr id="295" name="Picture 295" descr="\\server\staff$\Redirects\mhanrahan.209\work\My Pictures\primary-bit-logo-web.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0" y="28575"/>
                          <a:ext cx="628650" cy="495300"/>
                        </a:xfrm>
                        <a:prstGeom prst="rect">
                          <a:avLst/>
                        </a:prstGeom>
                        <a:noFill/>
                        <a:ln>
                          <a:noFill/>
                        </a:ln>
                      </pic:spPr>
                    </pic:pic>
                    <pic:pic xmlns:pic="http://schemas.openxmlformats.org/drawingml/2006/picture">
                      <pic:nvPicPr>
                        <pic:cNvPr id="292" name="Picture 2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57350" y="38100"/>
                          <a:ext cx="381000" cy="381000"/>
                        </a:xfrm>
                        <a:prstGeom prst="rect">
                          <a:avLst/>
                        </a:prstGeom>
                      </pic:spPr>
                    </pic:pic>
                    <pic:pic xmlns:pic="http://schemas.openxmlformats.org/drawingml/2006/picture">
                      <pic:nvPicPr>
                        <pic:cNvPr id="290" name="Picture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5725"/>
                          <a:ext cx="685800" cy="333375"/>
                        </a:xfrm>
                        <a:prstGeom prst="rect">
                          <a:avLst/>
                        </a:prstGeom>
                      </pic:spPr>
                    </pic:pic>
                    <pic:pic xmlns:pic="http://schemas.openxmlformats.org/drawingml/2006/picture">
                      <pic:nvPicPr>
                        <pic:cNvPr id="289" name="Picture 289" descr="C:\Users\jhunt46.209\AppData\Local\Microsoft\Windows\Temporary Internet Files\Content.Outlook\NOEPN2WL\SG-L1-3-mark-2017-gol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1800" y="47625"/>
                          <a:ext cx="438150" cy="438150"/>
                        </a:xfrm>
                        <a:prstGeom prst="rect">
                          <a:avLst/>
                        </a:prstGeom>
                        <a:noFill/>
                        <a:ln>
                          <a:noFill/>
                        </a:ln>
                      </pic:spPr>
                    </pic:pic>
                    <pic:pic xmlns:pic="http://schemas.openxmlformats.org/drawingml/2006/picture">
                      <pic:nvPicPr>
                        <pic:cNvPr id="17"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67425" y="85725"/>
                          <a:ext cx="619125" cy="323850"/>
                        </a:xfrm>
                        <a:prstGeom prst="rect">
                          <a:avLst/>
                        </a:prstGeom>
                      </pic:spPr>
                    </pic:pic>
                  </wpg:wgp>
                </a:graphicData>
              </a:graphic>
            </wp:anchor>
          </w:drawing>
        </mc:Choice>
        <mc:Fallback>
          <w:pict>
            <v:group w14:anchorId="2E521AE2" id="Group 5" o:spid="_x0000_s1026" style="position:absolute;margin-left:-19.5pt;margin-top:8.5pt;width:568.5pt;height:41.25pt;z-index:251659264" coordsize="72199,5238"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MjU2PC94bXBHSW1nOmhl&#10;aWdodD4KICAgICAgICAgICAgICAgICAgPHhtcEdJbWc6Zm9ybWF0PkpQRUc8L3htcEdJbWc6Zm9y&#10;bWF0PgogICAgICAgICAgICAgICAgICA8eG1wR0ltZzppbWFnZT4vOWovNEFBUVNrWkpSZ0FCQWdF&#10;QkZ3RVhBQUQvN1FBc1VHaHZkRzl6YUc5d0lETXVNQUE0UWtsTkErMEFBQUFBQUJBQkZ3QUFBQUVB&#10;JiN4QTtBUUVY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UCAmwCbAEAREAAhEAAxEA&#10;BBEA/8QAqQABAAEEAwEBAQAAAAAAAAAAAAgFBgcJAwQKAgELEAABAwIDBgMFAwUFCxUGAC8AAQID&#10;BAUREgYhUaHREwcxYQhBkSIUCeEyFXGBQlIjYqIzJBZykkNTlbV2FzcYCrHBgmNzk7M01CU1VXXV&#10;NlaWttZXGbLS00RUdJS0d5c4woMm8KNFRmaGpsbmR2e3WMNkhKUnh6fH50hoOfHipMRlxdeYGoXl&#10;eIhZ/9oADgQBAAIAAwAEAAA/APfwe/g9/B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&#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&#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&#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AGdfLjzA&#10;Azr5ceYAGdfLjzAAzr5ceYAGdfLjzAAzr5ceYAGdfLjzAAzr5ceYAGdfLjzAAzr5ceYAGdfLjzAA&#10;zr5ceYAG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&#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DFd6+9&#10;QAMV3r71AAxXevvUADFd6+9QAMV3r71AAxXevvUADFd6+9QAMV3r71AAxXevvUADFd6+9QAMV3r7&#10;1AAxXevvUADFd6+9QAMV3r71AAxXevvUADFd6+9QAMV3r71AAxXevvUADFd6+9QAMV3r71AAxXev&#10;vUADFd6+9QAMV3r71AAxXevvUADFd6+9QAMV3r71AAxXevvUADFd6+9QA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nQAAAABSZ2h0bG9uZwAABJ0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iuAAAAAQAAAKAAAACgAAAB4AABLAAAACiSABgAAf/Y/+0A&#10;DEFkb2JlX0NNAAL/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c3RFdnQ9Imh0dHA6Ly9ucy5hZG9iZS5jb20veGFwLzEuMC9zVHlw&#10;ZS9SZXNvdXJjZUV2ZW50IyIgeG1sbnM6ZGM9Imh0dHA6Ly9wdXJsLm9yZy9kYy9lbGVtZW50cy8x&#10;LjEvIiB4bWxuczp4bXA9Imh0dHA6Ly9ucy5hZG9iZS5jb20veGFw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&#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oACfwQQURC&#10;RQIQAABwcnRyQ01ZS0xhYiAH1wAFAA8AEAAeAANhY3NwQVBQTAAAAABBREJFAAAAAAAAAAAAAAAA&#10;AAAAAQ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n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f/4v/iSUNDX1BS&#10;T0ZJTEUAAgp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6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X/4v/iSUNDX1BST0ZJTEUAAwq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P/4v/iSUNDX1BST0ZJTEUABAp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4v/iSUNDX1BST0ZJTEUABQp/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t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D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3/4v/iSUND&#10;X1BST0ZJTEUABgq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4v/iSUNDX1BST0ZJTEUABwr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3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4v/iSUNDX1BST0ZJTEUACAr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6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4v/iSUNDX1BST0ZJTEUACQr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D/4v2+&#10;SUNDX1BST0ZJTEUACgo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alt="http://www.keepbritaintidy.org/ecoschools/images/logo.png" href="http://www.keepbritaintidy.org/ecoschools/" style="position:absolute;left:54673;width:457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" o:button="t">
                <v:fill o:detectmouseclick="t"/>
                <v:imagedata r:id="rId13" r:href="rId14"/>
              </v:shape>
              <v:shape id="Picture 297" o:spid="_x0000_s1028" type="#_x0000_t75" style="position:absolute;left:7620;top:1238;width:647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">
                <v:imagedata r:id="rId15" o:title=""/>
              </v:shape>
              <v:shape id="Picture 291" o:spid="_x0000_s1029" type="#_x0000_t75" style="position:absolute;left:22574;top:571;width:676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">
                <v:imagedata r:id="rId16" o:title=""/>
              </v:shape>
              <v:shape id="Picture 293" o:spid="_x0000_s1030" type="#_x0000_t75" style="position:absolute;left:45910;top:381;width:5144;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">
                <v:imagedata r:id="rId17" o:title=""/>
              </v:shape>
              <v:shape id="Picture 294" o:spid="_x0000_s1031" type="#_x0000_t75" style="position:absolute;left:31146;top:381;width:533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">
                <v:imagedata r:id="rId18" o:title="images"/>
              </v:shape>
              <v:shape id="Picture 295" o:spid="_x0000_s1032" type="#_x0000_t75" style="position:absolute;left:38100;top:285;width:628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">
                <v:imagedata r:id="rId19" o:title="primary-bit-logo-web"/>
              </v:shape>
              <v:shape id="Picture 292" o:spid="_x0000_s1033" type="#_x0000_t75" style="position:absolute;left:16573;top:381;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">
                <v:imagedata r:id="rId20" o:title=""/>
              </v:shape>
              <v:shape id="Picture 290" o:spid="_x0000_s1034" type="#_x0000_t75" style="position:absolute;top:857;width:685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">
                <v:imagedata r:id="rId21" o:title=""/>
              </v:shape>
              <v:shape id="Picture 289" o:spid="_x0000_s1035" type="#_x0000_t75" style="position:absolute;left:67818;top:476;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">
                <v:imagedata r:id="rId22" o:title="SG-L1-3-mark-2017-gold"/>
              </v:shape>
              <v:shape id="Picture 4" o:spid="_x0000_s1036" type="#_x0000_t75" style="position:absolute;left:60674;top:857;width:619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">
                <v:imagedata r:id="rId23" o:title=""/>
              </v:shape>
            </v:group>
          </w:pict>
        </mc:Fallback>
      </mc:AlternateContent>
    </w:r>
    <w:r>
      <w:tab/>
    </w:r>
  </w:p>
  <w:p w14:paraId="4F262D0C" w14:textId="77777777" w:rsidR="00DB540C" w:rsidRDefault="00DB540C" w:rsidP="00B75BA5">
    <w:pPr>
      <w:pStyle w:val="Footer"/>
      <w:tabs>
        <w:tab w:val="clear" w:pos="4513"/>
        <w:tab w:val="clear" w:pos="9026"/>
        <w:tab w:val="left" w:pos="90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FF063" w14:textId="77777777" w:rsidR="00DB540C" w:rsidRDefault="00DB540C" w:rsidP="00D46E2A">
      <w:pPr>
        <w:spacing w:after="0" w:line="240" w:lineRule="auto"/>
      </w:pPr>
      <w:r>
        <w:separator/>
      </w:r>
    </w:p>
  </w:footnote>
  <w:footnote w:type="continuationSeparator" w:id="0">
    <w:p w14:paraId="53B6C527" w14:textId="77777777" w:rsidR="00DB540C" w:rsidRDefault="00DB540C" w:rsidP="00D4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4F8790"/>
    <w:multiLevelType w:val="hybridMultilevel"/>
    <w:tmpl w:val="9D6579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14110"/>
    <w:multiLevelType w:val="hybridMultilevel"/>
    <w:tmpl w:val="6342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417A3"/>
    <w:multiLevelType w:val="hybridMultilevel"/>
    <w:tmpl w:val="EDEE5F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D1355F9"/>
    <w:multiLevelType w:val="multilevel"/>
    <w:tmpl w:val="D18A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F0647"/>
    <w:multiLevelType w:val="hybridMultilevel"/>
    <w:tmpl w:val="04B0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576D7"/>
    <w:multiLevelType w:val="hybridMultilevel"/>
    <w:tmpl w:val="F3CB60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1645BE3"/>
    <w:multiLevelType w:val="hybridMultilevel"/>
    <w:tmpl w:val="8F38E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6AA2"/>
    <w:multiLevelType w:val="hybridMultilevel"/>
    <w:tmpl w:val="3A06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EC0CC8"/>
    <w:multiLevelType w:val="hybridMultilevel"/>
    <w:tmpl w:val="B0B0E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E20601F"/>
    <w:multiLevelType w:val="hybridMultilevel"/>
    <w:tmpl w:val="827C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5"/>
  </w:num>
  <w:num w:numId="6">
    <w:abstractNumId w:val="3"/>
  </w:num>
  <w:num w:numId="7">
    <w:abstractNumId w:val="9"/>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139265">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14B"/>
    <w:rsid w:val="00005FEF"/>
    <w:rsid w:val="00006A3D"/>
    <w:rsid w:val="000070EB"/>
    <w:rsid w:val="00010CD0"/>
    <w:rsid w:val="000114F9"/>
    <w:rsid w:val="000115CF"/>
    <w:rsid w:val="000116BE"/>
    <w:rsid w:val="00011F5A"/>
    <w:rsid w:val="00017023"/>
    <w:rsid w:val="000178B1"/>
    <w:rsid w:val="0001795B"/>
    <w:rsid w:val="00023637"/>
    <w:rsid w:val="00023EEF"/>
    <w:rsid w:val="00024D12"/>
    <w:rsid w:val="00024D27"/>
    <w:rsid w:val="00025D7A"/>
    <w:rsid w:val="00030225"/>
    <w:rsid w:val="00030811"/>
    <w:rsid w:val="00031CA1"/>
    <w:rsid w:val="00031EC3"/>
    <w:rsid w:val="000320FC"/>
    <w:rsid w:val="00033CCA"/>
    <w:rsid w:val="0004145B"/>
    <w:rsid w:val="000436A4"/>
    <w:rsid w:val="00044987"/>
    <w:rsid w:val="00044E6D"/>
    <w:rsid w:val="000467B3"/>
    <w:rsid w:val="00047BF2"/>
    <w:rsid w:val="00050273"/>
    <w:rsid w:val="000502A1"/>
    <w:rsid w:val="00051327"/>
    <w:rsid w:val="000540DD"/>
    <w:rsid w:val="00062640"/>
    <w:rsid w:val="00062737"/>
    <w:rsid w:val="00062BDB"/>
    <w:rsid w:val="00064799"/>
    <w:rsid w:val="00064A6C"/>
    <w:rsid w:val="0006686C"/>
    <w:rsid w:val="00066E2A"/>
    <w:rsid w:val="00073DA0"/>
    <w:rsid w:val="000741AF"/>
    <w:rsid w:val="00077CB0"/>
    <w:rsid w:val="000835E7"/>
    <w:rsid w:val="00087ACE"/>
    <w:rsid w:val="00090B67"/>
    <w:rsid w:val="00090CC3"/>
    <w:rsid w:val="00091A92"/>
    <w:rsid w:val="000926A4"/>
    <w:rsid w:val="00094C7D"/>
    <w:rsid w:val="000A020C"/>
    <w:rsid w:val="000A16DD"/>
    <w:rsid w:val="000A4D8E"/>
    <w:rsid w:val="000A5435"/>
    <w:rsid w:val="000A7459"/>
    <w:rsid w:val="000A7C83"/>
    <w:rsid w:val="000B0401"/>
    <w:rsid w:val="000B0C0E"/>
    <w:rsid w:val="000B1829"/>
    <w:rsid w:val="000B1C24"/>
    <w:rsid w:val="000B1E17"/>
    <w:rsid w:val="000B2FB5"/>
    <w:rsid w:val="000B5165"/>
    <w:rsid w:val="000C0248"/>
    <w:rsid w:val="000C299B"/>
    <w:rsid w:val="000C3143"/>
    <w:rsid w:val="000C3845"/>
    <w:rsid w:val="000C5969"/>
    <w:rsid w:val="000C6AF0"/>
    <w:rsid w:val="000C6FB9"/>
    <w:rsid w:val="000D3C49"/>
    <w:rsid w:val="000D5B66"/>
    <w:rsid w:val="000D76D6"/>
    <w:rsid w:val="000D7D9D"/>
    <w:rsid w:val="000D7F9E"/>
    <w:rsid w:val="000E0560"/>
    <w:rsid w:val="000E61DF"/>
    <w:rsid w:val="000E7C66"/>
    <w:rsid w:val="000F075E"/>
    <w:rsid w:val="000F0A88"/>
    <w:rsid w:val="000F1410"/>
    <w:rsid w:val="000F50E7"/>
    <w:rsid w:val="000F6120"/>
    <w:rsid w:val="000F6A07"/>
    <w:rsid w:val="00100424"/>
    <w:rsid w:val="00100A4C"/>
    <w:rsid w:val="0010161C"/>
    <w:rsid w:val="001021AA"/>
    <w:rsid w:val="0010402F"/>
    <w:rsid w:val="00107C13"/>
    <w:rsid w:val="00112FBB"/>
    <w:rsid w:val="00114397"/>
    <w:rsid w:val="001149DD"/>
    <w:rsid w:val="0011675C"/>
    <w:rsid w:val="0012215A"/>
    <w:rsid w:val="00122D67"/>
    <w:rsid w:val="001234C9"/>
    <w:rsid w:val="00123AFE"/>
    <w:rsid w:val="0012416D"/>
    <w:rsid w:val="00124254"/>
    <w:rsid w:val="00124C46"/>
    <w:rsid w:val="00124F65"/>
    <w:rsid w:val="00125962"/>
    <w:rsid w:val="001259E8"/>
    <w:rsid w:val="00130911"/>
    <w:rsid w:val="001319D6"/>
    <w:rsid w:val="00132627"/>
    <w:rsid w:val="001340C3"/>
    <w:rsid w:val="00135412"/>
    <w:rsid w:val="001372FE"/>
    <w:rsid w:val="00137592"/>
    <w:rsid w:val="00137952"/>
    <w:rsid w:val="001406E0"/>
    <w:rsid w:val="0014312F"/>
    <w:rsid w:val="00144C54"/>
    <w:rsid w:val="00145663"/>
    <w:rsid w:val="00146827"/>
    <w:rsid w:val="00147653"/>
    <w:rsid w:val="00150E60"/>
    <w:rsid w:val="001510E0"/>
    <w:rsid w:val="001545CB"/>
    <w:rsid w:val="00154FC1"/>
    <w:rsid w:val="0015504D"/>
    <w:rsid w:val="00156D04"/>
    <w:rsid w:val="00157488"/>
    <w:rsid w:val="00157B05"/>
    <w:rsid w:val="001609C6"/>
    <w:rsid w:val="00161B96"/>
    <w:rsid w:val="00161EEF"/>
    <w:rsid w:val="00162004"/>
    <w:rsid w:val="001627EA"/>
    <w:rsid w:val="00163D4E"/>
    <w:rsid w:val="00164406"/>
    <w:rsid w:val="001674BA"/>
    <w:rsid w:val="00167565"/>
    <w:rsid w:val="00170E39"/>
    <w:rsid w:val="00174875"/>
    <w:rsid w:val="00176F57"/>
    <w:rsid w:val="001773BB"/>
    <w:rsid w:val="001775C9"/>
    <w:rsid w:val="00177B8D"/>
    <w:rsid w:val="00180C93"/>
    <w:rsid w:val="001865EB"/>
    <w:rsid w:val="001907EC"/>
    <w:rsid w:val="0019286D"/>
    <w:rsid w:val="001931F9"/>
    <w:rsid w:val="001939A1"/>
    <w:rsid w:val="00193D32"/>
    <w:rsid w:val="00195D46"/>
    <w:rsid w:val="001968AA"/>
    <w:rsid w:val="00196CF7"/>
    <w:rsid w:val="001A0FEE"/>
    <w:rsid w:val="001A28B5"/>
    <w:rsid w:val="001A4ADA"/>
    <w:rsid w:val="001B0154"/>
    <w:rsid w:val="001B21BC"/>
    <w:rsid w:val="001B3235"/>
    <w:rsid w:val="001B435A"/>
    <w:rsid w:val="001B5855"/>
    <w:rsid w:val="001C05DE"/>
    <w:rsid w:val="001C08CA"/>
    <w:rsid w:val="001C0F2F"/>
    <w:rsid w:val="001C1514"/>
    <w:rsid w:val="001C2BAB"/>
    <w:rsid w:val="001C4F59"/>
    <w:rsid w:val="001C519D"/>
    <w:rsid w:val="001C5FBA"/>
    <w:rsid w:val="001C608C"/>
    <w:rsid w:val="001C613F"/>
    <w:rsid w:val="001C7A9D"/>
    <w:rsid w:val="001D0B59"/>
    <w:rsid w:val="001D23D2"/>
    <w:rsid w:val="001D23D9"/>
    <w:rsid w:val="001D27AF"/>
    <w:rsid w:val="001D3639"/>
    <w:rsid w:val="001D42A4"/>
    <w:rsid w:val="001D5A1B"/>
    <w:rsid w:val="001D74D9"/>
    <w:rsid w:val="001E1725"/>
    <w:rsid w:val="001E2D5F"/>
    <w:rsid w:val="001E51D3"/>
    <w:rsid w:val="001E6B3C"/>
    <w:rsid w:val="001E75EA"/>
    <w:rsid w:val="001E7CDD"/>
    <w:rsid w:val="001F03D1"/>
    <w:rsid w:val="001F0600"/>
    <w:rsid w:val="001F08AB"/>
    <w:rsid w:val="001F1535"/>
    <w:rsid w:val="001F3AA0"/>
    <w:rsid w:val="001F44ED"/>
    <w:rsid w:val="001F5078"/>
    <w:rsid w:val="001F6B98"/>
    <w:rsid w:val="00200EB7"/>
    <w:rsid w:val="00202B5F"/>
    <w:rsid w:val="0020560B"/>
    <w:rsid w:val="00205EB6"/>
    <w:rsid w:val="00206E07"/>
    <w:rsid w:val="002077D3"/>
    <w:rsid w:val="002079A0"/>
    <w:rsid w:val="00213BEE"/>
    <w:rsid w:val="00215F28"/>
    <w:rsid w:val="00217588"/>
    <w:rsid w:val="0021769F"/>
    <w:rsid w:val="00220ABC"/>
    <w:rsid w:val="002230C6"/>
    <w:rsid w:val="002250D4"/>
    <w:rsid w:val="00225D0B"/>
    <w:rsid w:val="00230F43"/>
    <w:rsid w:val="002337E1"/>
    <w:rsid w:val="0024401A"/>
    <w:rsid w:val="002440F0"/>
    <w:rsid w:val="00247278"/>
    <w:rsid w:val="002564FB"/>
    <w:rsid w:val="002603F4"/>
    <w:rsid w:val="00263067"/>
    <w:rsid w:val="00263FAE"/>
    <w:rsid w:val="00264026"/>
    <w:rsid w:val="00265A6A"/>
    <w:rsid w:val="0026641B"/>
    <w:rsid w:val="00266F6A"/>
    <w:rsid w:val="00267CAB"/>
    <w:rsid w:val="0027086C"/>
    <w:rsid w:val="002716BB"/>
    <w:rsid w:val="00274DB2"/>
    <w:rsid w:val="00275F84"/>
    <w:rsid w:val="00276C2D"/>
    <w:rsid w:val="00280045"/>
    <w:rsid w:val="002805FA"/>
    <w:rsid w:val="00280621"/>
    <w:rsid w:val="002821DB"/>
    <w:rsid w:val="002829DB"/>
    <w:rsid w:val="00291605"/>
    <w:rsid w:val="00292B42"/>
    <w:rsid w:val="00293EBA"/>
    <w:rsid w:val="002942CC"/>
    <w:rsid w:val="00294511"/>
    <w:rsid w:val="00294D40"/>
    <w:rsid w:val="00295ED1"/>
    <w:rsid w:val="002A10A1"/>
    <w:rsid w:val="002A2B58"/>
    <w:rsid w:val="002A2F9F"/>
    <w:rsid w:val="002A3330"/>
    <w:rsid w:val="002A5396"/>
    <w:rsid w:val="002A5950"/>
    <w:rsid w:val="002B021A"/>
    <w:rsid w:val="002B2146"/>
    <w:rsid w:val="002B554D"/>
    <w:rsid w:val="002B7550"/>
    <w:rsid w:val="002C566D"/>
    <w:rsid w:val="002C7C6A"/>
    <w:rsid w:val="002D2B86"/>
    <w:rsid w:val="002D34FF"/>
    <w:rsid w:val="002D4557"/>
    <w:rsid w:val="002D6F67"/>
    <w:rsid w:val="002D7BDF"/>
    <w:rsid w:val="002E2A6D"/>
    <w:rsid w:val="002E5111"/>
    <w:rsid w:val="002E549A"/>
    <w:rsid w:val="002E562F"/>
    <w:rsid w:val="002E5F58"/>
    <w:rsid w:val="002E6605"/>
    <w:rsid w:val="002E6802"/>
    <w:rsid w:val="002F010B"/>
    <w:rsid w:val="002F1A51"/>
    <w:rsid w:val="002F1C0B"/>
    <w:rsid w:val="002F26E5"/>
    <w:rsid w:val="002F7F08"/>
    <w:rsid w:val="0030028A"/>
    <w:rsid w:val="00303768"/>
    <w:rsid w:val="00304B92"/>
    <w:rsid w:val="00305098"/>
    <w:rsid w:val="00305162"/>
    <w:rsid w:val="00305C59"/>
    <w:rsid w:val="00305E66"/>
    <w:rsid w:val="00305F14"/>
    <w:rsid w:val="003071B0"/>
    <w:rsid w:val="00307594"/>
    <w:rsid w:val="00307E86"/>
    <w:rsid w:val="00307F37"/>
    <w:rsid w:val="00314094"/>
    <w:rsid w:val="003153CB"/>
    <w:rsid w:val="003169A4"/>
    <w:rsid w:val="0031748F"/>
    <w:rsid w:val="0031764D"/>
    <w:rsid w:val="003216A3"/>
    <w:rsid w:val="003217AC"/>
    <w:rsid w:val="00321B61"/>
    <w:rsid w:val="00322756"/>
    <w:rsid w:val="00322F9E"/>
    <w:rsid w:val="0032332E"/>
    <w:rsid w:val="003248C2"/>
    <w:rsid w:val="00325B11"/>
    <w:rsid w:val="003313A4"/>
    <w:rsid w:val="003345F3"/>
    <w:rsid w:val="00334CB0"/>
    <w:rsid w:val="00334F44"/>
    <w:rsid w:val="00336D86"/>
    <w:rsid w:val="003378AA"/>
    <w:rsid w:val="0034162D"/>
    <w:rsid w:val="003419AE"/>
    <w:rsid w:val="00343685"/>
    <w:rsid w:val="003443BD"/>
    <w:rsid w:val="0034659E"/>
    <w:rsid w:val="003476FF"/>
    <w:rsid w:val="003505B7"/>
    <w:rsid w:val="00350677"/>
    <w:rsid w:val="00351161"/>
    <w:rsid w:val="003523D5"/>
    <w:rsid w:val="003537E0"/>
    <w:rsid w:val="00355992"/>
    <w:rsid w:val="00356F8C"/>
    <w:rsid w:val="00360B75"/>
    <w:rsid w:val="00361CA8"/>
    <w:rsid w:val="003632E8"/>
    <w:rsid w:val="0036360F"/>
    <w:rsid w:val="00363B67"/>
    <w:rsid w:val="0036461F"/>
    <w:rsid w:val="0036663A"/>
    <w:rsid w:val="0037137F"/>
    <w:rsid w:val="003724C5"/>
    <w:rsid w:val="00376037"/>
    <w:rsid w:val="00380010"/>
    <w:rsid w:val="00380C66"/>
    <w:rsid w:val="003844C0"/>
    <w:rsid w:val="00385213"/>
    <w:rsid w:val="00385823"/>
    <w:rsid w:val="00385FBE"/>
    <w:rsid w:val="00390B96"/>
    <w:rsid w:val="00390DD3"/>
    <w:rsid w:val="00391735"/>
    <w:rsid w:val="00391ACA"/>
    <w:rsid w:val="00392AA9"/>
    <w:rsid w:val="00392B2C"/>
    <w:rsid w:val="00392D2D"/>
    <w:rsid w:val="00392DE4"/>
    <w:rsid w:val="0039329B"/>
    <w:rsid w:val="003961E9"/>
    <w:rsid w:val="003A1DFE"/>
    <w:rsid w:val="003A27D2"/>
    <w:rsid w:val="003A45BA"/>
    <w:rsid w:val="003A73EB"/>
    <w:rsid w:val="003B0554"/>
    <w:rsid w:val="003B6AFE"/>
    <w:rsid w:val="003B757C"/>
    <w:rsid w:val="003C07B2"/>
    <w:rsid w:val="003C1727"/>
    <w:rsid w:val="003C17FF"/>
    <w:rsid w:val="003C2AB7"/>
    <w:rsid w:val="003C3321"/>
    <w:rsid w:val="003C347E"/>
    <w:rsid w:val="003C49DA"/>
    <w:rsid w:val="003C57AF"/>
    <w:rsid w:val="003C6EBB"/>
    <w:rsid w:val="003C74A5"/>
    <w:rsid w:val="003D05EA"/>
    <w:rsid w:val="003D1767"/>
    <w:rsid w:val="003D1FB4"/>
    <w:rsid w:val="003D327D"/>
    <w:rsid w:val="003D3A55"/>
    <w:rsid w:val="003D50D9"/>
    <w:rsid w:val="003D5501"/>
    <w:rsid w:val="003D5D56"/>
    <w:rsid w:val="003D5E02"/>
    <w:rsid w:val="003D65BB"/>
    <w:rsid w:val="003D6BD8"/>
    <w:rsid w:val="003E0EA4"/>
    <w:rsid w:val="003E1DE6"/>
    <w:rsid w:val="003E2F74"/>
    <w:rsid w:val="003E5544"/>
    <w:rsid w:val="003E595F"/>
    <w:rsid w:val="003E7A3E"/>
    <w:rsid w:val="003F23F2"/>
    <w:rsid w:val="003F2A01"/>
    <w:rsid w:val="003F4B1E"/>
    <w:rsid w:val="003F6293"/>
    <w:rsid w:val="003F71AD"/>
    <w:rsid w:val="00401D45"/>
    <w:rsid w:val="00404AED"/>
    <w:rsid w:val="00405162"/>
    <w:rsid w:val="00405E2D"/>
    <w:rsid w:val="00405EAF"/>
    <w:rsid w:val="00406407"/>
    <w:rsid w:val="00406E9A"/>
    <w:rsid w:val="00412CDB"/>
    <w:rsid w:val="004132AB"/>
    <w:rsid w:val="0041432A"/>
    <w:rsid w:val="00415816"/>
    <w:rsid w:val="00417B42"/>
    <w:rsid w:val="004214D5"/>
    <w:rsid w:val="004215D8"/>
    <w:rsid w:val="00422F6F"/>
    <w:rsid w:val="0042405B"/>
    <w:rsid w:val="00426676"/>
    <w:rsid w:val="00427A08"/>
    <w:rsid w:val="0043032B"/>
    <w:rsid w:val="00431364"/>
    <w:rsid w:val="00432576"/>
    <w:rsid w:val="00432A7C"/>
    <w:rsid w:val="004339E0"/>
    <w:rsid w:val="00433D20"/>
    <w:rsid w:val="00434EF1"/>
    <w:rsid w:val="004374C1"/>
    <w:rsid w:val="00440C6A"/>
    <w:rsid w:val="00441351"/>
    <w:rsid w:val="00446E61"/>
    <w:rsid w:val="00450359"/>
    <w:rsid w:val="00450E94"/>
    <w:rsid w:val="004515BF"/>
    <w:rsid w:val="00454FD3"/>
    <w:rsid w:val="00457E10"/>
    <w:rsid w:val="004609E8"/>
    <w:rsid w:val="00465877"/>
    <w:rsid w:val="004675F1"/>
    <w:rsid w:val="004714E0"/>
    <w:rsid w:val="00473BE6"/>
    <w:rsid w:val="00483E0B"/>
    <w:rsid w:val="00486462"/>
    <w:rsid w:val="004865C3"/>
    <w:rsid w:val="00487789"/>
    <w:rsid w:val="004910C6"/>
    <w:rsid w:val="0049186C"/>
    <w:rsid w:val="00491B48"/>
    <w:rsid w:val="00493F00"/>
    <w:rsid w:val="004949C1"/>
    <w:rsid w:val="0049522E"/>
    <w:rsid w:val="00495323"/>
    <w:rsid w:val="0049629A"/>
    <w:rsid w:val="00496690"/>
    <w:rsid w:val="004A066E"/>
    <w:rsid w:val="004A1211"/>
    <w:rsid w:val="004A1270"/>
    <w:rsid w:val="004A18D0"/>
    <w:rsid w:val="004A1E45"/>
    <w:rsid w:val="004A32A4"/>
    <w:rsid w:val="004A3C99"/>
    <w:rsid w:val="004A7D2F"/>
    <w:rsid w:val="004B0007"/>
    <w:rsid w:val="004B0462"/>
    <w:rsid w:val="004B184D"/>
    <w:rsid w:val="004B21B6"/>
    <w:rsid w:val="004B35E5"/>
    <w:rsid w:val="004B36D6"/>
    <w:rsid w:val="004B3DEE"/>
    <w:rsid w:val="004B446E"/>
    <w:rsid w:val="004B5924"/>
    <w:rsid w:val="004C0D12"/>
    <w:rsid w:val="004C1055"/>
    <w:rsid w:val="004C7152"/>
    <w:rsid w:val="004C7C47"/>
    <w:rsid w:val="004D379F"/>
    <w:rsid w:val="004D4E3F"/>
    <w:rsid w:val="004D67C9"/>
    <w:rsid w:val="004E0A4C"/>
    <w:rsid w:val="004E2A84"/>
    <w:rsid w:val="004E2B4E"/>
    <w:rsid w:val="004E2CE3"/>
    <w:rsid w:val="004E2CF5"/>
    <w:rsid w:val="004E3668"/>
    <w:rsid w:val="004E3A28"/>
    <w:rsid w:val="004E5E9B"/>
    <w:rsid w:val="004E7065"/>
    <w:rsid w:val="004F00F7"/>
    <w:rsid w:val="004F10AF"/>
    <w:rsid w:val="004F122A"/>
    <w:rsid w:val="004F23AB"/>
    <w:rsid w:val="004F2581"/>
    <w:rsid w:val="004F28D8"/>
    <w:rsid w:val="004F2F53"/>
    <w:rsid w:val="004F3676"/>
    <w:rsid w:val="004F49EF"/>
    <w:rsid w:val="004F4E32"/>
    <w:rsid w:val="0050066D"/>
    <w:rsid w:val="005016B0"/>
    <w:rsid w:val="005047F3"/>
    <w:rsid w:val="005049BE"/>
    <w:rsid w:val="00505528"/>
    <w:rsid w:val="00505BA4"/>
    <w:rsid w:val="005128E0"/>
    <w:rsid w:val="005136BF"/>
    <w:rsid w:val="00516471"/>
    <w:rsid w:val="00516DBB"/>
    <w:rsid w:val="0052078F"/>
    <w:rsid w:val="005226B7"/>
    <w:rsid w:val="005236FB"/>
    <w:rsid w:val="00523B8B"/>
    <w:rsid w:val="00523BCA"/>
    <w:rsid w:val="00523E18"/>
    <w:rsid w:val="00523E77"/>
    <w:rsid w:val="00525681"/>
    <w:rsid w:val="005309EB"/>
    <w:rsid w:val="00530B32"/>
    <w:rsid w:val="0053295B"/>
    <w:rsid w:val="00535225"/>
    <w:rsid w:val="0053558D"/>
    <w:rsid w:val="00535B4C"/>
    <w:rsid w:val="005419DC"/>
    <w:rsid w:val="00541FA5"/>
    <w:rsid w:val="00542B64"/>
    <w:rsid w:val="00543085"/>
    <w:rsid w:val="00543FA0"/>
    <w:rsid w:val="00551362"/>
    <w:rsid w:val="00551DBD"/>
    <w:rsid w:val="0055231C"/>
    <w:rsid w:val="00554017"/>
    <w:rsid w:val="00555A11"/>
    <w:rsid w:val="005609A6"/>
    <w:rsid w:val="005631AD"/>
    <w:rsid w:val="00563694"/>
    <w:rsid w:val="0056374B"/>
    <w:rsid w:val="00565E7B"/>
    <w:rsid w:val="0056630B"/>
    <w:rsid w:val="00566471"/>
    <w:rsid w:val="00567CB7"/>
    <w:rsid w:val="00567E8D"/>
    <w:rsid w:val="00573EF7"/>
    <w:rsid w:val="00576549"/>
    <w:rsid w:val="00581F45"/>
    <w:rsid w:val="00583AB0"/>
    <w:rsid w:val="005849E5"/>
    <w:rsid w:val="00585FE4"/>
    <w:rsid w:val="00586D31"/>
    <w:rsid w:val="0058771D"/>
    <w:rsid w:val="00587DCD"/>
    <w:rsid w:val="005915CF"/>
    <w:rsid w:val="0059233E"/>
    <w:rsid w:val="005936AC"/>
    <w:rsid w:val="00594E73"/>
    <w:rsid w:val="005A30AF"/>
    <w:rsid w:val="005A507F"/>
    <w:rsid w:val="005A5904"/>
    <w:rsid w:val="005A5C93"/>
    <w:rsid w:val="005A5E11"/>
    <w:rsid w:val="005A7F5F"/>
    <w:rsid w:val="005B0873"/>
    <w:rsid w:val="005B2971"/>
    <w:rsid w:val="005B4810"/>
    <w:rsid w:val="005C3354"/>
    <w:rsid w:val="005D0A5F"/>
    <w:rsid w:val="005D42ED"/>
    <w:rsid w:val="005D602B"/>
    <w:rsid w:val="005D70B1"/>
    <w:rsid w:val="005E149D"/>
    <w:rsid w:val="005E1A14"/>
    <w:rsid w:val="005E3117"/>
    <w:rsid w:val="005E3187"/>
    <w:rsid w:val="005E3206"/>
    <w:rsid w:val="005E37C9"/>
    <w:rsid w:val="005E3E65"/>
    <w:rsid w:val="005E6F3C"/>
    <w:rsid w:val="005E7E8B"/>
    <w:rsid w:val="005F38B3"/>
    <w:rsid w:val="005F48CA"/>
    <w:rsid w:val="005F7A27"/>
    <w:rsid w:val="005F7C66"/>
    <w:rsid w:val="0060057C"/>
    <w:rsid w:val="006036F0"/>
    <w:rsid w:val="00604CB5"/>
    <w:rsid w:val="00604FF3"/>
    <w:rsid w:val="00607116"/>
    <w:rsid w:val="00607E1F"/>
    <w:rsid w:val="00612FF4"/>
    <w:rsid w:val="0061481B"/>
    <w:rsid w:val="00614AD2"/>
    <w:rsid w:val="00616766"/>
    <w:rsid w:val="00617622"/>
    <w:rsid w:val="006239AE"/>
    <w:rsid w:val="006242DD"/>
    <w:rsid w:val="00624A7A"/>
    <w:rsid w:val="00625866"/>
    <w:rsid w:val="00625876"/>
    <w:rsid w:val="0063014A"/>
    <w:rsid w:val="00630B35"/>
    <w:rsid w:val="00632E07"/>
    <w:rsid w:val="00634EC1"/>
    <w:rsid w:val="00635485"/>
    <w:rsid w:val="0063662F"/>
    <w:rsid w:val="006409F1"/>
    <w:rsid w:val="0064402B"/>
    <w:rsid w:val="00645817"/>
    <w:rsid w:val="00645D4A"/>
    <w:rsid w:val="00653E46"/>
    <w:rsid w:val="006641C8"/>
    <w:rsid w:val="00666548"/>
    <w:rsid w:val="00666B2D"/>
    <w:rsid w:val="00667B13"/>
    <w:rsid w:val="006709C0"/>
    <w:rsid w:val="00670C3C"/>
    <w:rsid w:val="00671EA1"/>
    <w:rsid w:val="006756BB"/>
    <w:rsid w:val="006765A5"/>
    <w:rsid w:val="006800B4"/>
    <w:rsid w:val="00681C7C"/>
    <w:rsid w:val="006837AA"/>
    <w:rsid w:val="00684534"/>
    <w:rsid w:val="00684A09"/>
    <w:rsid w:val="0068557C"/>
    <w:rsid w:val="00687657"/>
    <w:rsid w:val="00691351"/>
    <w:rsid w:val="006927E9"/>
    <w:rsid w:val="0069381D"/>
    <w:rsid w:val="00694E47"/>
    <w:rsid w:val="006A07BE"/>
    <w:rsid w:val="006A0C9D"/>
    <w:rsid w:val="006A1264"/>
    <w:rsid w:val="006B2FB0"/>
    <w:rsid w:val="006B4C04"/>
    <w:rsid w:val="006B61D2"/>
    <w:rsid w:val="006B68AB"/>
    <w:rsid w:val="006B6F9C"/>
    <w:rsid w:val="006C0BAE"/>
    <w:rsid w:val="006C36C6"/>
    <w:rsid w:val="006C7CB1"/>
    <w:rsid w:val="006D078A"/>
    <w:rsid w:val="006D17B7"/>
    <w:rsid w:val="006D42A3"/>
    <w:rsid w:val="006D67AE"/>
    <w:rsid w:val="006D7C6A"/>
    <w:rsid w:val="006E03F1"/>
    <w:rsid w:val="006E1AA3"/>
    <w:rsid w:val="006E1E53"/>
    <w:rsid w:val="006E1F2D"/>
    <w:rsid w:val="006E7C3A"/>
    <w:rsid w:val="006F04AA"/>
    <w:rsid w:val="006F3280"/>
    <w:rsid w:val="006F42CC"/>
    <w:rsid w:val="00700457"/>
    <w:rsid w:val="00700DF4"/>
    <w:rsid w:val="0070293E"/>
    <w:rsid w:val="00705528"/>
    <w:rsid w:val="00714BA0"/>
    <w:rsid w:val="0071507F"/>
    <w:rsid w:val="00716790"/>
    <w:rsid w:val="00716FC5"/>
    <w:rsid w:val="007174FB"/>
    <w:rsid w:val="00720538"/>
    <w:rsid w:val="007207E4"/>
    <w:rsid w:val="00721554"/>
    <w:rsid w:val="007221EA"/>
    <w:rsid w:val="00723104"/>
    <w:rsid w:val="00723251"/>
    <w:rsid w:val="00723547"/>
    <w:rsid w:val="00723BFC"/>
    <w:rsid w:val="00725D2C"/>
    <w:rsid w:val="007265D0"/>
    <w:rsid w:val="00727073"/>
    <w:rsid w:val="0073222D"/>
    <w:rsid w:val="00732D2D"/>
    <w:rsid w:val="00733336"/>
    <w:rsid w:val="00734E20"/>
    <w:rsid w:val="00735AA9"/>
    <w:rsid w:val="00737E3E"/>
    <w:rsid w:val="00743DC9"/>
    <w:rsid w:val="0074408F"/>
    <w:rsid w:val="00744BB6"/>
    <w:rsid w:val="00753156"/>
    <w:rsid w:val="00753F12"/>
    <w:rsid w:val="00754209"/>
    <w:rsid w:val="007548F8"/>
    <w:rsid w:val="00755236"/>
    <w:rsid w:val="00755D64"/>
    <w:rsid w:val="00757A84"/>
    <w:rsid w:val="00762342"/>
    <w:rsid w:val="0076386D"/>
    <w:rsid w:val="007659F0"/>
    <w:rsid w:val="007662D1"/>
    <w:rsid w:val="0076750B"/>
    <w:rsid w:val="0077029B"/>
    <w:rsid w:val="00770CDE"/>
    <w:rsid w:val="007714A8"/>
    <w:rsid w:val="00774B74"/>
    <w:rsid w:val="00775522"/>
    <w:rsid w:val="00775921"/>
    <w:rsid w:val="0077592F"/>
    <w:rsid w:val="0077743B"/>
    <w:rsid w:val="00780EE0"/>
    <w:rsid w:val="00782CF1"/>
    <w:rsid w:val="00782F91"/>
    <w:rsid w:val="00783723"/>
    <w:rsid w:val="00783AA8"/>
    <w:rsid w:val="00783E06"/>
    <w:rsid w:val="0078466F"/>
    <w:rsid w:val="0078493D"/>
    <w:rsid w:val="0078670D"/>
    <w:rsid w:val="007871EF"/>
    <w:rsid w:val="007920B6"/>
    <w:rsid w:val="00793314"/>
    <w:rsid w:val="00797F22"/>
    <w:rsid w:val="007A0153"/>
    <w:rsid w:val="007A35E4"/>
    <w:rsid w:val="007A4870"/>
    <w:rsid w:val="007A68ED"/>
    <w:rsid w:val="007A76D4"/>
    <w:rsid w:val="007A7A50"/>
    <w:rsid w:val="007B0A69"/>
    <w:rsid w:val="007B0ACE"/>
    <w:rsid w:val="007B2288"/>
    <w:rsid w:val="007B2299"/>
    <w:rsid w:val="007B3040"/>
    <w:rsid w:val="007B345A"/>
    <w:rsid w:val="007B3E3E"/>
    <w:rsid w:val="007C1B6D"/>
    <w:rsid w:val="007C22C5"/>
    <w:rsid w:val="007C4ED6"/>
    <w:rsid w:val="007C6B7B"/>
    <w:rsid w:val="007D0132"/>
    <w:rsid w:val="007D34D0"/>
    <w:rsid w:val="007D3EA0"/>
    <w:rsid w:val="007D48F3"/>
    <w:rsid w:val="007D6637"/>
    <w:rsid w:val="007D7909"/>
    <w:rsid w:val="007D7C9A"/>
    <w:rsid w:val="007E008C"/>
    <w:rsid w:val="007E05C9"/>
    <w:rsid w:val="007E0CFF"/>
    <w:rsid w:val="007E4637"/>
    <w:rsid w:val="007E56F8"/>
    <w:rsid w:val="007F10F8"/>
    <w:rsid w:val="007F1772"/>
    <w:rsid w:val="007F3D61"/>
    <w:rsid w:val="007F42C0"/>
    <w:rsid w:val="007F603D"/>
    <w:rsid w:val="007F6B31"/>
    <w:rsid w:val="007F7AB8"/>
    <w:rsid w:val="00804050"/>
    <w:rsid w:val="008047E6"/>
    <w:rsid w:val="00811D19"/>
    <w:rsid w:val="00815D6E"/>
    <w:rsid w:val="00817564"/>
    <w:rsid w:val="00820A03"/>
    <w:rsid w:val="008210C4"/>
    <w:rsid w:val="00822F74"/>
    <w:rsid w:val="00823253"/>
    <w:rsid w:val="00823C59"/>
    <w:rsid w:val="00825400"/>
    <w:rsid w:val="0082599D"/>
    <w:rsid w:val="00826A74"/>
    <w:rsid w:val="0083175C"/>
    <w:rsid w:val="00831F4F"/>
    <w:rsid w:val="008326F7"/>
    <w:rsid w:val="00832AAC"/>
    <w:rsid w:val="0083666D"/>
    <w:rsid w:val="0083728E"/>
    <w:rsid w:val="008379E6"/>
    <w:rsid w:val="00840EBE"/>
    <w:rsid w:val="00841FCB"/>
    <w:rsid w:val="008424E5"/>
    <w:rsid w:val="00842DCA"/>
    <w:rsid w:val="00842F1B"/>
    <w:rsid w:val="008434AC"/>
    <w:rsid w:val="008443A9"/>
    <w:rsid w:val="008454ED"/>
    <w:rsid w:val="0084770D"/>
    <w:rsid w:val="00847C4C"/>
    <w:rsid w:val="00847D3C"/>
    <w:rsid w:val="00850741"/>
    <w:rsid w:val="00854127"/>
    <w:rsid w:val="0085452E"/>
    <w:rsid w:val="008563C9"/>
    <w:rsid w:val="008604F4"/>
    <w:rsid w:val="00863E82"/>
    <w:rsid w:val="008650C8"/>
    <w:rsid w:val="0086645A"/>
    <w:rsid w:val="00867B22"/>
    <w:rsid w:val="008721BB"/>
    <w:rsid w:val="008723AE"/>
    <w:rsid w:val="00872BF2"/>
    <w:rsid w:val="00873138"/>
    <w:rsid w:val="00874B84"/>
    <w:rsid w:val="00874D69"/>
    <w:rsid w:val="008768F6"/>
    <w:rsid w:val="00876C48"/>
    <w:rsid w:val="00876DE6"/>
    <w:rsid w:val="00877818"/>
    <w:rsid w:val="00882BE2"/>
    <w:rsid w:val="00882F65"/>
    <w:rsid w:val="008854B5"/>
    <w:rsid w:val="00886069"/>
    <w:rsid w:val="00887D06"/>
    <w:rsid w:val="008A0705"/>
    <w:rsid w:val="008A084E"/>
    <w:rsid w:val="008A19D0"/>
    <w:rsid w:val="008A1DBA"/>
    <w:rsid w:val="008A2C1B"/>
    <w:rsid w:val="008A4F20"/>
    <w:rsid w:val="008A57D4"/>
    <w:rsid w:val="008A5FD1"/>
    <w:rsid w:val="008A6FAD"/>
    <w:rsid w:val="008A75AC"/>
    <w:rsid w:val="008B070D"/>
    <w:rsid w:val="008B0720"/>
    <w:rsid w:val="008B2EE6"/>
    <w:rsid w:val="008B4156"/>
    <w:rsid w:val="008B4D3E"/>
    <w:rsid w:val="008B4DA4"/>
    <w:rsid w:val="008B5267"/>
    <w:rsid w:val="008C0686"/>
    <w:rsid w:val="008C163A"/>
    <w:rsid w:val="008C37E7"/>
    <w:rsid w:val="008C3CBE"/>
    <w:rsid w:val="008C3F8C"/>
    <w:rsid w:val="008C4026"/>
    <w:rsid w:val="008C4189"/>
    <w:rsid w:val="008C4E60"/>
    <w:rsid w:val="008C58D5"/>
    <w:rsid w:val="008C72CC"/>
    <w:rsid w:val="008D7A58"/>
    <w:rsid w:val="008E158F"/>
    <w:rsid w:val="008E3709"/>
    <w:rsid w:val="008E4696"/>
    <w:rsid w:val="008E4C1A"/>
    <w:rsid w:val="008F114A"/>
    <w:rsid w:val="008F1319"/>
    <w:rsid w:val="008F2F93"/>
    <w:rsid w:val="008F3017"/>
    <w:rsid w:val="008F326E"/>
    <w:rsid w:val="008F3397"/>
    <w:rsid w:val="008F40C9"/>
    <w:rsid w:val="008F4E6D"/>
    <w:rsid w:val="008F659C"/>
    <w:rsid w:val="008F6A0A"/>
    <w:rsid w:val="008F6CA1"/>
    <w:rsid w:val="008F759D"/>
    <w:rsid w:val="008F7A72"/>
    <w:rsid w:val="00900F7B"/>
    <w:rsid w:val="00901303"/>
    <w:rsid w:val="009017BF"/>
    <w:rsid w:val="009045E9"/>
    <w:rsid w:val="00905F87"/>
    <w:rsid w:val="009069FF"/>
    <w:rsid w:val="0091045D"/>
    <w:rsid w:val="009141D4"/>
    <w:rsid w:val="009142D1"/>
    <w:rsid w:val="00915A5B"/>
    <w:rsid w:val="00916E97"/>
    <w:rsid w:val="00920A27"/>
    <w:rsid w:val="009212BD"/>
    <w:rsid w:val="00921B79"/>
    <w:rsid w:val="00923436"/>
    <w:rsid w:val="00923E18"/>
    <w:rsid w:val="009240C0"/>
    <w:rsid w:val="0092443B"/>
    <w:rsid w:val="00924722"/>
    <w:rsid w:val="0093096A"/>
    <w:rsid w:val="00930D8B"/>
    <w:rsid w:val="00931B7A"/>
    <w:rsid w:val="00933063"/>
    <w:rsid w:val="00933DAD"/>
    <w:rsid w:val="00935310"/>
    <w:rsid w:val="00935CBA"/>
    <w:rsid w:val="009376FF"/>
    <w:rsid w:val="0094386B"/>
    <w:rsid w:val="009446E6"/>
    <w:rsid w:val="0094470C"/>
    <w:rsid w:val="00944A47"/>
    <w:rsid w:val="00947788"/>
    <w:rsid w:val="00950468"/>
    <w:rsid w:val="0095201B"/>
    <w:rsid w:val="0095586E"/>
    <w:rsid w:val="009563E2"/>
    <w:rsid w:val="00956DFD"/>
    <w:rsid w:val="009571BE"/>
    <w:rsid w:val="00961998"/>
    <w:rsid w:val="00962554"/>
    <w:rsid w:val="00964C68"/>
    <w:rsid w:val="0096522D"/>
    <w:rsid w:val="009652B7"/>
    <w:rsid w:val="00966240"/>
    <w:rsid w:val="00967365"/>
    <w:rsid w:val="00967EA4"/>
    <w:rsid w:val="00971324"/>
    <w:rsid w:val="009715E3"/>
    <w:rsid w:val="009723A5"/>
    <w:rsid w:val="00972B48"/>
    <w:rsid w:val="0097722F"/>
    <w:rsid w:val="00982401"/>
    <w:rsid w:val="009852CA"/>
    <w:rsid w:val="00986191"/>
    <w:rsid w:val="00986F50"/>
    <w:rsid w:val="0098711D"/>
    <w:rsid w:val="00987900"/>
    <w:rsid w:val="00990C0E"/>
    <w:rsid w:val="00991483"/>
    <w:rsid w:val="00991F33"/>
    <w:rsid w:val="009956D0"/>
    <w:rsid w:val="009A173A"/>
    <w:rsid w:val="009A1B4C"/>
    <w:rsid w:val="009A4591"/>
    <w:rsid w:val="009A53F8"/>
    <w:rsid w:val="009A546C"/>
    <w:rsid w:val="009A6630"/>
    <w:rsid w:val="009A66A1"/>
    <w:rsid w:val="009A6AE1"/>
    <w:rsid w:val="009B2A94"/>
    <w:rsid w:val="009B5593"/>
    <w:rsid w:val="009B7DAF"/>
    <w:rsid w:val="009C24EE"/>
    <w:rsid w:val="009C2714"/>
    <w:rsid w:val="009D0E49"/>
    <w:rsid w:val="009D30B7"/>
    <w:rsid w:val="009D4B18"/>
    <w:rsid w:val="009D5723"/>
    <w:rsid w:val="009D6C24"/>
    <w:rsid w:val="009D76F5"/>
    <w:rsid w:val="009E1E2E"/>
    <w:rsid w:val="009E227B"/>
    <w:rsid w:val="009E3172"/>
    <w:rsid w:val="009E6E12"/>
    <w:rsid w:val="009F0B2B"/>
    <w:rsid w:val="009F1391"/>
    <w:rsid w:val="00A00237"/>
    <w:rsid w:val="00A00F36"/>
    <w:rsid w:val="00A0235C"/>
    <w:rsid w:val="00A02769"/>
    <w:rsid w:val="00A03495"/>
    <w:rsid w:val="00A0476C"/>
    <w:rsid w:val="00A1001A"/>
    <w:rsid w:val="00A10358"/>
    <w:rsid w:val="00A10845"/>
    <w:rsid w:val="00A119C2"/>
    <w:rsid w:val="00A12763"/>
    <w:rsid w:val="00A12870"/>
    <w:rsid w:val="00A16AC9"/>
    <w:rsid w:val="00A223A5"/>
    <w:rsid w:val="00A23B00"/>
    <w:rsid w:val="00A273E3"/>
    <w:rsid w:val="00A27D31"/>
    <w:rsid w:val="00A30532"/>
    <w:rsid w:val="00A34976"/>
    <w:rsid w:val="00A34B50"/>
    <w:rsid w:val="00A35C98"/>
    <w:rsid w:val="00A365B3"/>
    <w:rsid w:val="00A37431"/>
    <w:rsid w:val="00A406F7"/>
    <w:rsid w:val="00A40BC0"/>
    <w:rsid w:val="00A44A3D"/>
    <w:rsid w:val="00A4550C"/>
    <w:rsid w:val="00A46A1C"/>
    <w:rsid w:val="00A46FCD"/>
    <w:rsid w:val="00A50733"/>
    <w:rsid w:val="00A52570"/>
    <w:rsid w:val="00A52C4F"/>
    <w:rsid w:val="00A53BB9"/>
    <w:rsid w:val="00A55808"/>
    <w:rsid w:val="00A55C9F"/>
    <w:rsid w:val="00A60765"/>
    <w:rsid w:val="00A61431"/>
    <w:rsid w:val="00A6324E"/>
    <w:rsid w:val="00A669A3"/>
    <w:rsid w:val="00A66B6F"/>
    <w:rsid w:val="00A67574"/>
    <w:rsid w:val="00A67752"/>
    <w:rsid w:val="00A67BB3"/>
    <w:rsid w:val="00A67D75"/>
    <w:rsid w:val="00A70A3E"/>
    <w:rsid w:val="00A71B42"/>
    <w:rsid w:val="00A740CA"/>
    <w:rsid w:val="00A74DA0"/>
    <w:rsid w:val="00A75F62"/>
    <w:rsid w:val="00A766D1"/>
    <w:rsid w:val="00A77524"/>
    <w:rsid w:val="00A77EBD"/>
    <w:rsid w:val="00A823EB"/>
    <w:rsid w:val="00A825CF"/>
    <w:rsid w:val="00A82E5A"/>
    <w:rsid w:val="00A858F4"/>
    <w:rsid w:val="00A85F65"/>
    <w:rsid w:val="00A865AD"/>
    <w:rsid w:val="00A906EE"/>
    <w:rsid w:val="00A9341C"/>
    <w:rsid w:val="00A94DCA"/>
    <w:rsid w:val="00A97F5D"/>
    <w:rsid w:val="00AA0FCE"/>
    <w:rsid w:val="00AA1058"/>
    <w:rsid w:val="00AA1C31"/>
    <w:rsid w:val="00AA2517"/>
    <w:rsid w:val="00AA28E9"/>
    <w:rsid w:val="00AA36CF"/>
    <w:rsid w:val="00AA3F3A"/>
    <w:rsid w:val="00AA548D"/>
    <w:rsid w:val="00AA7B65"/>
    <w:rsid w:val="00AB3F9B"/>
    <w:rsid w:val="00AB7E4F"/>
    <w:rsid w:val="00AC0E50"/>
    <w:rsid w:val="00AC1A14"/>
    <w:rsid w:val="00AC3D16"/>
    <w:rsid w:val="00AD0436"/>
    <w:rsid w:val="00AD428A"/>
    <w:rsid w:val="00AD4E08"/>
    <w:rsid w:val="00AD7386"/>
    <w:rsid w:val="00AD7F93"/>
    <w:rsid w:val="00AE3212"/>
    <w:rsid w:val="00AE35BD"/>
    <w:rsid w:val="00AE4185"/>
    <w:rsid w:val="00AE427A"/>
    <w:rsid w:val="00AE5B01"/>
    <w:rsid w:val="00AF335C"/>
    <w:rsid w:val="00AF3C70"/>
    <w:rsid w:val="00AF4713"/>
    <w:rsid w:val="00AF558D"/>
    <w:rsid w:val="00AF7D16"/>
    <w:rsid w:val="00B02563"/>
    <w:rsid w:val="00B04324"/>
    <w:rsid w:val="00B05C4C"/>
    <w:rsid w:val="00B06492"/>
    <w:rsid w:val="00B06672"/>
    <w:rsid w:val="00B06CA1"/>
    <w:rsid w:val="00B0776D"/>
    <w:rsid w:val="00B077A2"/>
    <w:rsid w:val="00B07CE8"/>
    <w:rsid w:val="00B1088C"/>
    <w:rsid w:val="00B1122C"/>
    <w:rsid w:val="00B12B33"/>
    <w:rsid w:val="00B135F1"/>
    <w:rsid w:val="00B16ACB"/>
    <w:rsid w:val="00B239F2"/>
    <w:rsid w:val="00B252DB"/>
    <w:rsid w:val="00B26AA8"/>
    <w:rsid w:val="00B276A0"/>
    <w:rsid w:val="00B27A20"/>
    <w:rsid w:val="00B30A9D"/>
    <w:rsid w:val="00B30EC9"/>
    <w:rsid w:val="00B30F25"/>
    <w:rsid w:val="00B322AF"/>
    <w:rsid w:val="00B324B2"/>
    <w:rsid w:val="00B3319A"/>
    <w:rsid w:val="00B339A2"/>
    <w:rsid w:val="00B33F44"/>
    <w:rsid w:val="00B34B9B"/>
    <w:rsid w:val="00B35D4C"/>
    <w:rsid w:val="00B407A2"/>
    <w:rsid w:val="00B42047"/>
    <w:rsid w:val="00B43EDC"/>
    <w:rsid w:val="00B44F83"/>
    <w:rsid w:val="00B44F8E"/>
    <w:rsid w:val="00B46421"/>
    <w:rsid w:val="00B512DE"/>
    <w:rsid w:val="00B5656C"/>
    <w:rsid w:val="00B56B47"/>
    <w:rsid w:val="00B615C0"/>
    <w:rsid w:val="00B61A75"/>
    <w:rsid w:val="00B64DC4"/>
    <w:rsid w:val="00B66287"/>
    <w:rsid w:val="00B6742E"/>
    <w:rsid w:val="00B70A98"/>
    <w:rsid w:val="00B71C5E"/>
    <w:rsid w:val="00B71CD3"/>
    <w:rsid w:val="00B71F79"/>
    <w:rsid w:val="00B730FF"/>
    <w:rsid w:val="00B73CA3"/>
    <w:rsid w:val="00B74591"/>
    <w:rsid w:val="00B75BA5"/>
    <w:rsid w:val="00B80779"/>
    <w:rsid w:val="00B820F8"/>
    <w:rsid w:val="00B84663"/>
    <w:rsid w:val="00B85FDA"/>
    <w:rsid w:val="00B86586"/>
    <w:rsid w:val="00B865F5"/>
    <w:rsid w:val="00B9355A"/>
    <w:rsid w:val="00B964AB"/>
    <w:rsid w:val="00B96D0C"/>
    <w:rsid w:val="00B97302"/>
    <w:rsid w:val="00BA1333"/>
    <w:rsid w:val="00BA15ED"/>
    <w:rsid w:val="00BA34B0"/>
    <w:rsid w:val="00BA4FFA"/>
    <w:rsid w:val="00BA6EF0"/>
    <w:rsid w:val="00BA6F65"/>
    <w:rsid w:val="00BA707A"/>
    <w:rsid w:val="00BA7A3C"/>
    <w:rsid w:val="00BB64CA"/>
    <w:rsid w:val="00BB669F"/>
    <w:rsid w:val="00BB7A17"/>
    <w:rsid w:val="00BC0B01"/>
    <w:rsid w:val="00BC339A"/>
    <w:rsid w:val="00BC3648"/>
    <w:rsid w:val="00BC484E"/>
    <w:rsid w:val="00BC53C8"/>
    <w:rsid w:val="00BC7A8E"/>
    <w:rsid w:val="00BD1738"/>
    <w:rsid w:val="00BD2C4C"/>
    <w:rsid w:val="00BD47F4"/>
    <w:rsid w:val="00BD67EF"/>
    <w:rsid w:val="00BD6877"/>
    <w:rsid w:val="00BE2CD1"/>
    <w:rsid w:val="00BE3715"/>
    <w:rsid w:val="00BE55C3"/>
    <w:rsid w:val="00BF2EE1"/>
    <w:rsid w:val="00BF6539"/>
    <w:rsid w:val="00BF7C55"/>
    <w:rsid w:val="00C01226"/>
    <w:rsid w:val="00C0173C"/>
    <w:rsid w:val="00C023A6"/>
    <w:rsid w:val="00C0256B"/>
    <w:rsid w:val="00C039DA"/>
    <w:rsid w:val="00C0428B"/>
    <w:rsid w:val="00C053AA"/>
    <w:rsid w:val="00C056CF"/>
    <w:rsid w:val="00C1028A"/>
    <w:rsid w:val="00C103B7"/>
    <w:rsid w:val="00C11EBE"/>
    <w:rsid w:val="00C1435B"/>
    <w:rsid w:val="00C151BD"/>
    <w:rsid w:val="00C1580B"/>
    <w:rsid w:val="00C2238B"/>
    <w:rsid w:val="00C234E4"/>
    <w:rsid w:val="00C23BD5"/>
    <w:rsid w:val="00C26D15"/>
    <w:rsid w:val="00C30FC8"/>
    <w:rsid w:val="00C31157"/>
    <w:rsid w:val="00C33488"/>
    <w:rsid w:val="00C369B6"/>
    <w:rsid w:val="00C41118"/>
    <w:rsid w:val="00C41ECE"/>
    <w:rsid w:val="00C428F7"/>
    <w:rsid w:val="00C429D8"/>
    <w:rsid w:val="00C45D1D"/>
    <w:rsid w:val="00C46B2E"/>
    <w:rsid w:val="00C47A7B"/>
    <w:rsid w:val="00C47DFF"/>
    <w:rsid w:val="00C52E87"/>
    <w:rsid w:val="00C5404A"/>
    <w:rsid w:val="00C55AE6"/>
    <w:rsid w:val="00C608CF"/>
    <w:rsid w:val="00C60C8A"/>
    <w:rsid w:val="00C6383E"/>
    <w:rsid w:val="00C63D32"/>
    <w:rsid w:val="00C63D8B"/>
    <w:rsid w:val="00C6547F"/>
    <w:rsid w:val="00C7155A"/>
    <w:rsid w:val="00C728D7"/>
    <w:rsid w:val="00C735C6"/>
    <w:rsid w:val="00C76AE1"/>
    <w:rsid w:val="00C77A96"/>
    <w:rsid w:val="00C77FC7"/>
    <w:rsid w:val="00C82705"/>
    <w:rsid w:val="00C82F96"/>
    <w:rsid w:val="00C835AB"/>
    <w:rsid w:val="00C83C75"/>
    <w:rsid w:val="00C843EF"/>
    <w:rsid w:val="00C84D38"/>
    <w:rsid w:val="00C85091"/>
    <w:rsid w:val="00C85205"/>
    <w:rsid w:val="00C872D0"/>
    <w:rsid w:val="00C9072B"/>
    <w:rsid w:val="00C90E4D"/>
    <w:rsid w:val="00C93DB2"/>
    <w:rsid w:val="00C946B4"/>
    <w:rsid w:val="00C94852"/>
    <w:rsid w:val="00CA119A"/>
    <w:rsid w:val="00CA27A0"/>
    <w:rsid w:val="00CA3B00"/>
    <w:rsid w:val="00CA7AF7"/>
    <w:rsid w:val="00CB1189"/>
    <w:rsid w:val="00CB3DB3"/>
    <w:rsid w:val="00CB414B"/>
    <w:rsid w:val="00CB4C9D"/>
    <w:rsid w:val="00CB6C2F"/>
    <w:rsid w:val="00CC39B6"/>
    <w:rsid w:val="00CC55C3"/>
    <w:rsid w:val="00CC6D73"/>
    <w:rsid w:val="00CD1354"/>
    <w:rsid w:val="00CD1EAC"/>
    <w:rsid w:val="00CD318B"/>
    <w:rsid w:val="00CD365D"/>
    <w:rsid w:val="00CD4A9A"/>
    <w:rsid w:val="00CD5EAF"/>
    <w:rsid w:val="00CD785E"/>
    <w:rsid w:val="00CD7BAE"/>
    <w:rsid w:val="00CD7E3A"/>
    <w:rsid w:val="00CE0ADE"/>
    <w:rsid w:val="00CE13F1"/>
    <w:rsid w:val="00CE14E7"/>
    <w:rsid w:val="00CE17AC"/>
    <w:rsid w:val="00CE778F"/>
    <w:rsid w:val="00CF0DCE"/>
    <w:rsid w:val="00CF25AE"/>
    <w:rsid w:val="00CF4A4F"/>
    <w:rsid w:val="00CF59B3"/>
    <w:rsid w:val="00CF75A0"/>
    <w:rsid w:val="00D009E1"/>
    <w:rsid w:val="00D01335"/>
    <w:rsid w:val="00D01CE8"/>
    <w:rsid w:val="00D02C3A"/>
    <w:rsid w:val="00D059E6"/>
    <w:rsid w:val="00D12896"/>
    <w:rsid w:val="00D155B6"/>
    <w:rsid w:val="00D16ADE"/>
    <w:rsid w:val="00D221DE"/>
    <w:rsid w:val="00D22F1C"/>
    <w:rsid w:val="00D263E2"/>
    <w:rsid w:val="00D26E98"/>
    <w:rsid w:val="00D2787E"/>
    <w:rsid w:val="00D30502"/>
    <w:rsid w:val="00D311BD"/>
    <w:rsid w:val="00D31417"/>
    <w:rsid w:val="00D33EEE"/>
    <w:rsid w:val="00D34C92"/>
    <w:rsid w:val="00D36505"/>
    <w:rsid w:val="00D42A35"/>
    <w:rsid w:val="00D436B2"/>
    <w:rsid w:val="00D46E2A"/>
    <w:rsid w:val="00D46FCE"/>
    <w:rsid w:val="00D503B7"/>
    <w:rsid w:val="00D5224F"/>
    <w:rsid w:val="00D526C1"/>
    <w:rsid w:val="00D53BC2"/>
    <w:rsid w:val="00D54C52"/>
    <w:rsid w:val="00D557A5"/>
    <w:rsid w:val="00D57F3A"/>
    <w:rsid w:val="00D60630"/>
    <w:rsid w:val="00D62AD6"/>
    <w:rsid w:val="00D62BC4"/>
    <w:rsid w:val="00D62E25"/>
    <w:rsid w:val="00D653A4"/>
    <w:rsid w:val="00D6708D"/>
    <w:rsid w:val="00D6796D"/>
    <w:rsid w:val="00D7093C"/>
    <w:rsid w:val="00D70A03"/>
    <w:rsid w:val="00D71332"/>
    <w:rsid w:val="00D71BA7"/>
    <w:rsid w:val="00D71E6C"/>
    <w:rsid w:val="00D737C8"/>
    <w:rsid w:val="00D757BA"/>
    <w:rsid w:val="00D762BA"/>
    <w:rsid w:val="00D7630F"/>
    <w:rsid w:val="00D76DDD"/>
    <w:rsid w:val="00D77781"/>
    <w:rsid w:val="00D82D1F"/>
    <w:rsid w:val="00D8314B"/>
    <w:rsid w:val="00D83400"/>
    <w:rsid w:val="00D83757"/>
    <w:rsid w:val="00D855B3"/>
    <w:rsid w:val="00D875F5"/>
    <w:rsid w:val="00D9447E"/>
    <w:rsid w:val="00D963DC"/>
    <w:rsid w:val="00D97CA1"/>
    <w:rsid w:val="00DA1E8B"/>
    <w:rsid w:val="00DA392D"/>
    <w:rsid w:val="00DA3D00"/>
    <w:rsid w:val="00DA520D"/>
    <w:rsid w:val="00DA7562"/>
    <w:rsid w:val="00DB1015"/>
    <w:rsid w:val="00DB101B"/>
    <w:rsid w:val="00DB115C"/>
    <w:rsid w:val="00DB203A"/>
    <w:rsid w:val="00DB25FF"/>
    <w:rsid w:val="00DB49BD"/>
    <w:rsid w:val="00DB540C"/>
    <w:rsid w:val="00DC0583"/>
    <w:rsid w:val="00DC20E9"/>
    <w:rsid w:val="00DC32D0"/>
    <w:rsid w:val="00DC3413"/>
    <w:rsid w:val="00DC48D3"/>
    <w:rsid w:val="00DC64C5"/>
    <w:rsid w:val="00DC6D1B"/>
    <w:rsid w:val="00DD1D85"/>
    <w:rsid w:val="00DD280C"/>
    <w:rsid w:val="00DD2DA8"/>
    <w:rsid w:val="00DD5BF8"/>
    <w:rsid w:val="00DD6559"/>
    <w:rsid w:val="00DD7323"/>
    <w:rsid w:val="00DE18CE"/>
    <w:rsid w:val="00DE3B08"/>
    <w:rsid w:val="00DE5EEC"/>
    <w:rsid w:val="00DE6FB8"/>
    <w:rsid w:val="00DF04CA"/>
    <w:rsid w:val="00DF13C7"/>
    <w:rsid w:val="00DF31C5"/>
    <w:rsid w:val="00E0068A"/>
    <w:rsid w:val="00E0360D"/>
    <w:rsid w:val="00E112E4"/>
    <w:rsid w:val="00E12340"/>
    <w:rsid w:val="00E12F0C"/>
    <w:rsid w:val="00E162E8"/>
    <w:rsid w:val="00E221FD"/>
    <w:rsid w:val="00E22542"/>
    <w:rsid w:val="00E235E3"/>
    <w:rsid w:val="00E24099"/>
    <w:rsid w:val="00E25F13"/>
    <w:rsid w:val="00E264C5"/>
    <w:rsid w:val="00E3197D"/>
    <w:rsid w:val="00E3317B"/>
    <w:rsid w:val="00E33F52"/>
    <w:rsid w:val="00E36357"/>
    <w:rsid w:val="00E368CA"/>
    <w:rsid w:val="00E4131A"/>
    <w:rsid w:val="00E416E6"/>
    <w:rsid w:val="00E45A27"/>
    <w:rsid w:val="00E5067C"/>
    <w:rsid w:val="00E51ECC"/>
    <w:rsid w:val="00E53BFD"/>
    <w:rsid w:val="00E54405"/>
    <w:rsid w:val="00E54C7D"/>
    <w:rsid w:val="00E561B2"/>
    <w:rsid w:val="00E56524"/>
    <w:rsid w:val="00E56EF3"/>
    <w:rsid w:val="00E570E8"/>
    <w:rsid w:val="00E57FB7"/>
    <w:rsid w:val="00E6002B"/>
    <w:rsid w:val="00E6071B"/>
    <w:rsid w:val="00E61AE1"/>
    <w:rsid w:val="00E65860"/>
    <w:rsid w:val="00E67EC0"/>
    <w:rsid w:val="00E71E11"/>
    <w:rsid w:val="00E73769"/>
    <w:rsid w:val="00E74206"/>
    <w:rsid w:val="00E74DFD"/>
    <w:rsid w:val="00E76022"/>
    <w:rsid w:val="00E7624F"/>
    <w:rsid w:val="00E771BE"/>
    <w:rsid w:val="00E7768A"/>
    <w:rsid w:val="00E8149E"/>
    <w:rsid w:val="00E85612"/>
    <w:rsid w:val="00E86C0B"/>
    <w:rsid w:val="00E90CA8"/>
    <w:rsid w:val="00E90CEB"/>
    <w:rsid w:val="00E92256"/>
    <w:rsid w:val="00E93054"/>
    <w:rsid w:val="00EA0C0E"/>
    <w:rsid w:val="00EA1460"/>
    <w:rsid w:val="00EA2274"/>
    <w:rsid w:val="00EA2C3F"/>
    <w:rsid w:val="00EA4A83"/>
    <w:rsid w:val="00EA4E82"/>
    <w:rsid w:val="00EA5228"/>
    <w:rsid w:val="00EA58C8"/>
    <w:rsid w:val="00EA5BF1"/>
    <w:rsid w:val="00EA66D2"/>
    <w:rsid w:val="00EA66FC"/>
    <w:rsid w:val="00EA6BF1"/>
    <w:rsid w:val="00EB0C53"/>
    <w:rsid w:val="00EB197F"/>
    <w:rsid w:val="00EB2259"/>
    <w:rsid w:val="00EB375B"/>
    <w:rsid w:val="00EB387F"/>
    <w:rsid w:val="00EC1231"/>
    <w:rsid w:val="00EC1389"/>
    <w:rsid w:val="00EC2A24"/>
    <w:rsid w:val="00EC4036"/>
    <w:rsid w:val="00EC4960"/>
    <w:rsid w:val="00EC72C3"/>
    <w:rsid w:val="00ED2602"/>
    <w:rsid w:val="00ED4A4D"/>
    <w:rsid w:val="00ED5D7A"/>
    <w:rsid w:val="00EF243F"/>
    <w:rsid w:val="00EF34CD"/>
    <w:rsid w:val="00EF45BA"/>
    <w:rsid w:val="00EF5703"/>
    <w:rsid w:val="00EF7343"/>
    <w:rsid w:val="00EF7FEC"/>
    <w:rsid w:val="00F00593"/>
    <w:rsid w:val="00F014B7"/>
    <w:rsid w:val="00F04731"/>
    <w:rsid w:val="00F0532C"/>
    <w:rsid w:val="00F058A9"/>
    <w:rsid w:val="00F05C72"/>
    <w:rsid w:val="00F131AF"/>
    <w:rsid w:val="00F13BC5"/>
    <w:rsid w:val="00F1503B"/>
    <w:rsid w:val="00F16A49"/>
    <w:rsid w:val="00F16E6A"/>
    <w:rsid w:val="00F211F5"/>
    <w:rsid w:val="00F218DC"/>
    <w:rsid w:val="00F23479"/>
    <w:rsid w:val="00F248CD"/>
    <w:rsid w:val="00F257D8"/>
    <w:rsid w:val="00F2647C"/>
    <w:rsid w:val="00F2702A"/>
    <w:rsid w:val="00F34DA8"/>
    <w:rsid w:val="00F376A5"/>
    <w:rsid w:val="00F4046B"/>
    <w:rsid w:val="00F41B4A"/>
    <w:rsid w:val="00F42CE9"/>
    <w:rsid w:val="00F460A8"/>
    <w:rsid w:val="00F470AD"/>
    <w:rsid w:val="00F500F1"/>
    <w:rsid w:val="00F53035"/>
    <w:rsid w:val="00F53726"/>
    <w:rsid w:val="00F54726"/>
    <w:rsid w:val="00F54737"/>
    <w:rsid w:val="00F54C68"/>
    <w:rsid w:val="00F553C9"/>
    <w:rsid w:val="00F56762"/>
    <w:rsid w:val="00F570BB"/>
    <w:rsid w:val="00F61E92"/>
    <w:rsid w:val="00F62071"/>
    <w:rsid w:val="00F6293C"/>
    <w:rsid w:val="00F62F5C"/>
    <w:rsid w:val="00F649B9"/>
    <w:rsid w:val="00F6661B"/>
    <w:rsid w:val="00F7013A"/>
    <w:rsid w:val="00F70B79"/>
    <w:rsid w:val="00F71507"/>
    <w:rsid w:val="00F720DB"/>
    <w:rsid w:val="00F748D4"/>
    <w:rsid w:val="00F7521F"/>
    <w:rsid w:val="00F7741E"/>
    <w:rsid w:val="00F802CE"/>
    <w:rsid w:val="00F80E46"/>
    <w:rsid w:val="00F828D8"/>
    <w:rsid w:val="00F85E0E"/>
    <w:rsid w:val="00F92938"/>
    <w:rsid w:val="00F959C0"/>
    <w:rsid w:val="00F95A9D"/>
    <w:rsid w:val="00F96593"/>
    <w:rsid w:val="00F97CAB"/>
    <w:rsid w:val="00FA018E"/>
    <w:rsid w:val="00FA5038"/>
    <w:rsid w:val="00FB05AD"/>
    <w:rsid w:val="00FB05F2"/>
    <w:rsid w:val="00FB10EB"/>
    <w:rsid w:val="00FB117A"/>
    <w:rsid w:val="00FB2487"/>
    <w:rsid w:val="00FB3420"/>
    <w:rsid w:val="00FB4059"/>
    <w:rsid w:val="00FB4315"/>
    <w:rsid w:val="00FB4CB5"/>
    <w:rsid w:val="00FB6582"/>
    <w:rsid w:val="00FC09AB"/>
    <w:rsid w:val="00FC1F81"/>
    <w:rsid w:val="00FC29F2"/>
    <w:rsid w:val="00FC5005"/>
    <w:rsid w:val="00FC5B81"/>
    <w:rsid w:val="00FC627C"/>
    <w:rsid w:val="00FD0B10"/>
    <w:rsid w:val="00FD3A85"/>
    <w:rsid w:val="00FD441F"/>
    <w:rsid w:val="00FD5B1C"/>
    <w:rsid w:val="00FE05F2"/>
    <w:rsid w:val="00FE1929"/>
    <w:rsid w:val="00FE660B"/>
    <w:rsid w:val="00FE6A66"/>
    <w:rsid w:val="00FE6D17"/>
    <w:rsid w:val="00FF0E75"/>
    <w:rsid w:val="00FF2273"/>
    <w:rsid w:val="00FF3B17"/>
    <w:rsid w:val="00FF4516"/>
    <w:rsid w:val="00FF6F28"/>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colormru v:ext="edit" colors="#fcf"/>
    </o:shapedefaults>
    <o:shapelayout v:ext="edit">
      <o:idmap v:ext="edit" data="1"/>
    </o:shapelayout>
  </w:shapeDefaults>
  <w:decimalSymbol w:val="."/>
  <w:listSeparator w:val=","/>
  <w14:docId w14:val="6A0597CB"/>
  <w15:docId w15:val="{7C7084A7-0769-4780-8426-6F6EBE37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30F"/>
    <w:pPr>
      <w:ind w:left="720"/>
      <w:contextualSpacing/>
    </w:pPr>
  </w:style>
  <w:style w:type="paragraph" w:styleId="BalloonText">
    <w:name w:val="Balloon Text"/>
    <w:basedOn w:val="Normal"/>
    <w:link w:val="BalloonTextChar"/>
    <w:uiPriority w:val="99"/>
    <w:semiHidden/>
    <w:unhideWhenUsed/>
    <w:rsid w:val="0024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0F0"/>
    <w:rPr>
      <w:rFonts w:ascii="Tahoma" w:hAnsi="Tahoma" w:cs="Tahoma"/>
      <w:sz w:val="16"/>
      <w:szCs w:val="16"/>
    </w:rPr>
  </w:style>
  <w:style w:type="character" w:styleId="Hyperlink">
    <w:name w:val="Hyperlink"/>
    <w:basedOn w:val="DefaultParagraphFont"/>
    <w:uiPriority w:val="99"/>
    <w:unhideWhenUsed/>
    <w:rsid w:val="002440F0"/>
    <w:rPr>
      <w:color w:val="0000FF" w:themeColor="hyperlink"/>
      <w:u w:val="single"/>
    </w:rPr>
  </w:style>
  <w:style w:type="paragraph" w:styleId="Header">
    <w:name w:val="header"/>
    <w:basedOn w:val="Normal"/>
    <w:link w:val="HeaderChar"/>
    <w:uiPriority w:val="99"/>
    <w:unhideWhenUsed/>
    <w:rsid w:val="00D4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E2A"/>
  </w:style>
  <w:style w:type="paragraph" w:styleId="Footer">
    <w:name w:val="footer"/>
    <w:basedOn w:val="Normal"/>
    <w:link w:val="FooterChar"/>
    <w:uiPriority w:val="99"/>
    <w:unhideWhenUsed/>
    <w:rsid w:val="00D4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E2A"/>
  </w:style>
  <w:style w:type="table" w:styleId="TableGrid">
    <w:name w:val="Table Grid"/>
    <w:basedOn w:val="TableNormal"/>
    <w:rsid w:val="001149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2F65"/>
    <w:rPr>
      <w:color w:val="800080" w:themeColor="followedHyperlink"/>
      <w:u w:val="single"/>
    </w:rPr>
  </w:style>
  <w:style w:type="paragraph" w:styleId="NoSpacing">
    <w:name w:val="No Spacing"/>
    <w:uiPriority w:val="1"/>
    <w:qFormat/>
    <w:rsid w:val="00D33EEE"/>
    <w:pPr>
      <w:spacing w:after="0" w:line="240" w:lineRule="auto"/>
    </w:pPr>
  </w:style>
  <w:style w:type="table" w:customStyle="1" w:styleId="TableGrid1">
    <w:name w:val="Table Grid1"/>
    <w:basedOn w:val="TableNormal"/>
    <w:next w:val="TableGrid"/>
    <w:uiPriority w:val="59"/>
    <w:rsid w:val="00C4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normaltextrun">
    <w:name w:val="gmail-normaltextrun"/>
    <w:basedOn w:val="DefaultParagraphFont"/>
    <w:rsid w:val="00882BE2"/>
  </w:style>
  <w:style w:type="paragraph" w:styleId="NormalWeb">
    <w:name w:val="Normal (Web)"/>
    <w:basedOn w:val="Normal"/>
    <w:uiPriority w:val="99"/>
    <w:unhideWhenUsed/>
    <w:rsid w:val="0077743B"/>
    <w:rPr>
      <w:rFonts w:ascii="Times New Roman" w:hAnsi="Times New Roman" w:cs="Times New Roman"/>
      <w:sz w:val="24"/>
      <w:szCs w:val="24"/>
    </w:rPr>
  </w:style>
  <w:style w:type="table" w:customStyle="1" w:styleId="TableGrid3">
    <w:name w:val="Table Grid3"/>
    <w:basedOn w:val="TableNormal"/>
    <w:next w:val="TableGrid"/>
    <w:uiPriority w:val="59"/>
    <w:rsid w:val="00CB4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4B1E"/>
    <w:rPr>
      <w:b/>
      <w:bCs/>
    </w:rPr>
  </w:style>
  <w:style w:type="paragraph" w:customStyle="1" w:styleId="Default">
    <w:name w:val="Default"/>
    <w:rsid w:val="008F114A"/>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2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01CE8"/>
    <w:rPr>
      <w:color w:val="605E5C"/>
      <w:shd w:val="clear" w:color="auto" w:fill="E1DFDD"/>
    </w:rPr>
  </w:style>
  <w:style w:type="table" w:customStyle="1" w:styleId="TableGrid5">
    <w:name w:val="Table Grid5"/>
    <w:basedOn w:val="TableNormal"/>
    <w:next w:val="TableGrid"/>
    <w:uiPriority w:val="59"/>
    <w:rsid w:val="00FE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6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0DF4"/>
    <w:rPr>
      <w:color w:val="605E5C"/>
      <w:shd w:val="clear" w:color="auto" w:fill="E1DFDD"/>
    </w:rPr>
  </w:style>
  <w:style w:type="character" w:customStyle="1" w:styleId="1bodycopyChar">
    <w:name w:val="1 body copy Char"/>
    <w:link w:val="1bodycopy"/>
    <w:locked/>
    <w:rsid w:val="00A00237"/>
    <w:rPr>
      <w:rFonts w:ascii="Arial" w:eastAsia="MS Mincho" w:hAnsi="Arial" w:cs="Times New Roman"/>
      <w:sz w:val="20"/>
      <w:szCs w:val="24"/>
      <w:lang w:val="en-US"/>
    </w:rPr>
  </w:style>
  <w:style w:type="paragraph" w:customStyle="1" w:styleId="1bodycopy">
    <w:name w:val="1 body copy"/>
    <w:basedOn w:val="Normal"/>
    <w:link w:val="1bodycopyChar"/>
    <w:qFormat/>
    <w:rsid w:val="00A00237"/>
    <w:pPr>
      <w:spacing w:after="120" w:line="240" w:lineRule="auto"/>
      <w:ind w:right="284"/>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44">
      <w:bodyDiv w:val="1"/>
      <w:marLeft w:val="0"/>
      <w:marRight w:val="0"/>
      <w:marTop w:val="0"/>
      <w:marBottom w:val="0"/>
      <w:divBdr>
        <w:top w:val="none" w:sz="0" w:space="0" w:color="auto"/>
        <w:left w:val="none" w:sz="0" w:space="0" w:color="auto"/>
        <w:bottom w:val="none" w:sz="0" w:space="0" w:color="auto"/>
        <w:right w:val="none" w:sz="0" w:space="0" w:color="auto"/>
      </w:divBdr>
    </w:div>
    <w:div w:id="11538773">
      <w:bodyDiv w:val="1"/>
      <w:marLeft w:val="0"/>
      <w:marRight w:val="0"/>
      <w:marTop w:val="0"/>
      <w:marBottom w:val="0"/>
      <w:divBdr>
        <w:top w:val="none" w:sz="0" w:space="0" w:color="auto"/>
        <w:left w:val="none" w:sz="0" w:space="0" w:color="auto"/>
        <w:bottom w:val="none" w:sz="0" w:space="0" w:color="auto"/>
        <w:right w:val="none" w:sz="0" w:space="0" w:color="auto"/>
      </w:divBdr>
    </w:div>
    <w:div w:id="49348799">
      <w:bodyDiv w:val="1"/>
      <w:marLeft w:val="0"/>
      <w:marRight w:val="0"/>
      <w:marTop w:val="0"/>
      <w:marBottom w:val="0"/>
      <w:divBdr>
        <w:top w:val="none" w:sz="0" w:space="0" w:color="auto"/>
        <w:left w:val="none" w:sz="0" w:space="0" w:color="auto"/>
        <w:bottom w:val="none" w:sz="0" w:space="0" w:color="auto"/>
        <w:right w:val="none" w:sz="0" w:space="0" w:color="auto"/>
      </w:divBdr>
    </w:div>
    <w:div w:id="55125189">
      <w:bodyDiv w:val="1"/>
      <w:marLeft w:val="0"/>
      <w:marRight w:val="0"/>
      <w:marTop w:val="0"/>
      <w:marBottom w:val="0"/>
      <w:divBdr>
        <w:top w:val="none" w:sz="0" w:space="0" w:color="auto"/>
        <w:left w:val="none" w:sz="0" w:space="0" w:color="auto"/>
        <w:bottom w:val="none" w:sz="0" w:space="0" w:color="auto"/>
        <w:right w:val="none" w:sz="0" w:space="0" w:color="auto"/>
      </w:divBdr>
    </w:div>
    <w:div w:id="67769743">
      <w:bodyDiv w:val="1"/>
      <w:marLeft w:val="0"/>
      <w:marRight w:val="0"/>
      <w:marTop w:val="0"/>
      <w:marBottom w:val="0"/>
      <w:divBdr>
        <w:top w:val="none" w:sz="0" w:space="0" w:color="auto"/>
        <w:left w:val="none" w:sz="0" w:space="0" w:color="auto"/>
        <w:bottom w:val="none" w:sz="0" w:space="0" w:color="auto"/>
        <w:right w:val="none" w:sz="0" w:space="0" w:color="auto"/>
      </w:divBdr>
    </w:div>
    <w:div w:id="173611277">
      <w:bodyDiv w:val="1"/>
      <w:marLeft w:val="0"/>
      <w:marRight w:val="0"/>
      <w:marTop w:val="0"/>
      <w:marBottom w:val="0"/>
      <w:divBdr>
        <w:top w:val="none" w:sz="0" w:space="0" w:color="auto"/>
        <w:left w:val="none" w:sz="0" w:space="0" w:color="auto"/>
        <w:bottom w:val="none" w:sz="0" w:space="0" w:color="auto"/>
        <w:right w:val="none" w:sz="0" w:space="0" w:color="auto"/>
      </w:divBdr>
    </w:div>
    <w:div w:id="184177763">
      <w:bodyDiv w:val="1"/>
      <w:marLeft w:val="0"/>
      <w:marRight w:val="0"/>
      <w:marTop w:val="0"/>
      <w:marBottom w:val="0"/>
      <w:divBdr>
        <w:top w:val="none" w:sz="0" w:space="0" w:color="auto"/>
        <w:left w:val="none" w:sz="0" w:space="0" w:color="auto"/>
        <w:bottom w:val="none" w:sz="0" w:space="0" w:color="auto"/>
        <w:right w:val="none" w:sz="0" w:space="0" w:color="auto"/>
      </w:divBdr>
    </w:div>
    <w:div w:id="188373871">
      <w:bodyDiv w:val="1"/>
      <w:marLeft w:val="0"/>
      <w:marRight w:val="0"/>
      <w:marTop w:val="0"/>
      <w:marBottom w:val="0"/>
      <w:divBdr>
        <w:top w:val="none" w:sz="0" w:space="0" w:color="auto"/>
        <w:left w:val="none" w:sz="0" w:space="0" w:color="auto"/>
        <w:bottom w:val="none" w:sz="0" w:space="0" w:color="auto"/>
        <w:right w:val="none" w:sz="0" w:space="0" w:color="auto"/>
      </w:divBdr>
    </w:div>
    <w:div w:id="228347182">
      <w:bodyDiv w:val="1"/>
      <w:marLeft w:val="0"/>
      <w:marRight w:val="0"/>
      <w:marTop w:val="0"/>
      <w:marBottom w:val="0"/>
      <w:divBdr>
        <w:top w:val="none" w:sz="0" w:space="0" w:color="auto"/>
        <w:left w:val="none" w:sz="0" w:space="0" w:color="auto"/>
        <w:bottom w:val="none" w:sz="0" w:space="0" w:color="auto"/>
        <w:right w:val="none" w:sz="0" w:space="0" w:color="auto"/>
      </w:divBdr>
    </w:div>
    <w:div w:id="231433417">
      <w:bodyDiv w:val="1"/>
      <w:marLeft w:val="0"/>
      <w:marRight w:val="0"/>
      <w:marTop w:val="0"/>
      <w:marBottom w:val="0"/>
      <w:divBdr>
        <w:top w:val="none" w:sz="0" w:space="0" w:color="auto"/>
        <w:left w:val="none" w:sz="0" w:space="0" w:color="auto"/>
        <w:bottom w:val="none" w:sz="0" w:space="0" w:color="auto"/>
        <w:right w:val="none" w:sz="0" w:space="0" w:color="auto"/>
      </w:divBdr>
    </w:div>
    <w:div w:id="232083751">
      <w:bodyDiv w:val="1"/>
      <w:marLeft w:val="0"/>
      <w:marRight w:val="0"/>
      <w:marTop w:val="0"/>
      <w:marBottom w:val="0"/>
      <w:divBdr>
        <w:top w:val="none" w:sz="0" w:space="0" w:color="auto"/>
        <w:left w:val="none" w:sz="0" w:space="0" w:color="auto"/>
        <w:bottom w:val="none" w:sz="0" w:space="0" w:color="auto"/>
        <w:right w:val="none" w:sz="0" w:space="0" w:color="auto"/>
      </w:divBdr>
    </w:div>
    <w:div w:id="239142520">
      <w:bodyDiv w:val="1"/>
      <w:marLeft w:val="0"/>
      <w:marRight w:val="0"/>
      <w:marTop w:val="0"/>
      <w:marBottom w:val="0"/>
      <w:divBdr>
        <w:top w:val="none" w:sz="0" w:space="0" w:color="auto"/>
        <w:left w:val="none" w:sz="0" w:space="0" w:color="auto"/>
        <w:bottom w:val="none" w:sz="0" w:space="0" w:color="auto"/>
        <w:right w:val="none" w:sz="0" w:space="0" w:color="auto"/>
      </w:divBdr>
    </w:div>
    <w:div w:id="311373334">
      <w:bodyDiv w:val="1"/>
      <w:marLeft w:val="0"/>
      <w:marRight w:val="0"/>
      <w:marTop w:val="0"/>
      <w:marBottom w:val="0"/>
      <w:divBdr>
        <w:top w:val="none" w:sz="0" w:space="0" w:color="auto"/>
        <w:left w:val="none" w:sz="0" w:space="0" w:color="auto"/>
        <w:bottom w:val="none" w:sz="0" w:space="0" w:color="auto"/>
        <w:right w:val="none" w:sz="0" w:space="0" w:color="auto"/>
      </w:divBdr>
    </w:div>
    <w:div w:id="343944138">
      <w:bodyDiv w:val="1"/>
      <w:marLeft w:val="0"/>
      <w:marRight w:val="0"/>
      <w:marTop w:val="0"/>
      <w:marBottom w:val="0"/>
      <w:divBdr>
        <w:top w:val="none" w:sz="0" w:space="0" w:color="auto"/>
        <w:left w:val="none" w:sz="0" w:space="0" w:color="auto"/>
        <w:bottom w:val="none" w:sz="0" w:space="0" w:color="auto"/>
        <w:right w:val="none" w:sz="0" w:space="0" w:color="auto"/>
      </w:divBdr>
      <w:divsChild>
        <w:div w:id="1280262129">
          <w:marLeft w:val="0"/>
          <w:marRight w:val="0"/>
          <w:marTop w:val="0"/>
          <w:marBottom w:val="0"/>
          <w:divBdr>
            <w:top w:val="none" w:sz="0" w:space="0" w:color="auto"/>
            <w:left w:val="none" w:sz="0" w:space="0" w:color="auto"/>
            <w:bottom w:val="none" w:sz="0" w:space="0" w:color="auto"/>
            <w:right w:val="none" w:sz="0" w:space="0" w:color="auto"/>
          </w:divBdr>
          <w:divsChild>
            <w:div w:id="686489749">
              <w:marLeft w:val="0"/>
              <w:marRight w:val="0"/>
              <w:marTop w:val="0"/>
              <w:marBottom w:val="0"/>
              <w:divBdr>
                <w:top w:val="none" w:sz="0" w:space="0" w:color="auto"/>
                <w:left w:val="none" w:sz="0" w:space="0" w:color="auto"/>
                <w:bottom w:val="none" w:sz="0" w:space="0" w:color="auto"/>
                <w:right w:val="none" w:sz="0" w:space="0" w:color="auto"/>
              </w:divBdr>
              <w:divsChild>
                <w:div w:id="521868057">
                  <w:marLeft w:val="0"/>
                  <w:marRight w:val="0"/>
                  <w:marTop w:val="0"/>
                  <w:marBottom w:val="0"/>
                  <w:divBdr>
                    <w:top w:val="none" w:sz="0" w:space="0" w:color="auto"/>
                    <w:left w:val="none" w:sz="0" w:space="0" w:color="auto"/>
                    <w:bottom w:val="none" w:sz="0" w:space="0" w:color="auto"/>
                    <w:right w:val="none" w:sz="0" w:space="0" w:color="auto"/>
                  </w:divBdr>
                  <w:divsChild>
                    <w:div w:id="868564970">
                      <w:marLeft w:val="0"/>
                      <w:marRight w:val="0"/>
                      <w:marTop w:val="45"/>
                      <w:marBottom w:val="0"/>
                      <w:divBdr>
                        <w:top w:val="none" w:sz="0" w:space="0" w:color="auto"/>
                        <w:left w:val="none" w:sz="0" w:space="0" w:color="auto"/>
                        <w:bottom w:val="none" w:sz="0" w:space="0" w:color="auto"/>
                        <w:right w:val="none" w:sz="0" w:space="0" w:color="auto"/>
                      </w:divBdr>
                      <w:divsChild>
                        <w:div w:id="1918130180">
                          <w:marLeft w:val="0"/>
                          <w:marRight w:val="0"/>
                          <w:marTop w:val="0"/>
                          <w:marBottom w:val="0"/>
                          <w:divBdr>
                            <w:top w:val="none" w:sz="0" w:space="0" w:color="auto"/>
                            <w:left w:val="none" w:sz="0" w:space="0" w:color="auto"/>
                            <w:bottom w:val="none" w:sz="0" w:space="0" w:color="auto"/>
                            <w:right w:val="none" w:sz="0" w:space="0" w:color="auto"/>
                          </w:divBdr>
                          <w:divsChild>
                            <w:div w:id="1820876513">
                              <w:marLeft w:val="2070"/>
                              <w:marRight w:val="3960"/>
                              <w:marTop w:val="0"/>
                              <w:marBottom w:val="0"/>
                              <w:divBdr>
                                <w:top w:val="none" w:sz="0" w:space="0" w:color="auto"/>
                                <w:left w:val="none" w:sz="0" w:space="0" w:color="auto"/>
                                <w:bottom w:val="none" w:sz="0" w:space="0" w:color="auto"/>
                                <w:right w:val="none" w:sz="0" w:space="0" w:color="auto"/>
                              </w:divBdr>
                              <w:divsChild>
                                <w:div w:id="113257955">
                                  <w:marLeft w:val="0"/>
                                  <w:marRight w:val="0"/>
                                  <w:marTop w:val="0"/>
                                  <w:marBottom w:val="0"/>
                                  <w:divBdr>
                                    <w:top w:val="none" w:sz="0" w:space="0" w:color="auto"/>
                                    <w:left w:val="none" w:sz="0" w:space="0" w:color="auto"/>
                                    <w:bottom w:val="none" w:sz="0" w:space="0" w:color="auto"/>
                                    <w:right w:val="none" w:sz="0" w:space="0" w:color="auto"/>
                                  </w:divBdr>
                                  <w:divsChild>
                                    <w:div w:id="35325022">
                                      <w:marLeft w:val="0"/>
                                      <w:marRight w:val="0"/>
                                      <w:marTop w:val="0"/>
                                      <w:marBottom w:val="0"/>
                                      <w:divBdr>
                                        <w:top w:val="none" w:sz="0" w:space="0" w:color="auto"/>
                                        <w:left w:val="none" w:sz="0" w:space="0" w:color="auto"/>
                                        <w:bottom w:val="none" w:sz="0" w:space="0" w:color="auto"/>
                                        <w:right w:val="none" w:sz="0" w:space="0" w:color="auto"/>
                                      </w:divBdr>
                                      <w:divsChild>
                                        <w:div w:id="1800492522">
                                          <w:marLeft w:val="0"/>
                                          <w:marRight w:val="0"/>
                                          <w:marTop w:val="0"/>
                                          <w:marBottom w:val="0"/>
                                          <w:divBdr>
                                            <w:top w:val="none" w:sz="0" w:space="0" w:color="auto"/>
                                            <w:left w:val="none" w:sz="0" w:space="0" w:color="auto"/>
                                            <w:bottom w:val="none" w:sz="0" w:space="0" w:color="auto"/>
                                            <w:right w:val="none" w:sz="0" w:space="0" w:color="auto"/>
                                          </w:divBdr>
                                          <w:divsChild>
                                            <w:div w:id="135807847">
                                              <w:marLeft w:val="0"/>
                                              <w:marRight w:val="0"/>
                                              <w:marTop w:val="90"/>
                                              <w:marBottom w:val="0"/>
                                              <w:divBdr>
                                                <w:top w:val="none" w:sz="0" w:space="0" w:color="auto"/>
                                                <w:left w:val="none" w:sz="0" w:space="0" w:color="auto"/>
                                                <w:bottom w:val="none" w:sz="0" w:space="0" w:color="auto"/>
                                                <w:right w:val="none" w:sz="0" w:space="0" w:color="auto"/>
                                              </w:divBdr>
                                              <w:divsChild>
                                                <w:div w:id="73627760">
                                                  <w:marLeft w:val="0"/>
                                                  <w:marRight w:val="0"/>
                                                  <w:marTop w:val="0"/>
                                                  <w:marBottom w:val="0"/>
                                                  <w:divBdr>
                                                    <w:top w:val="none" w:sz="0" w:space="0" w:color="auto"/>
                                                    <w:left w:val="none" w:sz="0" w:space="0" w:color="auto"/>
                                                    <w:bottom w:val="none" w:sz="0" w:space="0" w:color="auto"/>
                                                    <w:right w:val="none" w:sz="0" w:space="0" w:color="auto"/>
                                                  </w:divBdr>
                                                  <w:divsChild>
                                                    <w:div w:id="144245940">
                                                      <w:marLeft w:val="0"/>
                                                      <w:marRight w:val="0"/>
                                                      <w:marTop w:val="0"/>
                                                      <w:marBottom w:val="0"/>
                                                      <w:divBdr>
                                                        <w:top w:val="none" w:sz="0" w:space="0" w:color="auto"/>
                                                        <w:left w:val="none" w:sz="0" w:space="0" w:color="auto"/>
                                                        <w:bottom w:val="none" w:sz="0" w:space="0" w:color="auto"/>
                                                        <w:right w:val="none" w:sz="0" w:space="0" w:color="auto"/>
                                                      </w:divBdr>
                                                      <w:divsChild>
                                                        <w:div w:id="1873423233">
                                                          <w:marLeft w:val="0"/>
                                                          <w:marRight w:val="0"/>
                                                          <w:marTop w:val="0"/>
                                                          <w:marBottom w:val="390"/>
                                                          <w:divBdr>
                                                            <w:top w:val="none" w:sz="0" w:space="0" w:color="auto"/>
                                                            <w:left w:val="none" w:sz="0" w:space="0" w:color="auto"/>
                                                            <w:bottom w:val="none" w:sz="0" w:space="0" w:color="auto"/>
                                                            <w:right w:val="none" w:sz="0" w:space="0" w:color="auto"/>
                                                          </w:divBdr>
                                                          <w:divsChild>
                                                            <w:div w:id="976298813">
                                                              <w:marLeft w:val="0"/>
                                                              <w:marRight w:val="0"/>
                                                              <w:marTop w:val="0"/>
                                                              <w:marBottom w:val="0"/>
                                                              <w:divBdr>
                                                                <w:top w:val="none" w:sz="0" w:space="0" w:color="auto"/>
                                                                <w:left w:val="none" w:sz="0" w:space="0" w:color="auto"/>
                                                                <w:bottom w:val="none" w:sz="0" w:space="0" w:color="auto"/>
                                                                <w:right w:val="none" w:sz="0" w:space="0" w:color="auto"/>
                                                              </w:divBdr>
                                                              <w:divsChild>
                                                                <w:div w:id="269244117">
                                                                  <w:marLeft w:val="0"/>
                                                                  <w:marRight w:val="0"/>
                                                                  <w:marTop w:val="0"/>
                                                                  <w:marBottom w:val="0"/>
                                                                  <w:divBdr>
                                                                    <w:top w:val="none" w:sz="0" w:space="0" w:color="auto"/>
                                                                    <w:left w:val="none" w:sz="0" w:space="0" w:color="auto"/>
                                                                    <w:bottom w:val="none" w:sz="0" w:space="0" w:color="auto"/>
                                                                    <w:right w:val="none" w:sz="0" w:space="0" w:color="auto"/>
                                                                  </w:divBdr>
                                                                  <w:divsChild>
                                                                    <w:div w:id="834228837">
                                                                      <w:marLeft w:val="0"/>
                                                                      <w:marRight w:val="0"/>
                                                                      <w:marTop w:val="0"/>
                                                                      <w:marBottom w:val="0"/>
                                                                      <w:divBdr>
                                                                        <w:top w:val="none" w:sz="0" w:space="0" w:color="auto"/>
                                                                        <w:left w:val="none" w:sz="0" w:space="0" w:color="auto"/>
                                                                        <w:bottom w:val="none" w:sz="0" w:space="0" w:color="auto"/>
                                                                        <w:right w:val="none" w:sz="0" w:space="0" w:color="auto"/>
                                                                      </w:divBdr>
                                                                      <w:divsChild>
                                                                        <w:div w:id="155390765">
                                                                          <w:marLeft w:val="0"/>
                                                                          <w:marRight w:val="0"/>
                                                                          <w:marTop w:val="0"/>
                                                                          <w:marBottom w:val="0"/>
                                                                          <w:divBdr>
                                                                            <w:top w:val="none" w:sz="0" w:space="0" w:color="auto"/>
                                                                            <w:left w:val="none" w:sz="0" w:space="0" w:color="auto"/>
                                                                            <w:bottom w:val="none" w:sz="0" w:space="0" w:color="auto"/>
                                                                            <w:right w:val="none" w:sz="0" w:space="0" w:color="auto"/>
                                                                          </w:divBdr>
                                                                          <w:divsChild>
                                                                            <w:div w:id="2111851605">
                                                                              <w:marLeft w:val="0"/>
                                                                              <w:marRight w:val="0"/>
                                                                              <w:marTop w:val="0"/>
                                                                              <w:marBottom w:val="0"/>
                                                                              <w:divBdr>
                                                                                <w:top w:val="none" w:sz="0" w:space="0" w:color="auto"/>
                                                                                <w:left w:val="none" w:sz="0" w:space="0" w:color="auto"/>
                                                                                <w:bottom w:val="none" w:sz="0" w:space="0" w:color="auto"/>
                                                                                <w:right w:val="none" w:sz="0" w:space="0" w:color="auto"/>
                                                                              </w:divBdr>
                                                                              <w:divsChild>
                                                                                <w:div w:id="945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131182">
      <w:bodyDiv w:val="1"/>
      <w:marLeft w:val="0"/>
      <w:marRight w:val="0"/>
      <w:marTop w:val="0"/>
      <w:marBottom w:val="0"/>
      <w:divBdr>
        <w:top w:val="none" w:sz="0" w:space="0" w:color="auto"/>
        <w:left w:val="none" w:sz="0" w:space="0" w:color="auto"/>
        <w:bottom w:val="none" w:sz="0" w:space="0" w:color="auto"/>
        <w:right w:val="none" w:sz="0" w:space="0" w:color="auto"/>
      </w:divBdr>
    </w:div>
    <w:div w:id="436097452">
      <w:bodyDiv w:val="1"/>
      <w:marLeft w:val="0"/>
      <w:marRight w:val="0"/>
      <w:marTop w:val="0"/>
      <w:marBottom w:val="0"/>
      <w:divBdr>
        <w:top w:val="none" w:sz="0" w:space="0" w:color="auto"/>
        <w:left w:val="none" w:sz="0" w:space="0" w:color="auto"/>
        <w:bottom w:val="none" w:sz="0" w:space="0" w:color="auto"/>
        <w:right w:val="none" w:sz="0" w:space="0" w:color="auto"/>
      </w:divBdr>
    </w:div>
    <w:div w:id="479273200">
      <w:bodyDiv w:val="1"/>
      <w:marLeft w:val="0"/>
      <w:marRight w:val="0"/>
      <w:marTop w:val="0"/>
      <w:marBottom w:val="0"/>
      <w:divBdr>
        <w:top w:val="none" w:sz="0" w:space="0" w:color="auto"/>
        <w:left w:val="none" w:sz="0" w:space="0" w:color="auto"/>
        <w:bottom w:val="none" w:sz="0" w:space="0" w:color="auto"/>
        <w:right w:val="none" w:sz="0" w:space="0" w:color="auto"/>
      </w:divBdr>
    </w:div>
    <w:div w:id="511990351">
      <w:bodyDiv w:val="1"/>
      <w:marLeft w:val="0"/>
      <w:marRight w:val="0"/>
      <w:marTop w:val="0"/>
      <w:marBottom w:val="0"/>
      <w:divBdr>
        <w:top w:val="none" w:sz="0" w:space="0" w:color="auto"/>
        <w:left w:val="none" w:sz="0" w:space="0" w:color="auto"/>
        <w:bottom w:val="none" w:sz="0" w:space="0" w:color="auto"/>
        <w:right w:val="none" w:sz="0" w:space="0" w:color="auto"/>
      </w:divBdr>
    </w:div>
    <w:div w:id="526144707">
      <w:bodyDiv w:val="1"/>
      <w:marLeft w:val="0"/>
      <w:marRight w:val="0"/>
      <w:marTop w:val="0"/>
      <w:marBottom w:val="0"/>
      <w:divBdr>
        <w:top w:val="none" w:sz="0" w:space="0" w:color="auto"/>
        <w:left w:val="none" w:sz="0" w:space="0" w:color="auto"/>
        <w:bottom w:val="none" w:sz="0" w:space="0" w:color="auto"/>
        <w:right w:val="none" w:sz="0" w:space="0" w:color="auto"/>
      </w:divBdr>
    </w:div>
    <w:div w:id="567956770">
      <w:bodyDiv w:val="1"/>
      <w:marLeft w:val="0"/>
      <w:marRight w:val="0"/>
      <w:marTop w:val="0"/>
      <w:marBottom w:val="0"/>
      <w:divBdr>
        <w:top w:val="none" w:sz="0" w:space="0" w:color="auto"/>
        <w:left w:val="none" w:sz="0" w:space="0" w:color="auto"/>
        <w:bottom w:val="none" w:sz="0" w:space="0" w:color="auto"/>
        <w:right w:val="none" w:sz="0" w:space="0" w:color="auto"/>
      </w:divBdr>
    </w:div>
    <w:div w:id="615020392">
      <w:bodyDiv w:val="1"/>
      <w:marLeft w:val="0"/>
      <w:marRight w:val="0"/>
      <w:marTop w:val="0"/>
      <w:marBottom w:val="0"/>
      <w:divBdr>
        <w:top w:val="none" w:sz="0" w:space="0" w:color="auto"/>
        <w:left w:val="none" w:sz="0" w:space="0" w:color="auto"/>
        <w:bottom w:val="none" w:sz="0" w:space="0" w:color="auto"/>
        <w:right w:val="none" w:sz="0" w:space="0" w:color="auto"/>
      </w:divBdr>
    </w:div>
    <w:div w:id="650255695">
      <w:bodyDiv w:val="1"/>
      <w:marLeft w:val="0"/>
      <w:marRight w:val="0"/>
      <w:marTop w:val="0"/>
      <w:marBottom w:val="0"/>
      <w:divBdr>
        <w:top w:val="none" w:sz="0" w:space="0" w:color="auto"/>
        <w:left w:val="none" w:sz="0" w:space="0" w:color="auto"/>
        <w:bottom w:val="none" w:sz="0" w:space="0" w:color="auto"/>
        <w:right w:val="none" w:sz="0" w:space="0" w:color="auto"/>
      </w:divBdr>
    </w:div>
    <w:div w:id="652873498">
      <w:bodyDiv w:val="1"/>
      <w:marLeft w:val="0"/>
      <w:marRight w:val="0"/>
      <w:marTop w:val="0"/>
      <w:marBottom w:val="0"/>
      <w:divBdr>
        <w:top w:val="none" w:sz="0" w:space="0" w:color="auto"/>
        <w:left w:val="none" w:sz="0" w:space="0" w:color="auto"/>
        <w:bottom w:val="none" w:sz="0" w:space="0" w:color="auto"/>
        <w:right w:val="none" w:sz="0" w:space="0" w:color="auto"/>
      </w:divBdr>
    </w:div>
    <w:div w:id="755712042">
      <w:bodyDiv w:val="1"/>
      <w:marLeft w:val="0"/>
      <w:marRight w:val="0"/>
      <w:marTop w:val="0"/>
      <w:marBottom w:val="0"/>
      <w:divBdr>
        <w:top w:val="none" w:sz="0" w:space="0" w:color="auto"/>
        <w:left w:val="none" w:sz="0" w:space="0" w:color="auto"/>
        <w:bottom w:val="none" w:sz="0" w:space="0" w:color="auto"/>
        <w:right w:val="none" w:sz="0" w:space="0" w:color="auto"/>
      </w:divBdr>
    </w:div>
    <w:div w:id="817574569">
      <w:bodyDiv w:val="1"/>
      <w:marLeft w:val="0"/>
      <w:marRight w:val="0"/>
      <w:marTop w:val="0"/>
      <w:marBottom w:val="0"/>
      <w:divBdr>
        <w:top w:val="none" w:sz="0" w:space="0" w:color="auto"/>
        <w:left w:val="none" w:sz="0" w:space="0" w:color="auto"/>
        <w:bottom w:val="none" w:sz="0" w:space="0" w:color="auto"/>
        <w:right w:val="none" w:sz="0" w:space="0" w:color="auto"/>
      </w:divBdr>
    </w:div>
    <w:div w:id="834027073">
      <w:bodyDiv w:val="1"/>
      <w:marLeft w:val="0"/>
      <w:marRight w:val="0"/>
      <w:marTop w:val="0"/>
      <w:marBottom w:val="0"/>
      <w:divBdr>
        <w:top w:val="none" w:sz="0" w:space="0" w:color="auto"/>
        <w:left w:val="none" w:sz="0" w:space="0" w:color="auto"/>
        <w:bottom w:val="none" w:sz="0" w:space="0" w:color="auto"/>
        <w:right w:val="none" w:sz="0" w:space="0" w:color="auto"/>
      </w:divBdr>
    </w:div>
    <w:div w:id="881788506">
      <w:bodyDiv w:val="1"/>
      <w:marLeft w:val="0"/>
      <w:marRight w:val="0"/>
      <w:marTop w:val="0"/>
      <w:marBottom w:val="0"/>
      <w:divBdr>
        <w:top w:val="none" w:sz="0" w:space="0" w:color="auto"/>
        <w:left w:val="none" w:sz="0" w:space="0" w:color="auto"/>
        <w:bottom w:val="none" w:sz="0" w:space="0" w:color="auto"/>
        <w:right w:val="none" w:sz="0" w:space="0" w:color="auto"/>
      </w:divBdr>
    </w:div>
    <w:div w:id="906263837">
      <w:bodyDiv w:val="1"/>
      <w:marLeft w:val="0"/>
      <w:marRight w:val="0"/>
      <w:marTop w:val="0"/>
      <w:marBottom w:val="0"/>
      <w:divBdr>
        <w:top w:val="none" w:sz="0" w:space="0" w:color="auto"/>
        <w:left w:val="none" w:sz="0" w:space="0" w:color="auto"/>
        <w:bottom w:val="none" w:sz="0" w:space="0" w:color="auto"/>
        <w:right w:val="none" w:sz="0" w:space="0" w:color="auto"/>
      </w:divBdr>
    </w:div>
    <w:div w:id="910650718">
      <w:bodyDiv w:val="1"/>
      <w:marLeft w:val="0"/>
      <w:marRight w:val="0"/>
      <w:marTop w:val="0"/>
      <w:marBottom w:val="0"/>
      <w:divBdr>
        <w:top w:val="none" w:sz="0" w:space="0" w:color="auto"/>
        <w:left w:val="none" w:sz="0" w:space="0" w:color="auto"/>
        <w:bottom w:val="none" w:sz="0" w:space="0" w:color="auto"/>
        <w:right w:val="none" w:sz="0" w:space="0" w:color="auto"/>
      </w:divBdr>
    </w:div>
    <w:div w:id="911230835">
      <w:bodyDiv w:val="1"/>
      <w:marLeft w:val="0"/>
      <w:marRight w:val="0"/>
      <w:marTop w:val="0"/>
      <w:marBottom w:val="0"/>
      <w:divBdr>
        <w:top w:val="none" w:sz="0" w:space="0" w:color="auto"/>
        <w:left w:val="none" w:sz="0" w:space="0" w:color="auto"/>
        <w:bottom w:val="none" w:sz="0" w:space="0" w:color="auto"/>
        <w:right w:val="none" w:sz="0" w:space="0" w:color="auto"/>
      </w:divBdr>
    </w:div>
    <w:div w:id="983242158">
      <w:bodyDiv w:val="1"/>
      <w:marLeft w:val="0"/>
      <w:marRight w:val="0"/>
      <w:marTop w:val="0"/>
      <w:marBottom w:val="0"/>
      <w:divBdr>
        <w:top w:val="none" w:sz="0" w:space="0" w:color="auto"/>
        <w:left w:val="none" w:sz="0" w:space="0" w:color="auto"/>
        <w:bottom w:val="none" w:sz="0" w:space="0" w:color="auto"/>
        <w:right w:val="none" w:sz="0" w:space="0" w:color="auto"/>
      </w:divBdr>
    </w:div>
    <w:div w:id="985277464">
      <w:bodyDiv w:val="1"/>
      <w:marLeft w:val="0"/>
      <w:marRight w:val="0"/>
      <w:marTop w:val="0"/>
      <w:marBottom w:val="0"/>
      <w:divBdr>
        <w:top w:val="none" w:sz="0" w:space="0" w:color="auto"/>
        <w:left w:val="none" w:sz="0" w:space="0" w:color="auto"/>
        <w:bottom w:val="none" w:sz="0" w:space="0" w:color="auto"/>
        <w:right w:val="none" w:sz="0" w:space="0" w:color="auto"/>
      </w:divBdr>
    </w:div>
    <w:div w:id="1014653120">
      <w:bodyDiv w:val="1"/>
      <w:marLeft w:val="0"/>
      <w:marRight w:val="0"/>
      <w:marTop w:val="0"/>
      <w:marBottom w:val="0"/>
      <w:divBdr>
        <w:top w:val="none" w:sz="0" w:space="0" w:color="auto"/>
        <w:left w:val="none" w:sz="0" w:space="0" w:color="auto"/>
        <w:bottom w:val="none" w:sz="0" w:space="0" w:color="auto"/>
        <w:right w:val="none" w:sz="0" w:space="0" w:color="auto"/>
      </w:divBdr>
    </w:div>
    <w:div w:id="1170944273">
      <w:bodyDiv w:val="1"/>
      <w:marLeft w:val="0"/>
      <w:marRight w:val="0"/>
      <w:marTop w:val="0"/>
      <w:marBottom w:val="0"/>
      <w:divBdr>
        <w:top w:val="none" w:sz="0" w:space="0" w:color="auto"/>
        <w:left w:val="none" w:sz="0" w:space="0" w:color="auto"/>
        <w:bottom w:val="none" w:sz="0" w:space="0" w:color="auto"/>
        <w:right w:val="none" w:sz="0" w:space="0" w:color="auto"/>
      </w:divBdr>
    </w:div>
    <w:div w:id="1187016633">
      <w:bodyDiv w:val="1"/>
      <w:marLeft w:val="0"/>
      <w:marRight w:val="0"/>
      <w:marTop w:val="0"/>
      <w:marBottom w:val="0"/>
      <w:divBdr>
        <w:top w:val="none" w:sz="0" w:space="0" w:color="auto"/>
        <w:left w:val="none" w:sz="0" w:space="0" w:color="auto"/>
        <w:bottom w:val="none" w:sz="0" w:space="0" w:color="auto"/>
        <w:right w:val="none" w:sz="0" w:space="0" w:color="auto"/>
      </w:divBdr>
    </w:div>
    <w:div w:id="1198205365">
      <w:bodyDiv w:val="1"/>
      <w:marLeft w:val="0"/>
      <w:marRight w:val="0"/>
      <w:marTop w:val="0"/>
      <w:marBottom w:val="0"/>
      <w:divBdr>
        <w:top w:val="none" w:sz="0" w:space="0" w:color="auto"/>
        <w:left w:val="none" w:sz="0" w:space="0" w:color="auto"/>
        <w:bottom w:val="none" w:sz="0" w:space="0" w:color="auto"/>
        <w:right w:val="none" w:sz="0" w:space="0" w:color="auto"/>
      </w:divBdr>
    </w:div>
    <w:div w:id="1212691180">
      <w:bodyDiv w:val="1"/>
      <w:marLeft w:val="0"/>
      <w:marRight w:val="0"/>
      <w:marTop w:val="0"/>
      <w:marBottom w:val="0"/>
      <w:divBdr>
        <w:top w:val="none" w:sz="0" w:space="0" w:color="auto"/>
        <w:left w:val="none" w:sz="0" w:space="0" w:color="auto"/>
        <w:bottom w:val="none" w:sz="0" w:space="0" w:color="auto"/>
        <w:right w:val="none" w:sz="0" w:space="0" w:color="auto"/>
      </w:divBdr>
    </w:div>
    <w:div w:id="1223635460">
      <w:bodyDiv w:val="1"/>
      <w:marLeft w:val="0"/>
      <w:marRight w:val="0"/>
      <w:marTop w:val="0"/>
      <w:marBottom w:val="0"/>
      <w:divBdr>
        <w:top w:val="none" w:sz="0" w:space="0" w:color="auto"/>
        <w:left w:val="none" w:sz="0" w:space="0" w:color="auto"/>
        <w:bottom w:val="none" w:sz="0" w:space="0" w:color="auto"/>
        <w:right w:val="none" w:sz="0" w:space="0" w:color="auto"/>
      </w:divBdr>
      <w:divsChild>
        <w:div w:id="1861624336">
          <w:marLeft w:val="0"/>
          <w:marRight w:val="0"/>
          <w:marTop w:val="0"/>
          <w:marBottom w:val="0"/>
          <w:divBdr>
            <w:top w:val="none" w:sz="0" w:space="0" w:color="auto"/>
            <w:left w:val="none" w:sz="0" w:space="0" w:color="auto"/>
            <w:bottom w:val="none" w:sz="0" w:space="0" w:color="auto"/>
            <w:right w:val="none" w:sz="0" w:space="0" w:color="auto"/>
          </w:divBdr>
          <w:divsChild>
            <w:div w:id="1011444636">
              <w:marLeft w:val="0"/>
              <w:marRight w:val="0"/>
              <w:marTop w:val="0"/>
              <w:marBottom w:val="0"/>
              <w:divBdr>
                <w:top w:val="none" w:sz="0" w:space="0" w:color="auto"/>
                <w:left w:val="none" w:sz="0" w:space="0" w:color="auto"/>
                <w:bottom w:val="none" w:sz="0" w:space="0" w:color="auto"/>
                <w:right w:val="none" w:sz="0" w:space="0" w:color="auto"/>
              </w:divBdr>
              <w:divsChild>
                <w:div w:id="1244947568">
                  <w:marLeft w:val="0"/>
                  <w:marRight w:val="0"/>
                  <w:marTop w:val="0"/>
                  <w:marBottom w:val="0"/>
                  <w:divBdr>
                    <w:top w:val="none" w:sz="0" w:space="0" w:color="auto"/>
                    <w:left w:val="none" w:sz="0" w:space="0" w:color="auto"/>
                    <w:bottom w:val="none" w:sz="0" w:space="0" w:color="auto"/>
                    <w:right w:val="none" w:sz="0" w:space="0" w:color="auto"/>
                  </w:divBdr>
                  <w:divsChild>
                    <w:div w:id="1217742398">
                      <w:marLeft w:val="0"/>
                      <w:marRight w:val="0"/>
                      <w:marTop w:val="0"/>
                      <w:marBottom w:val="0"/>
                      <w:divBdr>
                        <w:top w:val="none" w:sz="0" w:space="0" w:color="auto"/>
                        <w:left w:val="none" w:sz="0" w:space="0" w:color="auto"/>
                        <w:bottom w:val="none" w:sz="0" w:space="0" w:color="auto"/>
                        <w:right w:val="none" w:sz="0" w:space="0" w:color="auto"/>
                      </w:divBdr>
                      <w:divsChild>
                        <w:div w:id="6736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41196">
      <w:bodyDiv w:val="1"/>
      <w:marLeft w:val="0"/>
      <w:marRight w:val="0"/>
      <w:marTop w:val="0"/>
      <w:marBottom w:val="0"/>
      <w:divBdr>
        <w:top w:val="none" w:sz="0" w:space="0" w:color="auto"/>
        <w:left w:val="none" w:sz="0" w:space="0" w:color="auto"/>
        <w:bottom w:val="none" w:sz="0" w:space="0" w:color="auto"/>
        <w:right w:val="none" w:sz="0" w:space="0" w:color="auto"/>
      </w:divBdr>
    </w:div>
    <w:div w:id="1286426135">
      <w:bodyDiv w:val="1"/>
      <w:marLeft w:val="0"/>
      <w:marRight w:val="0"/>
      <w:marTop w:val="0"/>
      <w:marBottom w:val="0"/>
      <w:divBdr>
        <w:top w:val="none" w:sz="0" w:space="0" w:color="auto"/>
        <w:left w:val="none" w:sz="0" w:space="0" w:color="auto"/>
        <w:bottom w:val="none" w:sz="0" w:space="0" w:color="auto"/>
        <w:right w:val="none" w:sz="0" w:space="0" w:color="auto"/>
      </w:divBdr>
    </w:div>
    <w:div w:id="1355228539">
      <w:bodyDiv w:val="1"/>
      <w:marLeft w:val="0"/>
      <w:marRight w:val="0"/>
      <w:marTop w:val="0"/>
      <w:marBottom w:val="0"/>
      <w:divBdr>
        <w:top w:val="none" w:sz="0" w:space="0" w:color="auto"/>
        <w:left w:val="none" w:sz="0" w:space="0" w:color="auto"/>
        <w:bottom w:val="none" w:sz="0" w:space="0" w:color="auto"/>
        <w:right w:val="none" w:sz="0" w:space="0" w:color="auto"/>
      </w:divBdr>
    </w:div>
    <w:div w:id="1357586084">
      <w:bodyDiv w:val="1"/>
      <w:marLeft w:val="0"/>
      <w:marRight w:val="0"/>
      <w:marTop w:val="0"/>
      <w:marBottom w:val="0"/>
      <w:divBdr>
        <w:top w:val="none" w:sz="0" w:space="0" w:color="auto"/>
        <w:left w:val="none" w:sz="0" w:space="0" w:color="auto"/>
        <w:bottom w:val="none" w:sz="0" w:space="0" w:color="auto"/>
        <w:right w:val="none" w:sz="0" w:space="0" w:color="auto"/>
      </w:divBdr>
    </w:div>
    <w:div w:id="1404137853">
      <w:bodyDiv w:val="1"/>
      <w:marLeft w:val="0"/>
      <w:marRight w:val="0"/>
      <w:marTop w:val="0"/>
      <w:marBottom w:val="0"/>
      <w:divBdr>
        <w:top w:val="none" w:sz="0" w:space="0" w:color="auto"/>
        <w:left w:val="none" w:sz="0" w:space="0" w:color="auto"/>
        <w:bottom w:val="none" w:sz="0" w:space="0" w:color="auto"/>
        <w:right w:val="none" w:sz="0" w:space="0" w:color="auto"/>
      </w:divBdr>
    </w:div>
    <w:div w:id="1405106677">
      <w:bodyDiv w:val="1"/>
      <w:marLeft w:val="0"/>
      <w:marRight w:val="0"/>
      <w:marTop w:val="0"/>
      <w:marBottom w:val="0"/>
      <w:divBdr>
        <w:top w:val="none" w:sz="0" w:space="0" w:color="auto"/>
        <w:left w:val="none" w:sz="0" w:space="0" w:color="auto"/>
        <w:bottom w:val="none" w:sz="0" w:space="0" w:color="auto"/>
        <w:right w:val="none" w:sz="0" w:space="0" w:color="auto"/>
      </w:divBdr>
    </w:div>
    <w:div w:id="1432965761">
      <w:bodyDiv w:val="1"/>
      <w:marLeft w:val="0"/>
      <w:marRight w:val="0"/>
      <w:marTop w:val="0"/>
      <w:marBottom w:val="0"/>
      <w:divBdr>
        <w:top w:val="none" w:sz="0" w:space="0" w:color="auto"/>
        <w:left w:val="none" w:sz="0" w:space="0" w:color="auto"/>
        <w:bottom w:val="none" w:sz="0" w:space="0" w:color="auto"/>
        <w:right w:val="none" w:sz="0" w:space="0" w:color="auto"/>
      </w:divBdr>
    </w:div>
    <w:div w:id="1435981196">
      <w:bodyDiv w:val="1"/>
      <w:marLeft w:val="0"/>
      <w:marRight w:val="0"/>
      <w:marTop w:val="0"/>
      <w:marBottom w:val="0"/>
      <w:divBdr>
        <w:top w:val="none" w:sz="0" w:space="0" w:color="auto"/>
        <w:left w:val="none" w:sz="0" w:space="0" w:color="auto"/>
        <w:bottom w:val="none" w:sz="0" w:space="0" w:color="auto"/>
        <w:right w:val="none" w:sz="0" w:space="0" w:color="auto"/>
      </w:divBdr>
    </w:div>
    <w:div w:id="1453014416">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85456770">
      <w:bodyDiv w:val="1"/>
      <w:marLeft w:val="0"/>
      <w:marRight w:val="0"/>
      <w:marTop w:val="0"/>
      <w:marBottom w:val="0"/>
      <w:divBdr>
        <w:top w:val="none" w:sz="0" w:space="0" w:color="auto"/>
        <w:left w:val="none" w:sz="0" w:space="0" w:color="auto"/>
        <w:bottom w:val="none" w:sz="0" w:space="0" w:color="auto"/>
        <w:right w:val="none" w:sz="0" w:space="0" w:color="auto"/>
      </w:divBdr>
    </w:div>
    <w:div w:id="1589969626">
      <w:bodyDiv w:val="1"/>
      <w:marLeft w:val="0"/>
      <w:marRight w:val="0"/>
      <w:marTop w:val="0"/>
      <w:marBottom w:val="0"/>
      <w:divBdr>
        <w:top w:val="none" w:sz="0" w:space="0" w:color="auto"/>
        <w:left w:val="none" w:sz="0" w:space="0" w:color="auto"/>
        <w:bottom w:val="none" w:sz="0" w:space="0" w:color="auto"/>
        <w:right w:val="none" w:sz="0" w:space="0" w:color="auto"/>
      </w:divBdr>
    </w:div>
    <w:div w:id="1646814787">
      <w:bodyDiv w:val="1"/>
      <w:marLeft w:val="0"/>
      <w:marRight w:val="0"/>
      <w:marTop w:val="0"/>
      <w:marBottom w:val="0"/>
      <w:divBdr>
        <w:top w:val="none" w:sz="0" w:space="0" w:color="auto"/>
        <w:left w:val="none" w:sz="0" w:space="0" w:color="auto"/>
        <w:bottom w:val="none" w:sz="0" w:space="0" w:color="auto"/>
        <w:right w:val="none" w:sz="0" w:space="0" w:color="auto"/>
      </w:divBdr>
    </w:div>
    <w:div w:id="1685207329">
      <w:bodyDiv w:val="1"/>
      <w:marLeft w:val="0"/>
      <w:marRight w:val="0"/>
      <w:marTop w:val="0"/>
      <w:marBottom w:val="0"/>
      <w:divBdr>
        <w:top w:val="none" w:sz="0" w:space="0" w:color="auto"/>
        <w:left w:val="none" w:sz="0" w:space="0" w:color="auto"/>
        <w:bottom w:val="none" w:sz="0" w:space="0" w:color="auto"/>
        <w:right w:val="none" w:sz="0" w:space="0" w:color="auto"/>
      </w:divBdr>
    </w:div>
    <w:div w:id="1691373865">
      <w:bodyDiv w:val="1"/>
      <w:marLeft w:val="0"/>
      <w:marRight w:val="0"/>
      <w:marTop w:val="0"/>
      <w:marBottom w:val="0"/>
      <w:divBdr>
        <w:top w:val="none" w:sz="0" w:space="0" w:color="auto"/>
        <w:left w:val="none" w:sz="0" w:space="0" w:color="auto"/>
        <w:bottom w:val="none" w:sz="0" w:space="0" w:color="auto"/>
        <w:right w:val="none" w:sz="0" w:space="0" w:color="auto"/>
      </w:divBdr>
    </w:div>
    <w:div w:id="1701201307">
      <w:bodyDiv w:val="1"/>
      <w:marLeft w:val="0"/>
      <w:marRight w:val="0"/>
      <w:marTop w:val="0"/>
      <w:marBottom w:val="0"/>
      <w:divBdr>
        <w:top w:val="none" w:sz="0" w:space="0" w:color="auto"/>
        <w:left w:val="none" w:sz="0" w:space="0" w:color="auto"/>
        <w:bottom w:val="none" w:sz="0" w:space="0" w:color="auto"/>
        <w:right w:val="none" w:sz="0" w:space="0" w:color="auto"/>
      </w:divBdr>
    </w:div>
    <w:div w:id="1707484345">
      <w:bodyDiv w:val="1"/>
      <w:marLeft w:val="0"/>
      <w:marRight w:val="0"/>
      <w:marTop w:val="0"/>
      <w:marBottom w:val="0"/>
      <w:divBdr>
        <w:top w:val="none" w:sz="0" w:space="0" w:color="auto"/>
        <w:left w:val="none" w:sz="0" w:space="0" w:color="auto"/>
        <w:bottom w:val="none" w:sz="0" w:space="0" w:color="auto"/>
        <w:right w:val="none" w:sz="0" w:space="0" w:color="auto"/>
      </w:divBdr>
    </w:div>
    <w:div w:id="1731616871">
      <w:bodyDiv w:val="1"/>
      <w:marLeft w:val="0"/>
      <w:marRight w:val="0"/>
      <w:marTop w:val="0"/>
      <w:marBottom w:val="0"/>
      <w:divBdr>
        <w:top w:val="none" w:sz="0" w:space="0" w:color="auto"/>
        <w:left w:val="none" w:sz="0" w:space="0" w:color="auto"/>
        <w:bottom w:val="none" w:sz="0" w:space="0" w:color="auto"/>
        <w:right w:val="none" w:sz="0" w:space="0" w:color="auto"/>
      </w:divBdr>
    </w:div>
    <w:div w:id="1816023996">
      <w:bodyDiv w:val="1"/>
      <w:marLeft w:val="0"/>
      <w:marRight w:val="0"/>
      <w:marTop w:val="0"/>
      <w:marBottom w:val="0"/>
      <w:divBdr>
        <w:top w:val="none" w:sz="0" w:space="0" w:color="auto"/>
        <w:left w:val="none" w:sz="0" w:space="0" w:color="auto"/>
        <w:bottom w:val="none" w:sz="0" w:space="0" w:color="auto"/>
        <w:right w:val="none" w:sz="0" w:space="0" w:color="auto"/>
      </w:divBdr>
    </w:div>
    <w:div w:id="1834447514">
      <w:bodyDiv w:val="1"/>
      <w:marLeft w:val="0"/>
      <w:marRight w:val="0"/>
      <w:marTop w:val="0"/>
      <w:marBottom w:val="0"/>
      <w:divBdr>
        <w:top w:val="none" w:sz="0" w:space="0" w:color="auto"/>
        <w:left w:val="none" w:sz="0" w:space="0" w:color="auto"/>
        <w:bottom w:val="none" w:sz="0" w:space="0" w:color="auto"/>
        <w:right w:val="none" w:sz="0" w:space="0" w:color="auto"/>
      </w:divBdr>
    </w:div>
    <w:div w:id="1844931765">
      <w:bodyDiv w:val="1"/>
      <w:marLeft w:val="0"/>
      <w:marRight w:val="0"/>
      <w:marTop w:val="0"/>
      <w:marBottom w:val="0"/>
      <w:divBdr>
        <w:top w:val="none" w:sz="0" w:space="0" w:color="auto"/>
        <w:left w:val="none" w:sz="0" w:space="0" w:color="auto"/>
        <w:bottom w:val="none" w:sz="0" w:space="0" w:color="auto"/>
        <w:right w:val="none" w:sz="0" w:space="0" w:color="auto"/>
      </w:divBdr>
    </w:div>
    <w:div w:id="1864903092">
      <w:bodyDiv w:val="1"/>
      <w:marLeft w:val="0"/>
      <w:marRight w:val="0"/>
      <w:marTop w:val="0"/>
      <w:marBottom w:val="0"/>
      <w:divBdr>
        <w:top w:val="none" w:sz="0" w:space="0" w:color="auto"/>
        <w:left w:val="none" w:sz="0" w:space="0" w:color="auto"/>
        <w:bottom w:val="none" w:sz="0" w:space="0" w:color="auto"/>
        <w:right w:val="none" w:sz="0" w:space="0" w:color="auto"/>
      </w:divBdr>
    </w:div>
    <w:div w:id="1888761454">
      <w:bodyDiv w:val="1"/>
      <w:marLeft w:val="0"/>
      <w:marRight w:val="0"/>
      <w:marTop w:val="0"/>
      <w:marBottom w:val="0"/>
      <w:divBdr>
        <w:top w:val="none" w:sz="0" w:space="0" w:color="auto"/>
        <w:left w:val="none" w:sz="0" w:space="0" w:color="auto"/>
        <w:bottom w:val="none" w:sz="0" w:space="0" w:color="auto"/>
        <w:right w:val="none" w:sz="0" w:space="0" w:color="auto"/>
      </w:divBdr>
    </w:div>
    <w:div w:id="1904607315">
      <w:bodyDiv w:val="1"/>
      <w:marLeft w:val="0"/>
      <w:marRight w:val="0"/>
      <w:marTop w:val="0"/>
      <w:marBottom w:val="0"/>
      <w:divBdr>
        <w:top w:val="none" w:sz="0" w:space="0" w:color="auto"/>
        <w:left w:val="none" w:sz="0" w:space="0" w:color="auto"/>
        <w:bottom w:val="none" w:sz="0" w:space="0" w:color="auto"/>
        <w:right w:val="none" w:sz="0" w:space="0" w:color="auto"/>
      </w:divBdr>
    </w:div>
    <w:div w:id="1927878211">
      <w:bodyDiv w:val="1"/>
      <w:marLeft w:val="0"/>
      <w:marRight w:val="0"/>
      <w:marTop w:val="0"/>
      <w:marBottom w:val="0"/>
      <w:divBdr>
        <w:top w:val="none" w:sz="0" w:space="0" w:color="auto"/>
        <w:left w:val="none" w:sz="0" w:space="0" w:color="auto"/>
        <w:bottom w:val="none" w:sz="0" w:space="0" w:color="auto"/>
        <w:right w:val="none" w:sz="0" w:space="0" w:color="auto"/>
      </w:divBdr>
    </w:div>
    <w:div w:id="1930574705">
      <w:bodyDiv w:val="1"/>
      <w:marLeft w:val="0"/>
      <w:marRight w:val="0"/>
      <w:marTop w:val="0"/>
      <w:marBottom w:val="0"/>
      <w:divBdr>
        <w:top w:val="none" w:sz="0" w:space="0" w:color="auto"/>
        <w:left w:val="none" w:sz="0" w:space="0" w:color="auto"/>
        <w:bottom w:val="none" w:sz="0" w:space="0" w:color="auto"/>
        <w:right w:val="none" w:sz="0" w:space="0" w:color="auto"/>
      </w:divBdr>
    </w:div>
    <w:div w:id="1968311186">
      <w:bodyDiv w:val="1"/>
      <w:marLeft w:val="0"/>
      <w:marRight w:val="0"/>
      <w:marTop w:val="0"/>
      <w:marBottom w:val="0"/>
      <w:divBdr>
        <w:top w:val="none" w:sz="0" w:space="0" w:color="auto"/>
        <w:left w:val="none" w:sz="0" w:space="0" w:color="auto"/>
        <w:bottom w:val="none" w:sz="0" w:space="0" w:color="auto"/>
        <w:right w:val="none" w:sz="0" w:space="0" w:color="auto"/>
      </w:divBdr>
    </w:div>
    <w:div w:id="1974092494">
      <w:bodyDiv w:val="1"/>
      <w:marLeft w:val="0"/>
      <w:marRight w:val="0"/>
      <w:marTop w:val="0"/>
      <w:marBottom w:val="0"/>
      <w:divBdr>
        <w:top w:val="none" w:sz="0" w:space="0" w:color="auto"/>
        <w:left w:val="none" w:sz="0" w:space="0" w:color="auto"/>
        <w:bottom w:val="none" w:sz="0" w:space="0" w:color="auto"/>
        <w:right w:val="none" w:sz="0" w:space="0" w:color="auto"/>
      </w:divBdr>
    </w:div>
    <w:div w:id="2018648465">
      <w:bodyDiv w:val="1"/>
      <w:marLeft w:val="0"/>
      <w:marRight w:val="0"/>
      <w:marTop w:val="0"/>
      <w:marBottom w:val="0"/>
      <w:divBdr>
        <w:top w:val="none" w:sz="0" w:space="0" w:color="auto"/>
        <w:left w:val="none" w:sz="0" w:space="0" w:color="auto"/>
        <w:bottom w:val="none" w:sz="0" w:space="0" w:color="auto"/>
        <w:right w:val="none" w:sz="0" w:space="0" w:color="auto"/>
      </w:divBdr>
    </w:div>
    <w:div w:id="2141223032">
      <w:bodyDiv w:val="1"/>
      <w:marLeft w:val="0"/>
      <w:marRight w:val="0"/>
      <w:marTop w:val="0"/>
      <w:marBottom w:val="0"/>
      <w:divBdr>
        <w:top w:val="none" w:sz="0" w:space="0" w:color="auto"/>
        <w:left w:val="none" w:sz="0" w:space="0" w:color="auto"/>
        <w:bottom w:val="none" w:sz="0" w:space="0" w:color="auto"/>
        <w:right w:val="none" w:sz="0" w:space="0" w:color="auto"/>
      </w:divBdr>
    </w:div>
    <w:div w:id="21442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wcps.lewisham.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swcps.lewisham.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wcps.lewisham.sch.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swcps.lewisham.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5.png"/><Relationship Id="rId18" Type="http://schemas.openxmlformats.org/officeDocument/2006/relationships/image" Target="media/image190.jpeg"/><Relationship Id="rId3" Type="http://schemas.openxmlformats.org/officeDocument/2006/relationships/image" Target="http://www.keepbritaintidy.org/ecoschools/images/logo.png" TargetMode="External"/><Relationship Id="rId21" Type="http://schemas.openxmlformats.org/officeDocument/2006/relationships/image" Target="media/image22.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jpeg"/><Relationship Id="rId1" Type="http://schemas.openxmlformats.org/officeDocument/2006/relationships/hyperlink" Target="http://www.keepbritaintidy.org/ecoschools/" TargetMode="External"/><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5" Type="http://schemas.openxmlformats.org/officeDocument/2006/relationships/image" Target="media/image16.gif"/><Relationship Id="rId23" Type="http://schemas.openxmlformats.org/officeDocument/2006/relationships/image" Target="media/image24.jpeg"/><Relationship Id="rId10" Type="http://schemas.openxmlformats.org/officeDocument/2006/relationships/image" Target="media/image10.jpeg"/><Relationship Id="rId19" Type="http://schemas.openxmlformats.org/officeDocument/2006/relationships/image" Target="media/image20.png"/><Relationship Id="rId4" Type="http://schemas.openxmlformats.org/officeDocument/2006/relationships/image" Target="media/image4.gif"/><Relationship Id="rId9" Type="http://schemas.openxmlformats.org/officeDocument/2006/relationships/image" Target="media/image9.jpg"/><Relationship Id="rId14" Type="http://schemas.openxmlformats.org/officeDocument/2006/relationships/image" Target="http://www.keepbritaintidy.org/ecoschools/images/logo.png" TargetMode="External"/><Relationship Id="rId2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65B04-3405-47FB-BDFE-722E58A7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9E2DDAF7</Template>
  <TotalTime>0</TotalTime>
  <Pages>2</Pages>
  <Words>657</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Hunt</dc:creator>
  <cp:lastModifiedBy>Jill Hunt</cp:lastModifiedBy>
  <cp:revision>2</cp:revision>
  <cp:lastPrinted>2020-02-07T14:13:00Z</cp:lastPrinted>
  <dcterms:created xsi:type="dcterms:W3CDTF">2020-03-19T12:52:00Z</dcterms:created>
  <dcterms:modified xsi:type="dcterms:W3CDTF">2020-03-19T12:52:00Z</dcterms:modified>
</cp:coreProperties>
</file>