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3A7918" w14:textId="70E3D2B9" w:rsidR="00010CD0" w:rsidRDefault="0019286D" w:rsidP="00305E66">
      <w:pPr>
        <w:jc w:val="center"/>
        <w:rPr>
          <w:rFonts w:ascii="Georgia" w:hAnsi="Georgia"/>
          <w:sz w:val="20"/>
          <w:szCs w:val="20"/>
        </w:rPr>
      </w:pPr>
      <w:r>
        <w:rPr>
          <w:noProof/>
          <w:color w:val="943634" w:themeColor="accent2" w:themeShade="BF"/>
          <w:sz w:val="28"/>
          <w:lang w:eastAsia="en-GB"/>
        </w:rPr>
        <mc:AlternateContent>
          <mc:Choice Requires="wpg">
            <w:drawing>
              <wp:anchor distT="0" distB="0" distL="114300" distR="114300" simplePos="0" relativeHeight="251673600" behindDoc="0" locked="0" layoutInCell="1" allowOverlap="1" wp14:anchorId="3086C898" wp14:editId="21A394A7">
                <wp:simplePos x="0" y="0"/>
                <wp:positionH relativeFrom="margin">
                  <wp:posOffset>476250</wp:posOffset>
                </wp:positionH>
                <wp:positionV relativeFrom="margin">
                  <wp:posOffset>123825</wp:posOffset>
                </wp:positionV>
                <wp:extent cx="2124075" cy="1905000"/>
                <wp:effectExtent l="0" t="0" r="9525" b="0"/>
                <wp:wrapSquare wrapText="bothSides"/>
                <wp:docPr id="3" name="Group 3"/>
                <wp:cNvGraphicFramePr/>
                <a:graphic xmlns:a="http://schemas.openxmlformats.org/drawingml/2006/main">
                  <a:graphicData uri="http://schemas.microsoft.com/office/word/2010/wordprocessingGroup">
                    <wpg:wgp>
                      <wpg:cNvGrpSpPr/>
                      <wpg:grpSpPr>
                        <a:xfrm>
                          <a:off x="0" y="0"/>
                          <a:ext cx="2124075" cy="1905000"/>
                          <a:chOff x="0" y="0"/>
                          <a:chExt cx="2124075" cy="2105025"/>
                        </a:xfrm>
                      </wpg:grpSpPr>
                      <pic:pic xmlns:pic="http://schemas.openxmlformats.org/drawingml/2006/picture">
                        <pic:nvPicPr>
                          <pic:cNvPr id="7" name="Picture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75" cy="809625"/>
                          </a:xfrm>
                          <a:prstGeom prst="rect">
                            <a:avLst/>
                          </a:prstGeom>
                        </pic:spPr>
                      </pic:pic>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19100" y="771525"/>
                            <a:ext cx="1276350" cy="1333500"/>
                          </a:xfrm>
                          <a:prstGeom prst="rect">
                            <a:avLst/>
                          </a:prstGeom>
                        </pic:spPr>
                      </pic:pic>
                    </wpg:wgp>
                  </a:graphicData>
                </a:graphic>
                <wp14:sizeRelV relativeFrom="margin">
                  <wp14:pctHeight>0</wp14:pctHeight>
                </wp14:sizeRelV>
              </wp:anchor>
            </w:drawing>
          </mc:Choice>
          <mc:Fallback>
            <w:pict>
              <v:group w14:anchorId="5A302862" id="Group 3" o:spid="_x0000_s1026" style="position:absolute;margin-left:37.5pt;margin-top:9.75pt;width:167.25pt;height:150pt;z-index:251673600;mso-position-horizontal-relative:margin;mso-position-vertical-relative:margin;mso-height-relative:margin" coordsize="21240,21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21240;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">
                  <v:imagedata r:id="rId10" o:title=""/>
                </v:shape>
                <v:shape id="Picture 8" o:spid="_x0000_s1028" type="#_x0000_t75" style="position:absolute;left:4191;top:7715;width:12763;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">
                  <v:imagedata r:id="rId11" o:title=""/>
                </v:shape>
                <w10:wrap type="square" anchorx="margin" anchory="margin"/>
              </v:group>
            </w:pict>
          </mc:Fallback>
        </mc:AlternateContent>
      </w:r>
      <w:r>
        <w:rPr>
          <w:rFonts w:ascii="Georgia" w:hAnsi="Georgia"/>
          <w:noProof/>
          <w:sz w:val="20"/>
          <w:szCs w:val="20"/>
          <w:lang w:eastAsia="en-GB"/>
        </w:rPr>
        <mc:AlternateContent>
          <mc:Choice Requires="wps">
            <w:drawing>
              <wp:anchor distT="0" distB="0" distL="114300" distR="114300" simplePos="0" relativeHeight="251671552" behindDoc="0" locked="0" layoutInCell="1" allowOverlap="1" wp14:anchorId="2051983C" wp14:editId="05A6AAEE">
                <wp:simplePos x="0" y="0"/>
                <wp:positionH relativeFrom="margin">
                  <wp:align>right</wp:align>
                </wp:positionH>
                <wp:positionV relativeFrom="paragraph">
                  <wp:posOffset>635</wp:posOffset>
                </wp:positionV>
                <wp:extent cx="6448425" cy="24479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6448425" cy="2447925"/>
                        </a:xfrm>
                        <a:prstGeom prst="rect">
                          <a:avLst/>
                        </a:prstGeom>
                        <a:noFill/>
                        <a:ln w="63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F53C38" id="Rectangle 1" o:spid="_x0000_s1026" style="position:absolute;margin-left:456.55pt;margin-top:.05pt;width:507.75pt;height:192.75pt;z-index:2516715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" filled="f" strokecolor="#c0504d [3205]" strokeweight=".5pt">
                <w10:wrap anchorx="margin"/>
              </v:rect>
            </w:pict>
          </mc:Fallback>
        </mc:AlternateContent>
      </w:r>
      <w:r>
        <w:rPr>
          <w:noProof/>
          <w:lang w:eastAsia="en-GB"/>
        </w:rPr>
        <mc:AlternateContent>
          <mc:Choice Requires="wps">
            <w:drawing>
              <wp:anchor distT="0" distB="0" distL="114300" distR="114300" simplePos="0" relativeHeight="251675648" behindDoc="0" locked="0" layoutInCell="1" allowOverlap="1" wp14:anchorId="1EB316B5" wp14:editId="4004BECA">
                <wp:simplePos x="0" y="0"/>
                <wp:positionH relativeFrom="column">
                  <wp:posOffset>3733800</wp:posOffset>
                </wp:positionH>
                <wp:positionV relativeFrom="paragraph">
                  <wp:posOffset>85725</wp:posOffset>
                </wp:positionV>
                <wp:extent cx="2743200" cy="23145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314575"/>
                        </a:xfrm>
                        <a:prstGeom prst="rect">
                          <a:avLst/>
                        </a:prstGeom>
                        <a:solidFill>
                          <a:srgbClr val="FFFFFF"/>
                        </a:solidFill>
                        <a:ln w="9525">
                          <a:noFill/>
                          <a:miter lim="800000"/>
                          <a:headEnd/>
                          <a:tailEnd/>
                        </a:ln>
                      </wps:spPr>
                      <wps:txbx>
                        <w:txbxContent>
                          <w:p w14:paraId="1E5E769C" w14:textId="77777777" w:rsidR="00FD5B1C" w:rsidRPr="00CA3B00" w:rsidRDefault="00FD5B1C" w:rsidP="005128E0">
                            <w:pPr>
                              <w:spacing w:after="0" w:line="240" w:lineRule="auto"/>
                              <w:ind w:left="-567" w:firstLine="567"/>
                              <w:rPr>
                                <w:rFonts w:ascii="Cambria" w:eastAsia="Times New Roman" w:hAnsi="Cambria" w:cs="Times New Roman"/>
                                <w:b/>
                                <w:sz w:val="20"/>
                                <w:szCs w:val="20"/>
                              </w:rPr>
                            </w:pPr>
                            <w:r w:rsidRPr="00CA3B00">
                              <w:rPr>
                                <w:rFonts w:ascii="Cambria" w:eastAsia="Times New Roman" w:hAnsi="Cambria" w:cs="Times New Roman"/>
                                <w:b/>
                                <w:sz w:val="20"/>
                                <w:szCs w:val="20"/>
                              </w:rPr>
                              <w:t>Nursery through to Year 6</w:t>
                            </w:r>
                          </w:p>
                          <w:p w14:paraId="28F8F05A" w14:textId="77777777" w:rsidR="00FD5B1C" w:rsidRPr="00CA3B00" w:rsidRDefault="00FD5B1C" w:rsidP="005128E0">
                            <w:pPr>
                              <w:spacing w:after="0" w:line="240" w:lineRule="auto"/>
                              <w:ind w:left="-567" w:firstLine="567"/>
                              <w:rPr>
                                <w:rFonts w:ascii="Cambria" w:eastAsia="Times New Roman" w:hAnsi="Cambria" w:cs="Times New Roman"/>
                                <w:b/>
                                <w:sz w:val="20"/>
                                <w:szCs w:val="20"/>
                              </w:rPr>
                            </w:pPr>
                            <w:r w:rsidRPr="00CA3B00">
                              <w:rPr>
                                <w:rFonts w:ascii="Cambria" w:eastAsia="Times New Roman" w:hAnsi="Cambria" w:cs="Times New Roman"/>
                                <w:b/>
                                <w:sz w:val="20"/>
                                <w:szCs w:val="20"/>
                              </w:rPr>
                              <w:t>Newstead Road,</w:t>
                            </w:r>
                          </w:p>
                          <w:p w14:paraId="71297094" w14:textId="77777777" w:rsidR="00FD5B1C" w:rsidRPr="00CA3B00" w:rsidRDefault="00FD5B1C" w:rsidP="005128E0">
                            <w:pPr>
                              <w:spacing w:after="0" w:line="240" w:lineRule="auto"/>
                              <w:ind w:left="-567" w:firstLine="567"/>
                              <w:rPr>
                                <w:rFonts w:ascii="Cambria" w:eastAsia="Times New Roman" w:hAnsi="Cambria" w:cs="Times New Roman"/>
                                <w:b/>
                                <w:sz w:val="20"/>
                                <w:szCs w:val="20"/>
                              </w:rPr>
                            </w:pPr>
                            <w:r w:rsidRPr="00CA3B00">
                              <w:rPr>
                                <w:rFonts w:ascii="Cambria" w:eastAsia="Times New Roman" w:hAnsi="Cambria" w:cs="Times New Roman"/>
                                <w:b/>
                                <w:sz w:val="20"/>
                                <w:szCs w:val="20"/>
                              </w:rPr>
                              <w:t xml:space="preserve">Lee, </w:t>
                            </w:r>
                          </w:p>
                          <w:p w14:paraId="5DD0CD55" w14:textId="77777777" w:rsidR="00FD5B1C" w:rsidRPr="00CA3B00" w:rsidRDefault="00FD5B1C" w:rsidP="005128E0">
                            <w:pPr>
                              <w:spacing w:after="0" w:line="240" w:lineRule="auto"/>
                              <w:ind w:left="-567" w:firstLine="567"/>
                              <w:rPr>
                                <w:rFonts w:ascii="Cambria" w:eastAsia="Times New Roman" w:hAnsi="Cambria" w:cs="Times New Roman"/>
                                <w:b/>
                                <w:sz w:val="20"/>
                                <w:szCs w:val="20"/>
                              </w:rPr>
                            </w:pPr>
                            <w:r w:rsidRPr="00CA3B00">
                              <w:rPr>
                                <w:rFonts w:ascii="Cambria" w:eastAsia="Times New Roman" w:hAnsi="Cambria" w:cs="Times New Roman"/>
                                <w:b/>
                                <w:sz w:val="20"/>
                                <w:szCs w:val="20"/>
                              </w:rPr>
                              <w:t>London</w:t>
                            </w:r>
                          </w:p>
                          <w:p w14:paraId="2E62218D" w14:textId="77777777" w:rsidR="00FD5B1C" w:rsidRPr="00CA3B00" w:rsidRDefault="00FD5B1C" w:rsidP="005128E0">
                            <w:pPr>
                              <w:keepNext/>
                              <w:tabs>
                                <w:tab w:val="left" w:pos="720"/>
                                <w:tab w:val="left" w:pos="1440"/>
                                <w:tab w:val="left" w:pos="2160"/>
                                <w:tab w:val="left" w:pos="2880"/>
                                <w:tab w:val="left" w:pos="3600"/>
                                <w:tab w:val="left" w:pos="4320"/>
                                <w:tab w:val="left" w:pos="5040"/>
                                <w:tab w:val="left" w:pos="5760"/>
                                <w:tab w:val="left" w:pos="6330"/>
                              </w:tabs>
                              <w:spacing w:after="0" w:line="240" w:lineRule="auto"/>
                              <w:outlineLvl w:val="0"/>
                              <w:rPr>
                                <w:rFonts w:ascii="Cambria" w:eastAsia="Times New Roman" w:hAnsi="Cambria" w:cs="Times New Roman"/>
                                <w:b/>
                                <w:sz w:val="20"/>
                                <w:szCs w:val="20"/>
                              </w:rPr>
                            </w:pPr>
                            <w:r w:rsidRPr="00CA3B00">
                              <w:rPr>
                                <w:rFonts w:ascii="Cambria" w:eastAsia="Times New Roman" w:hAnsi="Cambria" w:cs="Times New Roman"/>
                                <w:b/>
                                <w:sz w:val="20"/>
                                <w:szCs w:val="20"/>
                              </w:rPr>
                              <w:t>SE12 0SJ</w:t>
                            </w:r>
                            <w:r w:rsidRPr="00CA3B00">
                              <w:rPr>
                                <w:rFonts w:ascii="Cambria" w:eastAsia="Times New Roman" w:hAnsi="Cambria" w:cs="Times New Roman"/>
                                <w:b/>
                                <w:sz w:val="20"/>
                                <w:szCs w:val="20"/>
                              </w:rPr>
                              <w:br/>
                              <w:t xml:space="preserve">  </w:t>
                            </w:r>
                          </w:p>
                          <w:p w14:paraId="05ADF8BD" w14:textId="77777777" w:rsidR="00FD5B1C" w:rsidRPr="00CA3B00" w:rsidRDefault="00FD5B1C" w:rsidP="005128E0">
                            <w:pPr>
                              <w:rPr>
                                <w:rFonts w:ascii="Cambria" w:hAnsi="Cambria"/>
                                <w:b/>
                                <w:sz w:val="20"/>
                                <w:szCs w:val="20"/>
                              </w:rPr>
                            </w:pPr>
                            <w:r w:rsidRPr="00CA3B00">
                              <w:rPr>
                                <w:rFonts w:ascii="Cambria" w:hAnsi="Cambria"/>
                                <w:b/>
                                <w:sz w:val="20"/>
                                <w:szCs w:val="20"/>
                              </w:rPr>
                              <w:t>Tel:  0208 857 8792</w:t>
                            </w:r>
                          </w:p>
                          <w:p w14:paraId="7E2C2E51" w14:textId="59D75A32" w:rsidR="00FD5B1C" w:rsidRPr="007B59E8" w:rsidRDefault="00FD5B1C" w:rsidP="005128E0">
                            <w:pPr>
                              <w:rPr>
                                <w:rFonts w:ascii="Cambria" w:hAnsi="Cambria"/>
                                <w:sz w:val="20"/>
                                <w:szCs w:val="20"/>
                              </w:rPr>
                            </w:pPr>
                            <w:r w:rsidRPr="007B59E8">
                              <w:rPr>
                                <w:rFonts w:ascii="Cambria" w:eastAsia="Times New Roman" w:hAnsi="Cambria" w:cs="Times New Roman"/>
                                <w:sz w:val="20"/>
                                <w:szCs w:val="20"/>
                              </w:rPr>
                              <w:t>Headteacher:   Miss Margaret Hanrahan</w:t>
                            </w:r>
                            <w:r w:rsidRPr="007B59E8">
                              <w:rPr>
                                <w:rFonts w:ascii="Cambria" w:hAnsi="Cambria"/>
                                <w:sz w:val="20"/>
                                <w:szCs w:val="20"/>
                              </w:rPr>
                              <w:br/>
                              <w:t>Deputy: Ms Sheelagh Campbell</w:t>
                            </w:r>
                            <w:r w:rsidRPr="007B59E8">
                              <w:rPr>
                                <w:rFonts w:ascii="Cambria" w:hAnsi="Cambria"/>
                                <w:sz w:val="20"/>
                                <w:szCs w:val="20"/>
                              </w:rPr>
                              <w:br/>
                            </w:r>
                            <w:r>
                              <w:rPr>
                                <w:rFonts w:ascii="Cambria" w:hAnsi="Cambria"/>
                                <w:sz w:val="20"/>
                                <w:szCs w:val="20"/>
                              </w:rPr>
                              <w:t>Acting Deputy: Ms Fiona Cullen</w:t>
                            </w:r>
                            <w:r w:rsidRPr="007B59E8">
                              <w:rPr>
                                <w:rFonts w:ascii="Cambria" w:hAnsi="Cambria"/>
                                <w:b/>
                                <w:color w:val="943634" w:themeColor="accent2" w:themeShade="BF"/>
                                <w:sz w:val="20"/>
                                <w:szCs w:val="20"/>
                              </w:rPr>
                              <w:br/>
                            </w:r>
                            <w:r w:rsidRPr="007B59E8">
                              <w:rPr>
                                <w:rFonts w:ascii="Cambria" w:hAnsi="Cambria"/>
                                <w:sz w:val="20"/>
                                <w:szCs w:val="20"/>
                              </w:rPr>
                              <w:br/>
                              <w:t xml:space="preserve">Email: </w:t>
                            </w:r>
                            <w:hyperlink r:id="rId12" w:history="1">
                              <w:r w:rsidRPr="007B59E8">
                                <w:rPr>
                                  <w:rStyle w:val="Hyperlink"/>
                                  <w:rFonts w:ascii="Cambria" w:hAnsi="Cambria"/>
                                  <w:sz w:val="20"/>
                                  <w:szCs w:val="20"/>
                                </w:rPr>
                                <w:t>admin@swcps.lewisham.sch.uk</w:t>
                              </w:r>
                            </w:hyperlink>
                            <w:r w:rsidRPr="007B59E8">
                              <w:rPr>
                                <w:rFonts w:ascii="Cambria" w:hAnsi="Cambria"/>
                                <w:sz w:val="20"/>
                                <w:szCs w:val="20"/>
                              </w:rPr>
                              <w:br/>
                              <w:t xml:space="preserve">Web site: </w:t>
                            </w:r>
                            <w:hyperlink r:id="rId13" w:history="1">
                              <w:r w:rsidRPr="007B59E8">
                                <w:rPr>
                                  <w:rStyle w:val="Hyperlink"/>
                                  <w:rFonts w:ascii="Cambria" w:hAnsi="Cambria"/>
                                  <w:sz w:val="20"/>
                                  <w:szCs w:val="20"/>
                                </w:rPr>
                                <w:t>http://www.swcps.lewisham.sch.uk</w:t>
                              </w:r>
                            </w:hyperlink>
                          </w:p>
                          <w:p w14:paraId="7FF9DA73" w14:textId="77777777" w:rsidR="00FD5B1C" w:rsidRPr="00A7784C" w:rsidRDefault="00FD5B1C" w:rsidP="005128E0">
                            <w:pPr>
                              <w:rPr>
                                <w:b/>
                                <w:color w:val="943634" w:themeColor="accent2"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B316B5" id="_x0000_t202" coordsize="21600,21600" o:spt="202" path="m,l,21600r21600,l21600,xe">
                <v:stroke joinstyle="miter"/>
                <v:path gradientshapeok="t" o:connecttype="rect"/>
              </v:shapetype>
              <v:shape id="Text Box 2" o:spid="_x0000_s1026" type="#_x0000_t202" style="position:absolute;left:0;text-align:left;margin-left:294pt;margin-top:6.75pt;width:3in;height:18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" stroked="f">
                <v:textbox>
                  <w:txbxContent>
                    <w:p w14:paraId="1E5E769C" w14:textId="77777777" w:rsidR="00FD5B1C" w:rsidRPr="00CA3B00" w:rsidRDefault="00FD5B1C" w:rsidP="005128E0">
                      <w:pPr>
                        <w:spacing w:after="0" w:line="240" w:lineRule="auto"/>
                        <w:ind w:left="-567" w:firstLine="567"/>
                        <w:rPr>
                          <w:rFonts w:ascii="Cambria" w:eastAsia="Times New Roman" w:hAnsi="Cambria" w:cs="Times New Roman"/>
                          <w:b/>
                          <w:sz w:val="20"/>
                          <w:szCs w:val="20"/>
                        </w:rPr>
                      </w:pPr>
                      <w:r w:rsidRPr="00CA3B00">
                        <w:rPr>
                          <w:rFonts w:ascii="Cambria" w:eastAsia="Times New Roman" w:hAnsi="Cambria" w:cs="Times New Roman"/>
                          <w:b/>
                          <w:sz w:val="20"/>
                          <w:szCs w:val="20"/>
                        </w:rPr>
                        <w:t>Nursery through to Year 6</w:t>
                      </w:r>
                    </w:p>
                    <w:p w14:paraId="28F8F05A" w14:textId="77777777" w:rsidR="00FD5B1C" w:rsidRPr="00CA3B00" w:rsidRDefault="00FD5B1C" w:rsidP="005128E0">
                      <w:pPr>
                        <w:spacing w:after="0" w:line="240" w:lineRule="auto"/>
                        <w:ind w:left="-567" w:firstLine="567"/>
                        <w:rPr>
                          <w:rFonts w:ascii="Cambria" w:eastAsia="Times New Roman" w:hAnsi="Cambria" w:cs="Times New Roman"/>
                          <w:b/>
                          <w:sz w:val="20"/>
                          <w:szCs w:val="20"/>
                        </w:rPr>
                      </w:pPr>
                      <w:r w:rsidRPr="00CA3B00">
                        <w:rPr>
                          <w:rFonts w:ascii="Cambria" w:eastAsia="Times New Roman" w:hAnsi="Cambria" w:cs="Times New Roman"/>
                          <w:b/>
                          <w:sz w:val="20"/>
                          <w:szCs w:val="20"/>
                        </w:rPr>
                        <w:t>Newstead Road,</w:t>
                      </w:r>
                    </w:p>
                    <w:p w14:paraId="71297094" w14:textId="77777777" w:rsidR="00FD5B1C" w:rsidRPr="00CA3B00" w:rsidRDefault="00FD5B1C" w:rsidP="005128E0">
                      <w:pPr>
                        <w:spacing w:after="0" w:line="240" w:lineRule="auto"/>
                        <w:ind w:left="-567" w:firstLine="567"/>
                        <w:rPr>
                          <w:rFonts w:ascii="Cambria" w:eastAsia="Times New Roman" w:hAnsi="Cambria" w:cs="Times New Roman"/>
                          <w:b/>
                          <w:sz w:val="20"/>
                          <w:szCs w:val="20"/>
                        </w:rPr>
                      </w:pPr>
                      <w:r w:rsidRPr="00CA3B00">
                        <w:rPr>
                          <w:rFonts w:ascii="Cambria" w:eastAsia="Times New Roman" w:hAnsi="Cambria" w:cs="Times New Roman"/>
                          <w:b/>
                          <w:sz w:val="20"/>
                          <w:szCs w:val="20"/>
                        </w:rPr>
                        <w:t xml:space="preserve">Lee, </w:t>
                      </w:r>
                    </w:p>
                    <w:p w14:paraId="5DD0CD55" w14:textId="77777777" w:rsidR="00FD5B1C" w:rsidRPr="00CA3B00" w:rsidRDefault="00FD5B1C" w:rsidP="005128E0">
                      <w:pPr>
                        <w:spacing w:after="0" w:line="240" w:lineRule="auto"/>
                        <w:ind w:left="-567" w:firstLine="567"/>
                        <w:rPr>
                          <w:rFonts w:ascii="Cambria" w:eastAsia="Times New Roman" w:hAnsi="Cambria" w:cs="Times New Roman"/>
                          <w:b/>
                          <w:sz w:val="20"/>
                          <w:szCs w:val="20"/>
                        </w:rPr>
                      </w:pPr>
                      <w:r w:rsidRPr="00CA3B00">
                        <w:rPr>
                          <w:rFonts w:ascii="Cambria" w:eastAsia="Times New Roman" w:hAnsi="Cambria" w:cs="Times New Roman"/>
                          <w:b/>
                          <w:sz w:val="20"/>
                          <w:szCs w:val="20"/>
                        </w:rPr>
                        <w:t>London</w:t>
                      </w:r>
                    </w:p>
                    <w:p w14:paraId="2E62218D" w14:textId="77777777" w:rsidR="00FD5B1C" w:rsidRPr="00CA3B00" w:rsidRDefault="00FD5B1C" w:rsidP="005128E0">
                      <w:pPr>
                        <w:keepNext/>
                        <w:tabs>
                          <w:tab w:val="left" w:pos="720"/>
                          <w:tab w:val="left" w:pos="1440"/>
                          <w:tab w:val="left" w:pos="2160"/>
                          <w:tab w:val="left" w:pos="2880"/>
                          <w:tab w:val="left" w:pos="3600"/>
                          <w:tab w:val="left" w:pos="4320"/>
                          <w:tab w:val="left" w:pos="5040"/>
                          <w:tab w:val="left" w:pos="5760"/>
                          <w:tab w:val="left" w:pos="6330"/>
                        </w:tabs>
                        <w:spacing w:after="0" w:line="240" w:lineRule="auto"/>
                        <w:outlineLvl w:val="0"/>
                        <w:rPr>
                          <w:rFonts w:ascii="Cambria" w:eastAsia="Times New Roman" w:hAnsi="Cambria" w:cs="Times New Roman"/>
                          <w:b/>
                          <w:sz w:val="20"/>
                          <w:szCs w:val="20"/>
                        </w:rPr>
                      </w:pPr>
                      <w:r w:rsidRPr="00CA3B00">
                        <w:rPr>
                          <w:rFonts w:ascii="Cambria" w:eastAsia="Times New Roman" w:hAnsi="Cambria" w:cs="Times New Roman"/>
                          <w:b/>
                          <w:sz w:val="20"/>
                          <w:szCs w:val="20"/>
                        </w:rPr>
                        <w:t>SE12 0SJ</w:t>
                      </w:r>
                      <w:r w:rsidRPr="00CA3B00">
                        <w:rPr>
                          <w:rFonts w:ascii="Cambria" w:eastAsia="Times New Roman" w:hAnsi="Cambria" w:cs="Times New Roman"/>
                          <w:b/>
                          <w:sz w:val="20"/>
                          <w:szCs w:val="20"/>
                        </w:rPr>
                        <w:br/>
                        <w:t xml:space="preserve">  </w:t>
                      </w:r>
                    </w:p>
                    <w:p w14:paraId="05ADF8BD" w14:textId="77777777" w:rsidR="00FD5B1C" w:rsidRPr="00CA3B00" w:rsidRDefault="00FD5B1C" w:rsidP="005128E0">
                      <w:pPr>
                        <w:rPr>
                          <w:rFonts w:ascii="Cambria" w:hAnsi="Cambria"/>
                          <w:b/>
                          <w:sz w:val="20"/>
                          <w:szCs w:val="20"/>
                        </w:rPr>
                      </w:pPr>
                      <w:r w:rsidRPr="00CA3B00">
                        <w:rPr>
                          <w:rFonts w:ascii="Cambria" w:hAnsi="Cambria"/>
                          <w:b/>
                          <w:sz w:val="20"/>
                          <w:szCs w:val="20"/>
                        </w:rPr>
                        <w:t>Tel:  0208 857 8792</w:t>
                      </w:r>
                    </w:p>
                    <w:p w14:paraId="7E2C2E51" w14:textId="59D75A32" w:rsidR="00FD5B1C" w:rsidRPr="007B59E8" w:rsidRDefault="00FD5B1C" w:rsidP="005128E0">
                      <w:pPr>
                        <w:rPr>
                          <w:rFonts w:ascii="Cambria" w:hAnsi="Cambria"/>
                          <w:sz w:val="20"/>
                          <w:szCs w:val="20"/>
                        </w:rPr>
                      </w:pPr>
                      <w:r w:rsidRPr="007B59E8">
                        <w:rPr>
                          <w:rFonts w:ascii="Cambria" w:eastAsia="Times New Roman" w:hAnsi="Cambria" w:cs="Times New Roman"/>
                          <w:sz w:val="20"/>
                          <w:szCs w:val="20"/>
                        </w:rPr>
                        <w:t>Headteacher:   Miss Margaret Hanrahan</w:t>
                      </w:r>
                      <w:r w:rsidRPr="007B59E8">
                        <w:rPr>
                          <w:rFonts w:ascii="Cambria" w:hAnsi="Cambria"/>
                          <w:sz w:val="20"/>
                          <w:szCs w:val="20"/>
                        </w:rPr>
                        <w:br/>
                        <w:t>Deputy: Ms Sheelagh Campbell</w:t>
                      </w:r>
                      <w:r w:rsidRPr="007B59E8">
                        <w:rPr>
                          <w:rFonts w:ascii="Cambria" w:hAnsi="Cambria"/>
                          <w:sz w:val="20"/>
                          <w:szCs w:val="20"/>
                        </w:rPr>
                        <w:br/>
                      </w:r>
                      <w:r>
                        <w:rPr>
                          <w:rFonts w:ascii="Cambria" w:hAnsi="Cambria"/>
                          <w:sz w:val="20"/>
                          <w:szCs w:val="20"/>
                        </w:rPr>
                        <w:t>Acting Deputy: Ms Fiona Cullen</w:t>
                      </w:r>
                      <w:r w:rsidRPr="007B59E8">
                        <w:rPr>
                          <w:rFonts w:ascii="Cambria" w:hAnsi="Cambria"/>
                          <w:b/>
                          <w:color w:val="943634" w:themeColor="accent2" w:themeShade="BF"/>
                          <w:sz w:val="20"/>
                          <w:szCs w:val="20"/>
                        </w:rPr>
                        <w:br/>
                      </w:r>
                      <w:r w:rsidRPr="007B59E8">
                        <w:rPr>
                          <w:rFonts w:ascii="Cambria" w:hAnsi="Cambria"/>
                          <w:sz w:val="20"/>
                          <w:szCs w:val="20"/>
                        </w:rPr>
                        <w:br/>
                        <w:t xml:space="preserve">Email: </w:t>
                      </w:r>
                      <w:hyperlink r:id="rId14" w:history="1">
                        <w:r w:rsidRPr="007B59E8">
                          <w:rPr>
                            <w:rStyle w:val="Hyperlink"/>
                            <w:rFonts w:ascii="Cambria" w:hAnsi="Cambria"/>
                            <w:sz w:val="20"/>
                            <w:szCs w:val="20"/>
                          </w:rPr>
                          <w:t>admin@swcps.lewisham.sch.uk</w:t>
                        </w:r>
                      </w:hyperlink>
                      <w:r w:rsidRPr="007B59E8">
                        <w:rPr>
                          <w:rFonts w:ascii="Cambria" w:hAnsi="Cambria"/>
                          <w:sz w:val="20"/>
                          <w:szCs w:val="20"/>
                        </w:rPr>
                        <w:br/>
                        <w:t xml:space="preserve">Web site: </w:t>
                      </w:r>
                      <w:hyperlink r:id="rId15" w:history="1">
                        <w:r w:rsidRPr="007B59E8">
                          <w:rPr>
                            <w:rStyle w:val="Hyperlink"/>
                            <w:rFonts w:ascii="Cambria" w:hAnsi="Cambria"/>
                            <w:sz w:val="20"/>
                            <w:szCs w:val="20"/>
                          </w:rPr>
                          <w:t>http://www.swcps.lewisham.sch.uk</w:t>
                        </w:r>
                      </w:hyperlink>
                    </w:p>
                    <w:p w14:paraId="7FF9DA73" w14:textId="77777777" w:rsidR="00FD5B1C" w:rsidRPr="00A7784C" w:rsidRDefault="00FD5B1C" w:rsidP="005128E0">
                      <w:pPr>
                        <w:rPr>
                          <w:b/>
                          <w:color w:val="943634" w:themeColor="accent2" w:themeShade="BF"/>
                        </w:rPr>
                      </w:pPr>
                    </w:p>
                  </w:txbxContent>
                </v:textbox>
              </v:shape>
            </w:pict>
          </mc:Fallback>
        </mc:AlternateContent>
      </w:r>
    </w:p>
    <w:p w14:paraId="1C4463BD" w14:textId="77777777" w:rsidR="00010CD0" w:rsidRDefault="00010CD0" w:rsidP="00305E66">
      <w:pPr>
        <w:jc w:val="center"/>
        <w:rPr>
          <w:rFonts w:ascii="Georgia" w:hAnsi="Georgia"/>
          <w:sz w:val="20"/>
          <w:szCs w:val="20"/>
        </w:rPr>
      </w:pPr>
    </w:p>
    <w:p w14:paraId="06B31138" w14:textId="77777777" w:rsidR="00010CD0" w:rsidRDefault="00010CD0" w:rsidP="00305E66">
      <w:pPr>
        <w:jc w:val="center"/>
        <w:rPr>
          <w:rFonts w:ascii="Georgia" w:hAnsi="Georgia"/>
          <w:sz w:val="20"/>
          <w:szCs w:val="20"/>
        </w:rPr>
      </w:pPr>
    </w:p>
    <w:p w14:paraId="1EA856BB" w14:textId="77777777" w:rsidR="005128E0" w:rsidRDefault="00804050" w:rsidP="00305E66">
      <w:pPr>
        <w:jc w:val="center"/>
        <w:rPr>
          <w:b/>
          <w:color w:val="943634" w:themeColor="accent2" w:themeShade="BF"/>
          <w:sz w:val="28"/>
        </w:rPr>
      </w:pPr>
      <w:r w:rsidRPr="003B6AFE">
        <w:rPr>
          <w:rFonts w:ascii="Georgia" w:hAnsi="Georgia"/>
          <w:sz w:val="20"/>
          <w:szCs w:val="20"/>
        </w:rPr>
        <w:br/>
      </w:r>
    </w:p>
    <w:p w14:paraId="3B13FF0D" w14:textId="77777777" w:rsidR="005128E0" w:rsidRDefault="005128E0" w:rsidP="00305E66">
      <w:pPr>
        <w:jc w:val="center"/>
        <w:rPr>
          <w:b/>
          <w:color w:val="943634" w:themeColor="accent2" w:themeShade="BF"/>
          <w:sz w:val="28"/>
        </w:rPr>
      </w:pPr>
    </w:p>
    <w:p w14:paraId="092C7BA1" w14:textId="77777777" w:rsidR="005128E0" w:rsidRDefault="005128E0" w:rsidP="00305E66">
      <w:pPr>
        <w:jc w:val="center"/>
        <w:rPr>
          <w:b/>
          <w:color w:val="943634" w:themeColor="accent2" w:themeShade="BF"/>
          <w:sz w:val="28"/>
        </w:rPr>
      </w:pPr>
    </w:p>
    <w:p w14:paraId="0A8F842B" w14:textId="77777777" w:rsidR="005128E0" w:rsidRDefault="005128E0" w:rsidP="0019286D">
      <w:pPr>
        <w:rPr>
          <w:b/>
          <w:color w:val="943634" w:themeColor="accent2" w:themeShade="BF"/>
          <w:sz w:val="28"/>
        </w:rPr>
      </w:pPr>
      <w:r>
        <w:rPr>
          <w:noProof/>
          <w:lang w:eastAsia="en-GB"/>
        </w:rPr>
        <mc:AlternateContent>
          <mc:Choice Requires="wps">
            <w:drawing>
              <wp:anchor distT="0" distB="0" distL="114300" distR="114300" simplePos="0" relativeHeight="251677696" behindDoc="0" locked="0" layoutInCell="1" allowOverlap="1" wp14:anchorId="111A3BE3" wp14:editId="456BC3A5">
                <wp:simplePos x="0" y="0"/>
                <wp:positionH relativeFrom="column">
                  <wp:posOffset>438150</wp:posOffset>
                </wp:positionH>
                <wp:positionV relativeFrom="paragraph">
                  <wp:posOffset>182246</wp:posOffset>
                </wp:positionV>
                <wp:extent cx="2000250" cy="2476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47650"/>
                        </a:xfrm>
                        <a:prstGeom prst="rect">
                          <a:avLst/>
                        </a:prstGeom>
                        <a:solidFill>
                          <a:srgbClr val="FFFFFF"/>
                        </a:solidFill>
                        <a:ln w="9525">
                          <a:noFill/>
                          <a:miter lim="800000"/>
                          <a:headEnd/>
                          <a:tailEnd/>
                        </a:ln>
                      </wps:spPr>
                      <wps:txbx>
                        <w:txbxContent>
                          <w:p w14:paraId="07D795E7" w14:textId="77777777" w:rsidR="00FD5B1C" w:rsidRDefault="00FD5B1C" w:rsidP="005128E0">
                            <w:r w:rsidRPr="00A7784C">
                              <w:rPr>
                                <w:rFonts w:ascii="Georgia" w:hAnsi="Georgia"/>
                                <w:b/>
                                <w:color w:val="943634" w:themeColor="accent2" w:themeShade="BF"/>
                                <w:sz w:val="20"/>
                                <w:szCs w:val="20"/>
                              </w:rPr>
                              <w:t>Committed to Safeguarding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A3BE3" id="_x0000_s1027" type="#_x0000_t202" style="position:absolute;margin-left:34.5pt;margin-top:14.35pt;width:157.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" stroked="f">
                <v:textbox>
                  <w:txbxContent>
                    <w:p w14:paraId="07D795E7" w14:textId="77777777" w:rsidR="00FD5B1C" w:rsidRDefault="00FD5B1C" w:rsidP="005128E0">
                      <w:r w:rsidRPr="00A7784C">
                        <w:rPr>
                          <w:rFonts w:ascii="Georgia" w:hAnsi="Georgia"/>
                          <w:b/>
                          <w:color w:val="943634" w:themeColor="accent2" w:themeShade="BF"/>
                          <w:sz w:val="20"/>
                          <w:szCs w:val="20"/>
                        </w:rPr>
                        <w:t>Committed to Safeguarding</w:t>
                      </w:r>
                    </w:p>
                  </w:txbxContent>
                </v:textbox>
              </v:shape>
            </w:pict>
          </mc:Fallback>
        </mc:AlternateContent>
      </w:r>
    </w:p>
    <w:p w14:paraId="2CB1309F" w14:textId="77777777" w:rsidR="0019286D" w:rsidRDefault="0019286D" w:rsidP="0019286D">
      <w:pPr>
        <w:rPr>
          <w:rFonts w:cstheme="minorHAnsi"/>
        </w:rPr>
      </w:pPr>
    </w:p>
    <w:p w14:paraId="4F3B0BF6" w14:textId="1B8A88DC" w:rsidR="00964C68" w:rsidRPr="001B0154" w:rsidRDefault="003D327D" w:rsidP="0019286D">
      <w:pPr>
        <w:jc w:val="right"/>
        <w:rPr>
          <w:rStyle w:val="Hyperlink"/>
          <w:rFonts w:cstheme="minorHAnsi"/>
          <w:color w:val="auto"/>
          <w:u w:val="none"/>
        </w:rPr>
      </w:pPr>
      <w:r>
        <w:rPr>
          <w:rFonts w:cstheme="minorHAnsi"/>
        </w:rPr>
        <w:t>1</w:t>
      </w:r>
      <w:r w:rsidR="00E90CEB">
        <w:rPr>
          <w:rFonts w:cstheme="minorHAnsi"/>
        </w:rPr>
        <w:t>8</w:t>
      </w:r>
      <w:r>
        <w:rPr>
          <w:rFonts w:cstheme="minorHAnsi"/>
        </w:rPr>
        <w:t>th</w:t>
      </w:r>
      <w:r w:rsidR="00F16E6A">
        <w:rPr>
          <w:rFonts w:cstheme="minorHAnsi"/>
        </w:rPr>
        <w:t xml:space="preserve"> March</w:t>
      </w:r>
      <w:r w:rsidR="007F1772">
        <w:rPr>
          <w:rFonts w:cstheme="minorHAnsi"/>
        </w:rPr>
        <w:t xml:space="preserve"> 2020</w:t>
      </w:r>
    </w:p>
    <w:tbl>
      <w:tblPr>
        <w:tblStyle w:val="TableGrid4"/>
        <w:tblpPr w:leftFromText="180" w:rightFromText="180" w:vertAnchor="text" w:horzAnchor="margin" w:tblpXSpec="right" w:tblpY="-76"/>
        <w:tblOverlap w:val="never"/>
        <w:tblW w:w="0" w:type="auto"/>
        <w:tblLook w:val="04A0" w:firstRow="1" w:lastRow="0" w:firstColumn="1" w:lastColumn="0" w:noHBand="0" w:noVBand="1"/>
      </w:tblPr>
      <w:tblGrid>
        <w:gridCol w:w="5807"/>
      </w:tblGrid>
      <w:tr w:rsidR="00A02769" w:rsidRPr="002230C6" w14:paraId="4E7904FD" w14:textId="77777777" w:rsidTr="00C843EF">
        <w:trPr>
          <w:trHeight w:val="983"/>
        </w:trPr>
        <w:tc>
          <w:tcPr>
            <w:tcW w:w="5807" w:type="dxa"/>
          </w:tcPr>
          <w:p w14:paraId="2E989F05" w14:textId="484D9A77" w:rsidR="006B61D2" w:rsidRPr="006B61D2" w:rsidRDefault="006B61D2" w:rsidP="00876C48">
            <w:pPr>
              <w:rPr>
                <w:b/>
                <w:color w:val="FF0000"/>
              </w:rPr>
            </w:pPr>
          </w:p>
          <w:p w14:paraId="62F5F2E7" w14:textId="4469DCE2" w:rsidR="00E45A27" w:rsidRPr="00723251" w:rsidRDefault="00A00237" w:rsidP="004B3DEE">
            <w:pPr>
              <w:rPr>
                <w:b/>
                <w:sz w:val="24"/>
                <w:szCs w:val="24"/>
              </w:rPr>
            </w:pPr>
            <w:r w:rsidRPr="00723251">
              <w:rPr>
                <w:rStyle w:val="Hyperlink"/>
                <w:rFonts w:cstheme="minorHAnsi"/>
                <w:sz w:val="24"/>
                <w:szCs w:val="24"/>
                <w:u w:val="none"/>
              </w:rPr>
              <w:t>We have reorganised the school photographer for 24</w:t>
            </w:r>
            <w:r w:rsidRPr="00723251">
              <w:rPr>
                <w:rStyle w:val="Hyperlink"/>
                <w:rFonts w:cstheme="minorHAnsi"/>
                <w:sz w:val="24"/>
                <w:szCs w:val="24"/>
                <w:u w:val="none"/>
                <w:vertAlign w:val="superscript"/>
              </w:rPr>
              <w:t>th</w:t>
            </w:r>
            <w:r w:rsidRPr="00723251">
              <w:rPr>
                <w:rStyle w:val="Hyperlink"/>
                <w:rFonts w:cstheme="minorHAnsi"/>
                <w:sz w:val="24"/>
                <w:szCs w:val="24"/>
                <w:u w:val="none"/>
              </w:rPr>
              <w:t xml:space="preserve"> June</w:t>
            </w:r>
            <w:r w:rsidR="00E90CEB">
              <w:rPr>
                <w:rStyle w:val="Hyperlink"/>
                <w:rFonts w:cstheme="minorHAnsi"/>
                <w:sz w:val="24"/>
                <w:szCs w:val="24"/>
                <w:u w:val="none"/>
              </w:rPr>
              <w:t>.</w:t>
            </w:r>
          </w:p>
          <w:p w14:paraId="61492764" w14:textId="6128529B" w:rsidR="00AA36CF" w:rsidRPr="006F04AA" w:rsidRDefault="00AA36CF" w:rsidP="004B3DEE">
            <w:pPr>
              <w:rPr>
                <w:b/>
              </w:rPr>
            </w:pPr>
          </w:p>
        </w:tc>
      </w:tr>
    </w:tbl>
    <w:p w14:paraId="112446B0" w14:textId="5A713594" w:rsidR="00666548" w:rsidRPr="00200EB7" w:rsidRDefault="004B3DEE" w:rsidP="00A00237">
      <w:pPr>
        <w:spacing w:after="0" w:line="240" w:lineRule="auto"/>
        <w:rPr>
          <w:rFonts w:eastAsia="Times New Roman" w:cstheme="minorHAnsi"/>
          <w:i/>
          <w:sz w:val="18"/>
          <w:szCs w:val="18"/>
        </w:rPr>
      </w:pPr>
      <w:r w:rsidRPr="004B3DEE">
        <w:rPr>
          <w:rStyle w:val="Hyperlink"/>
          <w:rFonts w:cstheme="minorHAnsi"/>
          <w:b/>
          <w:color w:val="auto"/>
          <w:u w:val="none"/>
        </w:rPr>
        <w:t>Dear Parents and Carers,</w:t>
      </w:r>
      <w:r w:rsidR="006D7C6A">
        <w:rPr>
          <w:rStyle w:val="Hyperlink"/>
          <w:rFonts w:cstheme="minorHAnsi"/>
          <w:b/>
          <w:color w:val="auto"/>
          <w:u w:val="none"/>
        </w:rPr>
        <w:br/>
      </w:r>
    </w:p>
    <w:p w14:paraId="35518FF1" w14:textId="53B72CCC" w:rsidR="00A00237" w:rsidRPr="0019286D" w:rsidRDefault="00A00237" w:rsidP="0019286D">
      <w:pPr>
        <w:autoSpaceDE w:val="0"/>
        <w:autoSpaceDN w:val="0"/>
        <w:adjustRightInd w:val="0"/>
        <w:rPr>
          <w:rFonts w:cs="Arial"/>
          <w:b/>
          <w:color w:val="000000"/>
          <w:szCs w:val="20"/>
          <w:u w:val="single"/>
        </w:rPr>
      </w:pPr>
      <w:r>
        <w:rPr>
          <w:rFonts w:cs="Arial"/>
          <w:b/>
          <w:color w:val="000000"/>
          <w:szCs w:val="20"/>
          <w:u w:val="single"/>
        </w:rPr>
        <w:t>Coronavirus/ COVID-19 Update: 18 March</w:t>
      </w:r>
    </w:p>
    <w:p w14:paraId="012C7E0B" w14:textId="717E5B1D" w:rsidR="00A00237" w:rsidRPr="001319D6" w:rsidRDefault="00A00237" w:rsidP="00A00237">
      <w:pPr>
        <w:rPr>
          <w:rFonts w:asciiTheme="majorHAnsi" w:hAnsiTheme="majorHAnsi" w:cs="Arial"/>
          <w:sz w:val="24"/>
          <w:szCs w:val="24"/>
        </w:rPr>
      </w:pPr>
      <w:r w:rsidRPr="001319D6">
        <w:rPr>
          <w:rFonts w:asciiTheme="majorHAnsi" w:hAnsiTheme="majorHAnsi" w:cs="Arial"/>
          <w:sz w:val="24"/>
        </w:rPr>
        <w:t>I am writing to update you on the school’s situation in the current COVID-19 Pandemic. There will be regular updates and we will post these on our school website as well as notifying you by text that an update has been issued to all parents.</w:t>
      </w:r>
    </w:p>
    <w:p w14:paraId="22EC2851" w14:textId="75F30FAD" w:rsidR="00A00237" w:rsidRPr="001319D6" w:rsidRDefault="00A00237" w:rsidP="00A00237">
      <w:pPr>
        <w:spacing w:after="120"/>
        <w:ind w:right="284"/>
        <w:rPr>
          <w:rFonts w:asciiTheme="majorHAnsi" w:hAnsiTheme="majorHAnsi" w:cs="Arial"/>
          <w:sz w:val="24"/>
        </w:rPr>
      </w:pPr>
      <w:r w:rsidRPr="001319D6">
        <w:rPr>
          <w:rFonts w:asciiTheme="majorHAnsi" w:hAnsiTheme="majorHAnsi" w:cs="Arial"/>
          <w:sz w:val="24"/>
        </w:rPr>
        <w:t xml:space="preserve">The current government advice is that ‘No school should close in response to a suspected (or confirmed) COVID-19 case unless directed to do so by Public Health England’. However, if necessary and due to local conditions, headteachers may have to </w:t>
      </w:r>
      <w:proofErr w:type="gramStart"/>
      <w:r w:rsidRPr="001319D6">
        <w:rPr>
          <w:rFonts w:asciiTheme="majorHAnsi" w:hAnsiTheme="majorHAnsi" w:cs="Arial"/>
          <w:sz w:val="24"/>
        </w:rPr>
        <w:t>make arran</w:t>
      </w:r>
      <w:bookmarkStart w:id="0" w:name="_GoBack"/>
      <w:bookmarkEnd w:id="0"/>
      <w:r w:rsidRPr="001319D6">
        <w:rPr>
          <w:rFonts w:asciiTheme="majorHAnsi" w:hAnsiTheme="majorHAnsi" w:cs="Arial"/>
          <w:sz w:val="24"/>
        </w:rPr>
        <w:t>gements</w:t>
      </w:r>
      <w:proofErr w:type="gramEnd"/>
      <w:r w:rsidRPr="001319D6">
        <w:rPr>
          <w:rFonts w:asciiTheme="majorHAnsi" w:hAnsiTheme="majorHAnsi" w:cs="Arial"/>
          <w:sz w:val="24"/>
        </w:rPr>
        <w:t xml:space="preserve"> for partial opening or total closure outside of the P</w:t>
      </w:r>
      <w:r w:rsidR="005D602B" w:rsidRPr="001319D6">
        <w:rPr>
          <w:rFonts w:asciiTheme="majorHAnsi" w:hAnsiTheme="majorHAnsi" w:cs="Arial"/>
          <w:sz w:val="24"/>
        </w:rPr>
        <w:t xml:space="preserve">ublic </w:t>
      </w:r>
      <w:r w:rsidRPr="001319D6">
        <w:rPr>
          <w:rFonts w:asciiTheme="majorHAnsi" w:hAnsiTheme="majorHAnsi" w:cs="Arial"/>
          <w:sz w:val="24"/>
        </w:rPr>
        <w:t>H</w:t>
      </w:r>
      <w:r w:rsidR="001319D6" w:rsidRPr="001319D6">
        <w:rPr>
          <w:rFonts w:asciiTheme="majorHAnsi" w:hAnsiTheme="majorHAnsi" w:cs="Arial"/>
          <w:sz w:val="24"/>
        </w:rPr>
        <w:t xml:space="preserve">ealth England </w:t>
      </w:r>
      <w:r w:rsidRPr="001319D6">
        <w:rPr>
          <w:rFonts w:asciiTheme="majorHAnsi" w:hAnsiTheme="majorHAnsi" w:cs="Arial"/>
          <w:sz w:val="24"/>
        </w:rPr>
        <w:t>advice.</w:t>
      </w:r>
    </w:p>
    <w:p w14:paraId="06D8170F" w14:textId="7C000106" w:rsidR="00A00237" w:rsidRDefault="001319D6" w:rsidP="00A00237">
      <w:pPr>
        <w:spacing w:after="120"/>
        <w:ind w:right="284"/>
        <w:rPr>
          <w:rFonts w:asciiTheme="majorHAnsi" w:hAnsiTheme="majorHAnsi" w:cs="Arial"/>
          <w:sz w:val="24"/>
        </w:rPr>
      </w:pPr>
      <w:r>
        <w:rPr>
          <w:rFonts w:asciiTheme="majorHAnsi" w:hAnsiTheme="majorHAnsi" w:cs="Arial"/>
          <w:sz w:val="24"/>
        </w:rPr>
        <w:t>Our</w:t>
      </w:r>
      <w:r w:rsidR="00A00237" w:rsidRPr="001319D6">
        <w:rPr>
          <w:rFonts w:asciiTheme="majorHAnsi" w:hAnsiTheme="majorHAnsi" w:cs="Arial"/>
          <w:sz w:val="24"/>
        </w:rPr>
        <w:t xml:space="preserve"> school remains open but </w:t>
      </w:r>
      <w:r w:rsidR="00F649B9">
        <w:rPr>
          <w:rFonts w:asciiTheme="majorHAnsi" w:hAnsiTheme="majorHAnsi" w:cs="Arial"/>
          <w:sz w:val="24"/>
        </w:rPr>
        <w:t>i</w:t>
      </w:r>
      <w:r w:rsidR="00A00237" w:rsidRPr="001319D6">
        <w:rPr>
          <w:rFonts w:asciiTheme="majorHAnsi" w:hAnsiTheme="majorHAnsi" w:cs="Arial"/>
          <w:sz w:val="24"/>
        </w:rPr>
        <w:t>f the situation arises where children cannot attend school, we will notify you immediately.  This will only happen if we’re either officially advised to do so or we don’t have enough staff to run the school safely.</w:t>
      </w:r>
    </w:p>
    <w:p w14:paraId="2AF94888" w14:textId="0D35F786" w:rsidR="00A00237" w:rsidRDefault="00A00237" w:rsidP="00A00237">
      <w:pPr>
        <w:spacing w:after="120"/>
        <w:ind w:right="284"/>
        <w:rPr>
          <w:rFonts w:asciiTheme="majorHAnsi" w:hAnsiTheme="majorHAnsi"/>
          <w:sz w:val="24"/>
        </w:rPr>
      </w:pPr>
      <w:r w:rsidRPr="001319D6">
        <w:rPr>
          <w:rFonts w:asciiTheme="majorHAnsi" w:hAnsiTheme="majorHAnsi"/>
          <w:sz w:val="24"/>
        </w:rPr>
        <w:t>We are sending out this information to help the school community prepare. There are no</w:t>
      </w:r>
      <w:r w:rsidR="00F649B9">
        <w:rPr>
          <w:rFonts w:asciiTheme="majorHAnsi" w:hAnsiTheme="majorHAnsi"/>
          <w:sz w:val="24"/>
        </w:rPr>
        <w:t xml:space="preserve"> </w:t>
      </w:r>
      <w:r w:rsidRPr="001319D6">
        <w:rPr>
          <w:rFonts w:asciiTheme="majorHAnsi" w:hAnsiTheme="majorHAnsi"/>
          <w:sz w:val="24"/>
        </w:rPr>
        <w:t>immediate plans to close, but the situation is changing very quickly.</w:t>
      </w:r>
    </w:p>
    <w:p w14:paraId="47138A8D" w14:textId="77777777" w:rsidR="0019286D" w:rsidRPr="001319D6" w:rsidRDefault="0019286D" w:rsidP="0019286D">
      <w:pPr>
        <w:spacing w:after="120"/>
        <w:ind w:right="284"/>
        <w:rPr>
          <w:rFonts w:asciiTheme="majorHAnsi" w:hAnsiTheme="majorHAnsi" w:cs="Arial"/>
          <w:sz w:val="24"/>
        </w:rPr>
      </w:pPr>
      <w:r>
        <w:rPr>
          <w:rFonts w:asciiTheme="majorHAnsi" w:hAnsiTheme="majorHAnsi" w:cs="Arial"/>
          <w:sz w:val="24"/>
        </w:rPr>
        <w:t>Our staff are currently working on learning packs to enable the children to continue their learning should schools be closed. These will be given to pupils who are in school when we are notified about closure. We will also make these available to be collected for any pupils who are absent at this time. Please understand that we cannot give these out at other times.</w:t>
      </w:r>
    </w:p>
    <w:p w14:paraId="5ACD5AA1" w14:textId="33FC957F" w:rsidR="00A00237" w:rsidRPr="00F649B9" w:rsidRDefault="00F649B9" w:rsidP="00F649B9">
      <w:pPr>
        <w:spacing w:after="120"/>
        <w:ind w:right="284"/>
        <w:rPr>
          <w:rFonts w:asciiTheme="majorHAnsi" w:hAnsiTheme="majorHAnsi" w:cs="Times New Roman"/>
          <w:sz w:val="24"/>
        </w:rPr>
      </w:pPr>
      <w:r>
        <w:rPr>
          <w:rFonts w:asciiTheme="majorHAnsi" w:hAnsiTheme="majorHAnsi" w:cs="Times New Roman"/>
          <w:sz w:val="24"/>
        </w:rPr>
        <w:t xml:space="preserve">If your child is unwell, please keep them and their siblings at home. We are sending children home if they are showing any symptoms. </w:t>
      </w:r>
    </w:p>
    <w:p w14:paraId="131AB59F" w14:textId="14FA1A80" w:rsidR="00A00237" w:rsidRPr="001319D6" w:rsidRDefault="00A00237" w:rsidP="00A00237">
      <w:pPr>
        <w:pStyle w:val="Default"/>
        <w:jc w:val="both"/>
        <w:rPr>
          <w:rFonts w:asciiTheme="majorHAnsi" w:hAnsiTheme="majorHAnsi"/>
        </w:rPr>
      </w:pPr>
      <w:r w:rsidRPr="001319D6">
        <w:rPr>
          <w:rFonts w:asciiTheme="majorHAnsi" w:hAnsiTheme="majorHAnsi"/>
        </w:rPr>
        <w:t xml:space="preserve">Please be assured that the safety of pupils, staff and the school community remain our priority and we are happy to be of assistance where we can. </w:t>
      </w:r>
      <w:r w:rsidR="0019286D">
        <w:rPr>
          <w:rFonts w:asciiTheme="majorHAnsi" w:hAnsiTheme="majorHAnsi"/>
        </w:rPr>
        <w:t>Thank you for the tremendous support you have shown and for your wonderful generosity to our food bank. Please remember this is available for anyone who needs it; just ask in the office.</w:t>
      </w:r>
    </w:p>
    <w:p w14:paraId="1E871263" w14:textId="77777777" w:rsidR="00A00237" w:rsidRPr="001319D6" w:rsidRDefault="00A00237" w:rsidP="00A00237">
      <w:pPr>
        <w:pStyle w:val="Default"/>
        <w:jc w:val="both"/>
        <w:rPr>
          <w:rFonts w:asciiTheme="majorHAnsi" w:hAnsiTheme="majorHAnsi"/>
        </w:rPr>
      </w:pPr>
    </w:p>
    <w:p w14:paraId="660DD5F6" w14:textId="3FB24076" w:rsidR="00815D6E" w:rsidRPr="001319D6" w:rsidRDefault="00A00237" w:rsidP="0019286D">
      <w:pPr>
        <w:pStyle w:val="Default"/>
        <w:jc w:val="both"/>
        <w:rPr>
          <w:rFonts w:asciiTheme="majorHAnsi" w:hAnsiTheme="majorHAnsi"/>
        </w:rPr>
      </w:pPr>
      <w:r w:rsidRPr="001319D6">
        <w:rPr>
          <w:rFonts w:asciiTheme="majorHAnsi" w:hAnsiTheme="majorHAnsi"/>
        </w:rPr>
        <w:t>Yours</w:t>
      </w:r>
      <w:r w:rsidR="0019286D">
        <w:rPr>
          <w:rFonts w:asciiTheme="majorHAnsi" w:hAnsiTheme="majorHAnsi"/>
        </w:rPr>
        <w:t xml:space="preserve"> sincerely</w:t>
      </w:r>
    </w:p>
    <w:p w14:paraId="608C944B" w14:textId="489681CD" w:rsidR="00815D6E" w:rsidRPr="001319D6" w:rsidRDefault="00815D6E" w:rsidP="00B252DB">
      <w:pPr>
        <w:spacing w:after="0" w:line="240" w:lineRule="auto"/>
        <w:rPr>
          <w:rFonts w:asciiTheme="majorHAnsi" w:hAnsiTheme="majorHAnsi"/>
          <w:szCs w:val="18"/>
        </w:rPr>
      </w:pPr>
      <w:r w:rsidRPr="001319D6">
        <w:rPr>
          <w:rFonts w:asciiTheme="majorHAnsi" w:hAnsiTheme="majorHAnsi"/>
          <w:szCs w:val="18"/>
        </w:rPr>
        <w:t>Margaret Hanrahan</w:t>
      </w:r>
    </w:p>
    <w:sectPr w:rsidR="00815D6E" w:rsidRPr="001319D6" w:rsidSect="00CF4A4F">
      <w:footerReference w:type="default" r:id="rId16"/>
      <w:pgSz w:w="11906" w:h="16838"/>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945121" w14:textId="77777777" w:rsidR="00FD5B1C" w:rsidRDefault="00FD5B1C" w:rsidP="00D46E2A">
      <w:pPr>
        <w:spacing w:after="0" w:line="240" w:lineRule="auto"/>
      </w:pPr>
      <w:r>
        <w:separator/>
      </w:r>
    </w:p>
  </w:endnote>
  <w:endnote w:type="continuationSeparator" w:id="0">
    <w:p w14:paraId="36927155" w14:textId="77777777" w:rsidR="00FD5B1C" w:rsidRDefault="00FD5B1C" w:rsidP="00D46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71464" w14:textId="77777777" w:rsidR="00FD5B1C" w:rsidRDefault="00FD5B1C" w:rsidP="001E1725">
    <w:pPr>
      <w:pStyle w:val="Footer"/>
      <w:tabs>
        <w:tab w:val="clear" w:pos="4513"/>
        <w:tab w:val="clear" w:pos="9026"/>
        <w:tab w:val="left" w:pos="4692"/>
      </w:tabs>
    </w:pPr>
    <w:r>
      <w:rPr>
        <w:noProof/>
        <w:lang w:eastAsia="en-GB"/>
      </w:rPr>
      <mc:AlternateContent>
        <mc:Choice Requires="wpg">
          <w:drawing>
            <wp:anchor distT="0" distB="0" distL="114300" distR="114300" simplePos="0" relativeHeight="251659264" behindDoc="0" locked="0" layoutInCell="1" allowOverlap="1" wp14:anchorId="6933B36D" wp14:editId="7F7749FD">
              <wp:simplePos x="0" y="0"/>
              <wp:positionH relativeFrom="column">
                <wp:posOffset>-247650</wp:posOffset>
              </wp:positionH>
              <wp:positionV relativeFrom="paragraph">
                <wp:posOffset>107950</wp:posOffset>
              </wp:positionV>
              <wp:extent cx="7219950" cy="523875"/>
              <wp:effectExtent l="0" t="0" r="0" b="9525"/>
              <wp:wrapNone/>
              <wp:docPr id="5" name="Group 5"/>
              <wp:cNvGraphicFramePr/>
              <a:graphic xmlns:a="http://schemas.openxmlformats.org/drawingml/2006/main">
                <a:graphicData uri="http://schemas.microsoft.com/office/word/2010/wordprocessingGroup">
                  <wpg:wgp>
                    <wpg:cNvGrpSpPr/>
                    <wpg:grpSpPr>
                      <a:xfrm>
                        <a:off x="0" y="0"/>
                        <a:ext cx="7219950" cy="523875"/>
                        <a:chOff x="0" y="0"/>
                        <a:chExt cx="7219950" cy="523875"/>
                      </a:xfrm>
                    </wpg:grpSpPr>
                    <pic:pic xmlns:pic="http://schemas.openxmlformats.org/drawingml/2006/picture">
                      <pic:nvPicPr>
                        <pic:cNvPr id="296" name="Picture 296" descr="http://www.keepbritaintidy.org/ecoschools/images/logo.png">
                          <a:hlinkClick r:id="rId1"/>
                        </pic:cNvPr>
                        <pic:cNvPicPr>
                          <a:picLocks noChangeAspect="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5467350" y="0"/>
                          <a:ext cx="457200" cy="447675"/>
                        </a:xfrm>
                        <a:prstGeom prst="rect">
                          <a:avLst/>
                        </a:prstGeom>
                        <a:noFill/>
                        <a:ln>
                          <a:noFill/>
                        </a:ln>
                      </pic:spPr>
                    </pic:pic>
                    <pic:pic xmlns:pic="http://schemas.openxmlformats.org/drawingml/2006/picture">
                      <pic:nvPicPr>
                        <pic:cNvPr id="297" name="Picture 297"/>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762000" y="123825"/>
                          <a:ext cx="647700" cy="295275"/>
                        </a:xfrm>
                        <a:prstGeom prst="rect">
                          <a:avLst/>
                        </a:prstGeom>
                      </pic:spPr>
                    </pic:pic>
                    <pic:pic xmlns:pic="http://schemas.openxmlformats.org/drawingml/2006/picture">
                      <pic:nvPicPr>
                        <pic:cNvPr id="291" name="Picture 291"/>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257425" y="57150"/>
                          <a:ext cx="676275" cy="390525"/>
                        </a:xfrm>
                        <a:prstGeom prst="rect">
                          <a:avLst/>
                        </a:prstGeom>
                        <a:noFill/>
                        <a:ln>
                          <a:noFill/>
                        </a:ln>
                      </pic:spPr>
                    </pic:pic>
                    <pic:pic xmlns:pic="http://schemas.openxmlformats.org/drawingml/2006/picture">
                      <pic:nvPicPr>
                        <pic:cNvPr id="293" name="Picture 29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4591050" y="38100"/>
                          <a:ext cx="514350" cy="447675"/>
                        </a:xfrm>
                        <a:prstGeom prst="rect">
                          <a:avLst/>
                        </a:prstGeom>
                      </pic:spPr>
                    </pic:pic>
                    <pic:pic xmlns:pic="http://schemas.openxmlformats.org/drawingml/2006/picture">
                      <pic:nvPicPr>
                        <pic:cNvPr id="294" name="Picture 294" descr="\\adminserver\userprofiles$\Desktop\mhanrahan\images.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114675" y="38100"/>
                          <a:ext cx="533400" cy="409575"/>
                        </a:xfrm>
                        <a:prstGeom prst="rect">
                          <a:avLst/>
                        </a:prstGeom>
                        <a:noFill/>
                        <a:ln>
                          <a:noFill/>
                        </a:ln>
                      </pic:spPr>
                    </pic:pic>
                    <pic:pic xmlns:pic="http://schemas.openxmlformats.org/drawingml/2006/picture">
                      <pic:nvPicPr>
                        <pic:cNvPr id="295" name="Picture 295" descr="\\server\staff$\Redirects\mhanrahan.209\work\My Pictures\primary-bit-logo-web.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810000" y="28575"/>
                          <a:ext cx="628650" cy="495300"/>
                        </a:xfrm>
                        <a:prstGeom prst="rect">
                          <a:avLst/>
                        </a:prstGeom>
                        <a:noFill/>
                        <a:ln>
                          <a:noFill/>
                        </a:ln>
                      </pic:spPr>
                    </pic:pic>
                    <pic:pic xmlns:pic="http://schemas.openxmlformats.org/drawingml/2006/picture">
                      <pic:nvPicPr>
                        <pic:cNvPr id="292" name="Picture 29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657350" y="38100"/>
                          <a:ext cx="381000" cy="381000"/>
                        </a:xfrm>
                        <a:prstGeom prst="rect">
                          <a:avLst/>
                        </a:prstGeom>
                      </pic:spPr>
                    </pic:pic>
                    <pic:pic xmlns:pic="http://schemas.openxmlformats.org/drawingml/2006/picture">
                      <pic:nvPicPr>
                        <pic:cNvPr id="290" name="Picture 29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85725"/>
                          <a:ext cx="685800" cy="333375"/>
                        </a:xfrm>
                        <a:prstGeom prst="rect">
                          <a:avLst/>
                        </a:prstGeom>
                      </pic:spPr>
                    </pic:pic>
                    <pic:pic xmlns:pic="http://schemas.openxmlformats.org/drawingml/2006/picture">
                      <pic:nvPicPr>
                        <pic:cNvPr id="289" name="Picture 289" descr="C:\Users\jhunt46.209\AppData\Local\Microsoft\Windows\Temporary Internet Files\Content.Outlook\NOEPN2WL\SG-L1-3-mark-2017-gold.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781800" y="47625"/>
                          <a:ext cx="438150" cy="438150"/>
                        </a:xfrm>
                        <a:prstGeom prst="rect">
                          <a:avLst/>
                        </a:prstGeom>
                        <a:noFill/>
                        <a:ln>
                          <a:noFill/>
                        </a:ln>
                      </pic:spPr>
                    </pic:pic>
                    <pic:pic xmlns:pic="http://schemas.openxmlformats.org/drawingml/2006/picture">
                      <pic:nvPicPr>
                        <pic:cNvPr id="17"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6067425" y="85725"/>
                          <a:ext cx="619125" cy="323850"/>
                        </a:xfrm>
                        <a:prstGeom prst="rect">
                          <a:avLst/>
                        </a:prstGeom>
                      </pic:spPr>
                    </pic:pic>
                  </wpg:wgp>
                </a:graphicData>
              </a:graphic>
            </wp:anchor>
          </w:drawing>
        </mc:Choice>
        <mc:Fallback>
          <w:pict>
            <v:group w14:anchorId="2E521AE2" id="Group 5" o:spid="_x0000_s1026" style="position:absolute;margin-left:-19.5pt;margin-top:8.5pt;width:568.5pt;height:41.25pt;z-index:251659264" coordsize="72199,5238" o:gfxdata="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&#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&#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EnQAAAABSZ2h0bG9uZwAABJ0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CiuAAAAAQAAAKAAAACgAAAB4AABLAAAACiSABgAAf/Y/+0A&#10;DEFkb2JlX0NNAAL/7gAOQWRvYmUAZIAAAAAB/9sAhAAMCAgICQgMCQkMEQsKCxEVDwwMDxUYExMV&#10;ExMYEQwMDAwMDBEMDAwMDAwMDAwMDAwMDAwMDAwMDAwMDAwMDAwMAQ0LCw0ODRAODhAUDg4OFBQO&#10;Dg4OFBEMDAwMDBERDAwMDAwMEQwMDAwMDAwMDAwMDAwMDAwMDAwMDAwMDAwMDAz/wAARCACg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3/4v/iSUND&#10;X1BST0ZJTEUABgq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sMAf+gIgr/ojQf/6FCOf+eTlP/mVls/5Rgf/iUZ47ykWyc7Yxyp+iH&#10;eLDlgX644nyDveB5icHfd4/D33eVxN94msXfeZ/F33qlxN97qsTffK/E2n+xw9SCssPTgrLC04Ky&#10;wtOCssLTgrLC04KywtOCssLTgrLC04KywtOCssLTgrLC/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6" o:spid="_x0000_s1027" type="#_x0000_t75" alt="http://www.keepbritaintidy.org/ecoschools/images/logo.png" href="http://www.keepbritaintidy.org/ecoschools/" style="position:absolute;left:54673;width:4572;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" o:button="t">
                <v:fill o:detectmouseclick="t"/>
                <v:imagedata r:id="rId13" r:href="rId14"/>
              </v:shape>
              <v:shape id="Picture 297" o:spid="_x0000_s1028" type="#_x0000_t75" style="position:absolute;left:7620;top:1238;width:6477;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">
                <v:imagedata r:id="rId15" o:title=""/>
              </v:shape>
              <v:shape id="Picture 291" o:spid="_x0000_s1029" type="#_x0000_t75" style="position:absolute;left:22574;top:571;width:6763;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">
                <v:imagedata r:id="rId16" o:title=""/>
              </v:shape>
              <v:shape id="Picture 293" o:spid="_x0000_s1030" type="#_x0000_t75" style="position:absolute;left:45910;top:381;width:5144;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">
                <v:imagedata r:id="rId17" o:title=""/>
              </v:shape>
              <v:shape id="Picture 294" o:spid="_x0000_s1031" type="#_x0000_t75" style="position:absolute;left:31146;top:381;width:5334;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">
                <v:imagedata r:id="rId18" o:title="images"/>
              </v:shape>
              <v:shape id="Picture 295" o:spid="_x0000_s1032" type="#_x0000_t75" style="position:absolute;left:38100;top:285;width:6286;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">
                <v:imagedata r:id="rId19" o:title="primary-bit-logo-web"/>
              </v:shape>
              <v:shape id="Picture 292" o:spid="_x0000_s1033" type="#_x0000_t75" style="position:absolute;left:16573;top:381;width:3810;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">
                <v:imagedata r:id="rId20" o:title=""/>
              </v:shape>
              <v:shape id="Picture 290" o:spid="_x0000_s1034" type="#_x0000_t75" style="position:absolute;top:857;width:6858;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">
                <v:imagedata r:id="rId21" o:title=""/>
              </v:shape>
              <v:shape id="Picture 289" o:spid="_x0000_s1035" type="#_x0000_t75" style="position:absolute;left:67818;top:476;width:4381;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">
                <v:imagedata r:id="rId22" o:title="SG-L1-3-mark-2017-gold"/>
              </v:shape>
              <v:shape id="Picture 4" o:spid="_x0000_s1036" type="#_x0000_t75" style="position:absolute;left:60674;top:857;width:6191;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">
                <v:imagedata r:id="rId23" o:title=""/>
              </v:shape>
            </v:group>
          </w:pict>
        </mc:Fallback>
      </mc:AlternateContent>
    </w:r>
    <w:r>
      <w:tab/>
    </w:r>
  </w:p>
  <w:p w14:paraId="4F262D0C" w14:textId="77777777" w:rsidR="00FD5B1C" w:rsidRDefault="00FD5B1C" w:rsidP="00B75BA5">
    <w:pPr>
      <w:pStyle w:val="Footer"/>
      <w:tabs>
        <w:tab w:val="clear" w:pos="4513"/>
        <w:tab w:val="clear" w:pos="9026"/>
        <w:tab w:val="left" w:pos="901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1FF063" w14:textId="77777777" w:rsidR="00FD5B1C" w:rsidRDefault="00FD5B1C" w:rsidP="00D46E2A">
      <w:pPr>
        <w:spacing w:after="0" w:line="240" w:lineRule="auto"/>
      </w:pPr>
      <w:r>
        <w:separator/>
      </w:r>
    </w:p>
  </w:footnote>
  <w:footnote w:type="continuationSeparator" w:id="0">
    <w:p w14:paraId="53B6C527" w14:textId="77777777" w:rsidR="00FD5B1C" w:rsidRDefault="00FD5B1C" w:rsidP="00D46E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24F8790"/>
    <w:multiLevelType w:val="hybridMultilevel"/>
    <w:tmpl w:val="9D65796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714110"/>
    <w:multiLevelType w:val="hybridMultilevel"/>
    <w:tmpl w:val="63425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417A3"/>
    <w:multiLevelType w:val="hybridMultilevel"/>
    <w:tmpl w:val="EDEE5F4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0D1355F9"/>
    <w:multiLevelType w:val="multilevel"/>
    <w:tmpl w:val="D18A3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FF0647"/>
    <w:multiLevelType w:val="hybridMultilevel"/>
    <w:tmpl w:val="04B02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B576D7"/>
    <w:multiLevelType w:val="hybridMultilevel"/>
    <w:tmpl w:val="F3CB60C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41645BE3"/>
    <w:multiLevelType w:val="hybridMultilevel"/>
    <w:tmpl w:val="8F38ED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3B6AA2"/>
    <w:multiLevelType w:val="hybridMultilevel"/>
    <w:tmpl w:val="3A067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EC0CC8"/>
    <w:multiLevelType w:val="hybridMultilevel"/>
    <w:tmpl w:val="B0B0E2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E20601F"/>
    <w:multiLevelType w:val="hybridMultilevel"/>
    <w:tmpl w:val="827C5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0"/>
  </w:num>
  <w:num w:numId="5">
    <w:abstractNumId w:val="5"/>
  </w:num>
  <w:num w:numId="6">
    <w:abstractNumId w:val="3"/>
  </w:num>
  <w:num w:numId="7">
    <w:abstractNumId w:val="9"/>
  </w:num>
  <w:num w:numId="8">
    <w:abstractNumId w:val="6"/>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evenAndOddHeaders/>
  <w:characterSpacingControl w:val="doNotCompress"/>
  <w:hdrShapeDefaults>
    <o:shapedefaults v:ext="edit" spidmax="137217">
      <o:colormru v:ext="edit" colors="#f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14B"/>
    <w:rsid w:val="00005FEF"/>
    <w:rsid w:val="00006A3D"/>
    <w:rsid w:val="000070EB"/>
    <w:rsid w:val="00010CD0"/>
    <w:rsid w:val="000114F9"/>
    <w:rsid w:val="000115CF"/>
    <w:rsid w:val="00011F5A"/>
    <w:rsid w:val="00017023"/>
    <w:rsid w:val="000178B1"/>
    <w:rsid w:val="0001795B"/>
    <w:rsid w:val="00023637"/>
    <w:rsid w:val="00023EEF"/>
    <w:rsid w:val="00024D12"/>
    <w:rsid w:val="00024D27"/>
    <w:rsid w:val="00025D7A"/>
    <w:rsid w:val="00030225"/>
    <w:rsid w:val="00030811"/>
    <w:rsid w:val="00031CA1"/>
    <w:rsid w:val="00031EC3"/>
    <w:rsid w:val="000320FC"/>
    <w:rsid w:val="00033CCA"/>
    <w:rsid w:val="0004145B"/>
    <w:rsid w:val="000436A4"/>
    <w:rsid w:val="00044987"/>
    <w:rsid w:val="00044E6D"/>
    <w:rsid w:val="000467B3"/>
    <w:rsid w:val="00047BF2"/>
    <w:rsid w:val="00050273"/>
    <w:rsid w:val="000502A1"/>
    <w:rsid w:val="00051327"/>
    <w:rsid w:val="000540DD"/>
    <w:rsid w:val="00062640"/>
    <w:rsid w:val="00062737"/>
    <w:rsid w:val="00062BDB"/>
    <w:rsid w:val="00064799"/>
    <w:rsid w:val="00064A6C"/>
    <w:rsid w:val="0006686C"/>
    <w:rsid w:val="00066E2A"/>
    <w:rsid w:val="00073DA0"/>
    <w:rsid w:val="000741AF"/>
    <w:rsid w:val="00077CB0"/>
    <w:rsid w:val="000835E7"/>
    <w:rsid w:val="00087ACE"/>
    <w:rsid w:val="00090B67"/>
    <w:rsid w:val="00090CC3"/>
    <w:rsid w:val="00091A92"/>
    <w:rsid w:val="000926A4"/>
    <w:rsid w:val="00094C7D"/>
    <w:rsid w:val="000A020C"/>
    <w:rsid w:val="000A16DD"/>
    <w:rsid w:val="000A4D8E"/>
    <w:rsid w:val="000A5435"/>
    <w:rsid w:val="000A7459"/>
    <w:rsid w:val="000A7C83"/>
    <w:rsid w:val="000B0401"/>
    <w:rsid w:val="000B0C0E"/>
    <w:rsid w:val="000B1829"/>
    <w:rsid w:val="000B1C24"/>
    <w:rsid w:val="000B1E17"/>
    <w:rsid w:val="000B2FB5"/>
    <w:rsid w:val="000B5165"/>
    <w:rsid w:val="000C0248"/>
    <w:rsid w:val="000C299B"/>
    <w:rsid w:val="000C3143"/>
    <w:rsid w:val="000C3845"/>
    <w:rsid w:val="000C5969"/>
    <w:rsid w:val="000C6AF0"/>
    <w:rsid w:val="000C6FB9"/>
    <w:rsid w:val="000D3C49"/>
    <w:rsid w:val="000D5B66"/>
    <w:rsid w:val="000D76D6"/>
    <w:rsid w:val="000D7D9D"/>
    <w:rsid w:val="000D7F9E"/>
    <w:rsid w:val="000E0560"/>
    <w:rsid w:val="000E61DF"/>
    <w:rsid w:val="000E7C66"/>
    <w:rsid w:val="000F075E"/>
    <w:rsid w:val="000F0A88"/>
    <w:rsid w:val="000F1410"/>
    <w:rsid w:val="000F50E7"/>
    <w:rsid w:val="000F6120"/>
    <w:rsid w:val="000F6A07"/>
    <w:rsid w:val="00100424"/>
    <w:rsid w:val="00100A4C"/>
    <w:rsid w:val="0010161C"/>
    <w:rsid w:val="001021AA"/>
    <w:rsid w:val="0010402F"/>
    <w:rsid w:val="00107C13"/>
    <w:rsid w:val="00112FBB"/>
    <w:rsid w:val="00114397"/>
    <w:rsid w:val="001149DD"/>
    <w:rsid w:val="0011675C"/>
    <w:rsid w:val="0012215A"/>
    <w:rsid w:val="00122D67"/>
    <w:rsid w:val="001234C9"/>
    <w:rsid w:val="00123AFE"/>
    <w:rsid w:val="0012416D"/>
    <w:rsid w:val="00124254"/>
    <w:rsid w:val="00124C46"/>
    <w:rsid w:val="00124F65"/>
    <w:rsid w:val="00125962"/>
    <w:rsid w:val="001259E8"/>
    <w:rsid w:val="00130911"/>
    <w:rsid w:val="001319D6"/>
    <w:rsid w:val="00132627"/>
    <w:rsid w:val="001340C3"/>
    <w:rsid w:val="00135412"/>
    <w:rsid w:val="001372FE"/>
    <w:rsid w:val="00137592"/>
    <w:rsid w:val="00137952"/>
    <w:rsid w:val="001406E0"/>
    <w:rsid w:val="0014312F"/>
    <w:rsid w:val="00144C54"/>
    <w:rsid w:val="00145663"/>
    <w:rsid w:val="00146827"/>
    <w:rsid w:val="00147653"/>
    <w:rsid w:val="00150E60"/>
    <w:rsid w:val="001510E0"/>
    <w:rsid w:val="001545CB"/>
    <w:rsid w:val="00154FC1"/>
    <w:rsid w:val="0015504D"/>
    <w:rsid w:val="00156D04"/>
    <w:rsid w:val="00157488"/>
    <w:rsid w:val="00157B05"/>
    <w:rsid w:val="001609C6"/>
    <w:rsid w:val="00161B96"/>
    <w:rsid w:val="00161EEF"/>
    <w:rsid w:val="00162004"/>
    <w:rsid w:val="001627EA"/>
    <w:rsid w:val="00163D4E"/>
    <w:rsid w:val="00164406"/>
    <w:rsid w:val="001674BA"/>
    <w:rsid w:val="00167565"/>
    <w:rsid w:val="00170E39"/>
    <w:rsid w:val="00174875"/>
    <w:rsid w:val="00176F57"/>
    <w:rsid w:val="001775C9"/>
    <w:rsid w:val="00177B8D"/>
    <w:rsid w:val="00180C93"/>
    <w:rsid w:val="001865EB"/>
    <w:rsid w:val="001907EC"/>
    <w:rsid w:val="0019286D"/>
    <w:rsid w:val="001931F9"/>
    <w:rsid w:val="001939A1"/>
    <w:rsid w:val="00193D32"/>
    <w:rsid w:val="00195D46"/>
    <w:rsid w:val="001968AA"/>
    <w:rsid w:val="00196CF7"/>
    <w:rsid w:val="001A0FEE"/>
    <w:rsid w:val="001A28B5"/>
    <w:rsid w:val="001A4ADA"/>
    <w:rsid w:val="001B0154"/>
    <w:rsid w:val="001B21BC"/>
    <w:rsid w:val="001B3235"/>
    <w:rsid w:val="001B435A"/>
    <w:rsid w:val="001B5855"/>
    <w:rsid w:val="001C05DE"/>
    <w:rsid w:val="001C08CA"/>
    <w:rsid w:val="001C0F2F"/>
    <w:rsid w:val="001C1514"/>
    <w:rsid w:val="001C2BAB"/>
    <w:rsid w:val="001C4F59"/>
    <w:rsid w:val="001C519D"/>
    <w:rsid w:val="001C5FBA"/>
    <w:rsid w:val="001C608C"/>
    <w:rsid w:val="001C613F"/>
    <w:rsid w:val="001C7A9D"/>
    <w:rsid w:val="001D0B59"/>
    <w:rsid w:val="001D23D2"/>
    <w:rsid w:val="001D23D9"/>
    <w:rsid w:val="001D27AF"/>
    <w:rsid w:val="001D3639"/>
    <w:rsid w:val="001D42A4"/>
    <w:rsid w:val="001D5A1B"/>
    <w:rsid w:val="001D74D9"/>
    <w:rsid w:val="001E1725"/>
    <w:rsid w:val="001E2D5F"/>
    <w:rsid w:val="001E51D3"/>
    <w:rsid w:val="001E6B3C"/>
    <w:rsid w:val="001E75EA"/>
    <w:rsid w:val="001E7CDD"/>
    <w:rsid w:val="001F03D1"/>
    <w:rsid w:val="001F0600"/>
    <w:rsid w:val="001F08AB"/>
    <w:rsid w:val="001F1535"/>
    <w:rsid w:val="001F44ED"/>
    <w:rsid w:val="001F5078"/>
    <w:rsid w:val="001F6B98"/>
    <w:rsid w:val="00200EB7"/>
    <w:rsid w:val="00202B5F"/>
    <w:rsid w:val="0020560B"/>
    <w:rsid w:val="00205EB6"/>
    <w:rsid w:val="00206E07"/>
    <w:rsid w:val="002077D3"/>
    <w:rsid w:val="002079A0"/>
    <w:rsid w:val="00213BEE"/>
    <w:rsid w:val="00215F28"/>
    <w:rsid w:val="00217588"/>
    <w:rsid w:val="0021769F"/>
    <w:rsid w:val="00220ABC"/>
    <w:rsid w:val="002230C6"/>
    <w:rsid w:val="002250D4"/>
    <w:rsid w:val="00225D0B"/>
    <w:rsid w:val="00230F43"/>
    <w:rsid w:val="002337E1"/>
    <w:rsid w:val="002440F0"/>
    <w:rsid w:val="00247278"/>
    <w:rsid w:val="002564FB"/>
    <w:rsid w:val="002603F4"/>
    <w:rsid w:val="00263067"/>
    <w:rsid w:val="00263FAE"/>
    <w:rsid w:val="00264026"/>
    <w:rsid w:val="00265A6A"/>
    <w:rsid w:val="0026641B"/>
    <w:rsid w:val="00266F6A"/>
    <w:rsid w:val="00267CAB"/>
    <w:rsid w:val="0027086C"/>
    <w:rsid w:val="002716BB"/>
    <w:rsid w:val="00274DB2"/>
    <w:rsid w:val="00275F84"/>
    <w:rsid w:val="00276C2D"/>
    <w:rsid w:val="00280045"/>
    <w:rsid w:val="002805FA"/>
    <w:rsid w:val="00280621"/>
    <w:rsid w:val="002821DB"/>
    <w:rsid w:val="002829DB"/>
    <w:rsid w:val="00291605"/>
    <w:rsid w:val="00292B42"/>
    <w:rsid w:val="00293EBA"/>
    <w:rsid w:val="002942CC"/>
    <w:rsid w:val="00294511"/>
    <w:rsid w:val="00294D40"/>
    <w:rsid w:val="00295ED1"/>
    <w:rsid w:val="002A10A1"/>
    <w:rsid w:val="002A2B58"/>
    <w:rsid w:val="002A2F9F"/>
    <w:rsid w:val="002A3330"/>
    <w:rsid w:val="002A5396"/>
    <w:rsid w:val="002A5950"/>
    <w:rsid w:val="002B021A"/>
    <w:rsid w:val="002B2146"/>
    <w:rsid w:val="002B554D"/>
    <w:rsid w:val="002B7550"/>
    <w:rsid w:val="002C566D"/>
    <w:rsid w:val="002C7C6A"/>
    <w:rsid w:val="002D2B86"/>
    <w:rsid w:val="002D34FF"/>
    <w:rsid w:val="002D4557"/>
    <w:rsid w:val="002D6F67"/>
    <w:rsid w:val="002D7BDF"/>
    <w:rsid w:val="002E2A6D"/>
    <w:rsid w:val="002E5111"/>
    <w:rsid w:val="002E549A"/>
    <w:rsid w:val="002E562F"/>
    <w:rsid w:val="002E5F58"/>
    <w:rsid w:val="002E6605"/>
    <w:rsid w:val="002E6802"/>
    <w:rsid w:val="002F010B"/>
    <w:rsid w:val="002F1A51"/>
    <w:rsid w:val="002F1C0B"/>
    <w:rsid w:val="002F26E5"/>
    <w:rsid w:val="002F7F08"/>
    <w:rsid w:val="0030028A"/>
    <w:rsid w:val="00303768"/>
    <w:rsid w:val="00304B92"/>
    <w:rsid w:val="00305098"/>
    <w:rsid w:val="00305162"/>
    <w:rsid w:val="00305C59"/>
    <w:rsid w:val="00305E66"/>
    <w:rsid w:val="00305F14"/>
    <w:rsid w:val="003071B0"/>
    <w:rsid w:val="00307594"/>
    <w:rsid w:val="00307E86"/>
    <w:rsid w:val="00307F37"/>
    <w:rsid w:val="00314094"/>
    <w:rsid w:val="003153CB"/>
    <w:rsid w:val="003169A4"/>
    <w:rsid w:val="0031748F"/>
    <w:rsid w:val="0031764D"/>
    <w:rsid w:val="003216A3"/>
    <w:rsid w:val="003217AC"/>
    <w:rsid w:val="00321B61"/>
    <w:rsid w:val="00322756"/>
    <w:rsid w:val="00322F9E"/>
    <w:rsid w:val="0032332E"/>
    <w:rsid w:val="003248C2"/>
    <w:rsid w:val="00325B11"/>
    <w:rsid w:val="003313A4"/>
    <w:rsid w:val="003345F3"/>
    <w:rsid w:val="00334CB0"/>
    <w:rsid w:val="00334F44"/>
    <w:rsid w:val="00336D86"/>
    <w:rsid w:val="003378AA"/>
    <w:rsid w:val="0034162D"/>
    <w:rsid w:val="003419AE"/>
    <w:rsid w:val="00343685"/>
    <w:rsid w:val="0034659E"/>
    <w:rsid w:val="003476FF"/>
    <w:rsid w:val="003505B7"/>
    <w:rsid w:val="00350677"/>
    <w:rsid w:val="00351161"/>
    <w:rsid w:val="003523D5"/>
    <w:rsid w:val="003537E0"/>
    <w:rsid w:val="00355992"/>
    <w:rsid w:val="00356F8C"/>
    <w:rsid w:val="00360B75"/>
    <w:rsid w:val="00361CA8"/>
    <w:rsid w:val="003632E8"/>
    <w:rsid w:val="0036360F"/>
    <w:rsid w:val="00363B67"/>
    <w:rsid w:val="0036461F"/>
    <w:rsid w:val="0036663A"/>
    <w:rsid w:val="0037137F"/>
    <w:rsid w:val="003724C5"/>
    <w:rsid w:val="00376037"/>
    <w:rsid w:val="00380010"/>
    <w:rsid w:val="00380C66"/>
    <w:rsid w:val="003844C0"/>
    <w:rsid w:val="00385213"/>
    <w:rsid w:val="00385823"/>
    <w:rsid w:val="00385FBE"/>
    <w:rsid w:val="00390B96"/>
    <w:rsid w:val="00390DD3"/>
    <w:rsid w:val="00391735"/>
    <w:rsid w:val="00391ACA"/>
    <w:rsid w:val="00392AA9"/>
    <w:rsid w:val="00392B2C"/>
    <w:rsid w:val="00392D2D"/>
    <w:rsid w:val="00392DE4"/>
    <w:rsid w:val="0039329B"/>
    <w:rsid w:val="003961E9"/>
    <w:rsid w:val="003A1DFE"/>
    <w:rsid w:val="003A27D2"/>
    <w:rsid w:val="003A45BA"/>
    <w:rsid w:val="003A73EB"/>
    <w:rsid w:val="003B0554"/>
    <w:rsid w:val="003B6AFE"/>
    <w:rsid w:val="003B757C"/>
    <w:rsid w:val="003C07B2"/>
    <w:rsid w:val="003C1727"/>
    <w:rsid w:val="003C17FF"/>
    <w:rsid w:val="003C2AB7"/>
    <w:rsid w:val="003C3321"/>
    <w:rsid w:val="003C347E"/>
    <w:rsid w:val="003C49DA"/>
    <w:rsid w:val="003C57AF"/>
    <w:rsid w:val="003C6EBB"/>
    <w:rsid w:val="003C74A5"/>
    <w:rsid w:val="003D05EA"/>
    <w:rsid w:val="003D1767"/>
    <w:rsid w:val="003D1FB4"/>
    <w:rsid w:val="003D327D"/>
    <w:rsid w:val="003D3A55"/>
    <w:rsid w:val="003D50D9"/>
    <w:rsid w:val="003D5501"/>
    <w:rsid w:val="003D5D56"/>
    <w:rsid w:val="003D5E02"/>
    <w:rsid w:val="003D65BB"/>
    <w:rsid w:val="003D6BD8"/>
    <w:rsid w:val="003E0EA4"/>
    <w:rsid w:val="003E1DE6"/>
    <w:rsid w:val="003E2F74"/>
    <w:rsid w:val="003E5544"/>
    <w:rsid w:val="003E595F"/>
    <w:rsid w:val="003E7A3E"/>
    <w:rsid w:val="003F23F2"/>
    <w:rsid w:val="003F2A01"/>
    <w:rsid w:val="003F4B1E"/>
    <w:rsid w:val="003F6293"/>
    <w:rsid w:val="003F71AD"/>
    <w:rsid w:val="00401D45"/>
    <w:rsid w:val="00404AED"/>
    <w:rsid w:val="00405162"/>
    <w:rsid w:val="00405E2D"/>
    <w:rsid w:val="00405EAF"/>
    <w:rsid w:val="00406407"/>
    <w:rsid w:val="00406E9A"/>
    <w:rsid w:val="00412CDB"/>
    <w:rsid w:val="004132AB"/>
    <w:rsid w:val="0041432A"/>
    <w:rsid w:val="00415816"/>
    <w:rsid w:val="00417B42"/>
    <w:rsid w:val="004214D5"/>
    <w:rsid w:val="004215D8"/>
    <w:rsid w:val="00422F6F"/>
    <w:rsid w:val="0042405B"/>
    <w:rsid w:val="00426676"/>
    <w:rsid w:val="00427A08"/>
    <w:rsid w:val="0043032B"/>
    <w:rsid w:val="00431364"/>
    <w:rsid w:val="00432576"/>
    <w:rsid w:val="00432A7C"/>
    <w:rsid w:val="004339E0"/>
    <w:rsid w:val="00433D20"/>
    <w:rsid w:val="00434EF1"/>
    <w:rsid w:val="004374C1"/>
    <w:rsid w:val="00440C6A"/>
    <w:rsid w:val="00441351"/>
    <w:rsid w:val="00446E61"/>
    <w:rsid w:val="00450359"/>
    <w:rsid w:val="00450E94"/>
    <w:rsid w:val="004515BF"/>
    <w:rsid w:val="00454FD3"/>
    <w:rsid w:val="00457E10"/>
    <w:rsid w:val="004609E8"/>
    <w:rsid w:val="00465877"/>
    <w:rsid w:val="004675F1"/>
    <w:rsid w:val="004714E0"/>
    <w:rsid w:val="00473BE6"/>
    <w:rsid w:val="00483E0B"/>
    <w:rsid w:val="00486462"/>
    <w:rsid w:val="004865C3"/>
    <w:rsid w:val="00487789"/>
    <w:rsid w:val="004910C6"/>
    <w:rsid w:val="0049186C"/>
    <w:rsid w:val="00491B48"/>
    <w:rsid w:val="00493F00"/>
    <w:rsid w:val="004949C1"/>
    <w:rsid w:val="0049522E"/>
    <w:rsid w:val="00495323"/>
    <w:rsid w:val="0049629A"/>
    <w:rsid w:val="00496690"/>
    <w:rsid w:val="004A066E"/>
    <w:rsid w:val="004A1211"/>
    <w:rsid w:val="004A1270"/>
    <w:rsid w:val="004A18D0"/>
    <w:rsid w:val="004A1E45"/>
    <w:rsid w:val="004A32A4"/>
    <w:rsid w:val="004A3C99"/>
    <w:rsid w:val="004A7D2F"/>
    <w:rsid w:val="004B0007"/>
    <w:rsid w:val="004B0462"/>
    <w:rsid w:val="004B184D"/>
    <w:rsid w:val="004B21B6"/>
    <w:rsid w:val="004B35E5"/>
    <w:rsid w:val="004B36D6"/>
    <w:rsid w:val="004B3DEE"/>
    <w:rsid w:val="004B446E"/>
    <w:rsid w:val="004B5924"/>
    <w:rsid w:val="004C0D12"/>
    <w:rsid w:val="004C1055"/>
    <w:rsid w:val="004C7152"/>
    <w:rsid w:val="004C7C47"/>
    <w:rsid w:val="004D379F"/>
    <w:rsid w:val="004D4E3F"/>
    <w:rsid w:val="004D67C9"/>
    <w:rsid w:val="004E0A4C"/>
    <w:rsid w:val="004E2A84"/>
    <w:rsid w:val="004E2B4E"/>
    <w:rsid w:val="004E2CE3"/>
    <w:rsid w:val="004E2CF5"/>
    <w:rsid w:val="004E3668"/>
    <w:rsid w:val="004E3A28"/>
    <w:rsid w:val="004E5E9B"/>
    <w:rsid w:val="004E7065"/>
    <w:rsid w:val="004F00F7"/>
    <w:rsid w:val="004F10AF"/>
    <w:rsid w:val="004F122A"/>
    <w:rsid w:val="004F23AB"/>
    <w:rsid w:val="004F2581"/>
    <w:rsid w:val="004F28D8"/>
    <w:rsid w:val="004F2F53"/>
    <w:rsid w:val="004F3676"/>
    <w:rsid w:val="004F49EF"/>
    <w:rsid w:val="004F4E32"/>
    <w:rsid w:val="0050066D"/>
    <w:rsid w:val="005016B0"/>
    <w:rsid w:val="005047F3"/>
    <w:rsid w:val="005049BE"/>
    <w:rsid w:val="00505528"/>
    <w:rsid w:val="00505BA4"/>
    <w:rsid w:val="005128E0"/>
    <w:rsid w:val="005136BF"/>
    <w:rsid w:val="00516471"/>
    <w:rsid w:val="00516DBB"/>
    <w:rsid w:val="0052078F"/>
    <w:rsid w:val="005226B7"/>
    <w:rsid w:val="005236FB"/>
    <w:rsid w:val="00523B8B"/>
    <w:rsid w:val="00523BCA"/>
    <w:rsid w:val="00523E18"/>
    <w:rsid w:val="00523E77"/>
    <w:rsid w:val="00525681"/>
    <w:rsid w:val="005309EB"/>
    <w:rsid w:val="00530B32"/>
    <w:rsid w:val="0053295B"/>
    <w:rsid w:val="00535225"/>
    <w:rsid w:val="0053558D"/>
    <w:rsid w:val="00535B4C"/>
    <w:rsid w:val="005419DC"/>
    <w:rsid w:val="00541FA5"/>
    <w:rsid w:val="00542B64"/>
    <w:rsid w:val="00543085"/>
    <w:rsid w:val="00543FA0"/>
    <w:rsid w:val="00551362"/>
    <w:rsid w:val="00551DBD"/>
    <w:rsid w:val="0055231C"/>
    <w:rsid w:val="00554017"/>
    <w:rsid w:val="00555A11"/>
    <w:rsid w:val="005609A6"/>
    <w:rsid w:val="005631AD"/>
    <w:rsid w:val="00563694"/>
    <w:rsid w:val="0056374B"/>
    <w:rsid w:val="00565E7B"/>
    <w:rsid w:val="0056630B"/>
    <w:rsid w:val="00566471"/>
    <w:rsid w:val="00567CB7"/>
    <w:rsid w:val="00567E8D"/>
    <w:rsid w:val="00573EF7"/>
    <w:rsid w:val="00576549"/>
    <w:rsid w:val="00581F45"/>
    <w:rsid w:val="00583AB0"/>
    <w:rsid w:val="005849E5"/>
    <w:rsid w:val="00585FE4"/>
    <w:rsid w:val="00586D31"/>
    <w:rsid w:val="0058771D"/>
    <w:rsid w:val="00587DCD"/>
    <w:rsid w:val="005915CF"/>
    <w:rsid w:val="0059233E"/>
    <w:rsid w:val="005936AC"/>
    <w:rsid w:val="00594E73"/>
    <w:rsid w:val="005A30AF"/>
    <w:rsid w:val="005A507F"/>
    <w:rsid w:val="005A5904"/>
    <w:rsid w:val="005A5C93"/>
    <w:rsid w:val="005A5E11"/>
    <w:rsid w:val="005A7F5F"/>
    <w:rsid w:val="005B0873"/>
    <w:rsid w:val="005B2971"/>
    <w:rsid w:val="005B4810"/>
    <w:rsid w:val="005C3354"/>
    <w:rsid w:val="005D0A5F"/>
    <w:rsid w:val="005D42ED"/>
    <w:rsid w:val="005D602B"/>
    <w:rsid w:val="005D70B1"/>
    <w:rsid w:val="005E149D"/>
    <w:rsid w:val="005E1A14"/>
    <w:rsid w:val="005E3117"/>
    <w:rsid w:val="005E3187"/>
    <w:rsid w:val="005E3206"/>
    <w:rsid w:val="005E37C9"/>
    <w:rsid w:val="005E3E65"/>
    <w:rsid w:val="005E6F3C"/>
    <w:rsid w:val="005E7E8B"/>
    <w:rsid w:val="005F38B3"/>
    <w:rsid w:val="005F48CA"/>
    <w:rsid w:val="005F7A27"/>
    <w:rsid w:val="005F7C66"/>
    <w:rsid w:val="0060057C"/>
    <w:rsid w:val="006036F0"/>
    <w:rsid w:val="00604CB5"/>
    <w:rsid w:val="00604FF3"/>
    <w:rsid w:val="00607116"/>
    <w:rsid w:val="00607E1F"/>
    <w:rsid w:val="00612FF4"/>
    <w:rsid w:val="0061481B"/>
    <w:rsid w:val="00614AD2"/>
    <w:rsid w:val="00616766"/>
    <w:rsid w:val="00617622"/>
    <w:rsid w:val="006239AE"/>
    <w:rsid w:val="006242DD"/>
    <w:rsid w:val="00624A7A"/>
    <w:rsid w:val="00625866"/>
    <w:rsid w:val="00625876"/>
    <w:rsid w:val="0063014A"/>
    <w:rsid w:val="00630B35"/>
    <w:rsid w:val="00632E07"/>
    <w:rsid w:val="00634EC1"/>
    <w:rsid w:val="00635485"/>
    <w:rsid w:val="0063662F"/>
    <w:rsid w:val="006409F1"/>
    <w:rsid w:val="0064402B"/>
    <w:rsid w:val="00645817"/>
    <w:rsid w:val="00645D4A"/>
    <w:rsid w:val="00653E46"/>
    <w:rsid w:val="006641C8"/>
    <w:rsid w:val="00666548"/>
    <w:rsid w:val="00666B2D"/>
    <w:rsid w:val="00667B13"/>
    <w:rsid w:val="006709C0"/>
    <w:rsid w:val="00670C3C"/>
    <w:rsid w:val="00671EA1"/>
    <w:rsid w:val="006756BB"/>
    <w:rsid w:val="006765A5"/>
    <w:rsid w:val="006800B4"/>
    <w:rsid w:val="00681C7C"/>
    <w:rsid w:val="006837AA"/>
    <w:rsid w:val="00684534"/>
    <w:rsid w:val="00684A09"/>
    <w:rsid w:val="0068557C"/>
    <w:rsid w:val="00687657"/>
    <w:rsid w:val="00691351"/>
    <w:rsid w:val="006927E9"/>
    <w:rsid w:val="0069381D"/>
    <w:rsid w:val="00694E47"/>
    <w:rsid w:val="006A07BE"/>
    <w:rsid w:val="006A0C9D"/>
    <w:rsid w:val="006A1264"/>
    <w:rsid w:val="006B2FB0"/>
    <w:rsid w:val="006B4C04"/>
    <w:rsid w:val="006B61D2"/>
    <w:rsid w:val="006B68AB"/>
    <w:rsid w:val="006B6F9C"/>
    <w:rsid w:val="006C0BAE"/>
    <w:rsid w:val="006C36C6"/>
    <w:rsid w:val="006C7CB1"/>
    <w:rsid w:val="006D078A"/>
    <w:rsid w:val="006D17B7"/>
    <w:rsid w:val="006D42A3"/>
    <w:rsid w:val="006D67AE"/>
    <w:rsid w:val="006D7C6A"/>
    <w:rsid w:val="006E03F1"/>
    <w:rsid w:val="006E1AA3"/>
    <w:rsid w:val="006E1E53"/>
    <w:rsid w:val="006E1F2D"/>
    <w:rsid w:val="006E7C3A"/>
    <w:rsid w:val="006F04AA"/>
    <w:rsid w:val="006F3280"/>
    <w:rsid w:val="006F42CC"/>
    <w:rsid w:val="00700457"/>
    <w:rsid w:val="00700DF4"/>
    <w:rsid w:val="0070293E"/>
    <w:rsid w:val="00705528"/>
    <w:rsid w:val="00714BA0"/>
    <w:rsid w:val="0071507F"/>
    <w:rsid w:val="00716790"/>
    <w:rsid w:val="00716FC5"/>
    <w:rsid w:val="007174FB"/>
    <w:rsid w:val="00720538"/>
    <w:rsid w:val="007207E4"/>
    <w:rsid w:val="00721554"/>
    <w:rsid w:val="007221EA"/>
    <w:rsid w:val="00723104"/>
    <w:rsid w:val="00723251"/>
    <w:rsid w:val="00723547"/>
    <w:rsid w:val="00723BFC"/>
    <w:rsid w:val="00725D2C"/>
    <w:rsid w:val="007265D0"/>
    <w:rsid w:val="00727073"/>
    <w:rsid w:val="0073222D"/>
    <w:rsid w:val="00732D2D"/>
    <w:rsid w:val="00733336"/>
    <w:rsid w:val="00734E20"/>
    <w:rsid w:val="00735AA9"/>
    <w:rsid w:val="00737E3E"/>
    <w:rsid w:val="00743DC9"/>
    <w:rsid w:val="0074408F"/>
    <w:rsid w:val="00744BB6"/>
    <w:rsid w:val="00753156"/>
    <w:rsid w:val="00753F12"/>
    <w:rsid w:val="00754209"/>
    <w:rsid w:val="007548F8"/>
    <w:rsid w:val="00755236"/>
    <w:rsid w:val="00755D64"/>
    <w:rsid w:val="00757A84"/>
    <w:rsid w:val="00762342"/>
    <w:rsid w:val="0076386D"/>
    <w:rsid w:val="007662D1"/>
    <w:rsid w:val="0076750B"/>
    <w:rsid w:val="0077029B"/>
    <w:rsid w:val="00770CDE"/>
    <w:rsid w:val="007714A8"/>
    <w:rsid w:val="00774B74"/>
    <w:rsid w:val="00775522"/>
    <w:rsid w:val="00775921"/>
    <w:rsid w:val="0077592F"/>
    <w:rsid w:val="0077743B"/>
    <w:rsid w:val="00780EE0"/>
    <w:rsid w:val="00782CF1"/>
    <w:rsid w:val="00782F91"/>
    <w:rsid w:val="00783723"/>
    <w:rsid w:val="00783AA8"/>
    <w:rsid w:val="00783E06"/>
    <w:rsid w:val="0078466F"/>
    <w:rsid w:val="0078493D"/>
    <w:rsid w:val="0078670D"/>
    <w:rsid w:val="007871EF"/>
    <w:rsid w:val="007920B6"/>
    <w:rsid w:val="00793314"/>
    <w:rsid w:val="00797F22"/>
    <w:rsid w:val="007A0153"/>
    <w:rsid w:val="007A35E4"/>
    <w:rsid w:val="007A4870"/>
    <w:rsid w:val="007A68ED"/>
    <w:rsid w:val="007A76D4"/>
    <w:rsid w:val="007A7A50"/>
    <w:rsid w:val="007B0A69"/>
    <w:rsid w:val="007B0ACE"/>
    <w:rsid w:val="007B2288"/>
    <w:rsid w:val="007B2299"/>
    <w:rsid w:val="007B3040"/>
    <w:rsid w:val="007B345A"/>
    <w:rsid w:val="007B3E3E"/>
    <w:rsid w:val="007C1B6D"/>
    <w:rsid w:val="007C22C5"/>
    <w:rsid w:val="007C4ED6"/>
    <w:rsid w:val="007C6B7B"/>
    <w:rsid w:val="007D0132"/>
    <w:rsid w:val="007D34D0"/>
    <w:rsid w:val="007D3EA0"/>
    <w:rsid w:val="007D48F3"/>
    <w:rsid w:val="007D6637"/>
    <w:rsid w:val="007D7909"/>
    <w:rsid w:val="007D7C9A"/>
    <w:rsid w:val="007E008C"/>
    <w:rsid w:val="007E05C9"/>
    <w:rsid w:val="007E0CFF"/>
    <w:rsid w:val="007E4637"/>
    <w:rsid w:val="007E56F8"/>
    <w:rsid w:val="007F10F8"/>
    <w:rsid w:val="007F1772"/>
    <w:rsid w:val="007F3D61"/>
    <w:rsid w:val="007F42C0"/>
    <w:rsid w:val="007F603D"/>
    <w:rsid w:val="007F6B31"/>
    <w:rsid w:val="007F7AB8"/>
    <w:rsid w:val="00804050"/>
    <w:rsid w:val="008047E6"/>
    <w:rsid w:val="00811D19"/>
    <w:rsid w:val="00815D6E"/>
    <w:rsid w:val="00817564"/>
    <w:rsid w:val="00820A03"/>
    <w:rsid w:val="008210C4"/>
    <w:rsid w:val="00822F74"/>
    <w:rsid w:val="00823253"/>
    <w:rsid w:val="00823C59"/>
    <w:rsid w:val="00825400"/>
    <w:rsid w:val="0082599D"/>
    <w:rsid w:val="00826A74"/>
    <w:rsid w:val="0083175C"/>
    <w:rsid w:val="00831F4F"/>
    <w:rsid w:val="008326F7"/>
    <w:rsid w:val="00832AAC"/>
    <w:rsid w:val="00833F0A"/>
    <w:rsid w:val="0083666D"/>
    <w:rsid w:val="0083728E"/>
    <w:rsid w:val="008379E6"/>
    <w:rsid w:val="00840EBE"/>
    <w:rsid w:val="00841FCB"/>
    <w:rsid w:val="008424E5"/>
    <w:rsid w:val="00842DCA"/>
    <w:rsid w:val="00842F1B"/>
    <w:rsid w:val="008434AC"/>
    <w:rsid w:val="008443A9"/>
    <w:rsid w:val="008454ED"/>
    <w:rsid w:val="0084770D"/>
    <w:rsid w:val="00847C4C"/>
    <w:rsid w:val="00847D3C"/>
    <w:rsid w:val="00850741"/>
    <w:rsid w:val="00854127"/>
    <w:rsid w:val="0085452E"/>
    <w:rsid w:val="008563C9"/>
    <w:rsid w:val="008604F4"/>
    <w:rsid w:val="00863E82"/>
    <w:rsid w:val="008650C8"/>
    <w:rsid w:val="0086645A"/>
    <w:rsid w:val="00867B22"/>
    <w:rsid w:val="008721BB"/>
    <w:rsid w:val="008723AE"/>
    <w:rsid w:val="00872BF2"/>
    <w:rsid w:val="00873138"/>
    <w:rsid w:val="00874B84"/>
    <w:rsid w:val="008768F6"/>
    <w:rsid w:val="00876C48"/>
    <w:rsid w:val="00876DE6"/>
    <w:rsid w:val="00877818"/>
    <w:rsid w:val="00882BE2"/>
    <w:rsid w:val="00882F65"/>
    <w:rsid w:val="008854B5"/>
    <w:rsid w:val="00886069"/>
    <w:rsid w:val="00887D06"/>
    <w:rsid w:val="008A0705"/>
    <w:rsid w:val="008A084E"/>
    <w:rsid w:val="008A19D0"/>
    <w:rsid w:val="008A1DBA"/>
    <w:rsid w:val="008A2C1B"/>
    <w:rsid w:val="008A4F20"/>
    <w:rsid w:val="008A57D4"/>
    <w:rsid w:val="008A5FD1"/>
    <w:rsid w:val="008A6FAD"/>
    <w:rsid w:val="008A75AC"/>
    <w:rsid w:val="008B070D"/>
    <w:rsid w:val="008B0720"/>
    <w:rsid w:val="008B2EE6"/>
    <w:rsid w:val="008B4156"/>
    <w:rsid w:val="008B4D3E"/>
    <w:rsid w:val="008B4DA4"/>
    <w:rsid w:val="008B5267"/>
    <w:rsid w:val="008C0686"/>
    <w:rsid w:val="008C163A"/>
    <w:rsid w:val="008C37E7"/>
    <w:rsid w:val="008C3CBE"/>
    <w:rsid w:val="008C3F8C"/>
    <w:rsid w:val="008C4026"/>
    <w:rsid w:val="008C4189"/>
    <w:rsid w:val="008C4E60"/>
    <w:rsid w:val="008C58D5"/>
    <w:rsid w:val="008C72CC"/>
    <w:rsid w:val="008D7A58"/>
    <w:rsid w:val="008E158F"/>
    <w:rsid w:val="008E3709"/>
    <w:rsid w:val="008E4696"/>
    <w:rsid w:val="008E4C1A"/>
    <w:rsid w:val="008F114A"/>
    <w:rsid w:val="008F1319"/>
    <w:rsid w:val="008F2F93"/>
    <w:rsid w:val="008F3017"/>
    <w:rsid w:val="008F326E"/>
    <w:rsid w:val="008F3397"/>
    <w:rsid w:val="008F40C9"/>
    <w:rsid w:val="008F4E6D"/>
    <w:rsid w:val="008F659C"/>
    <w:rsid w:val="008F6A0A"/>
    <w:rsid w:val="008F6CA1"/>
    <w:rsid w:val="008F759D"/>
    <w:rsid w:val="008F7A72"/>
    <w:rsid w:val="00900F7B"/>
    <w:rsid w:val="00901303"/>
    <w:rsid w:val="009017BF"/>
    <w:rsid w:val="009045E9"/>
    <w:rsid w:val="00905F87"/>
    <w:rsid w:val="009069FF"/>
    <w:rsid w:val="0091045D"/>
    <w:rsid w:val="009141D4"/>
    <w:rsid w:val="009142D1"/>
    <w:rsid w:val="00915A5B"/>
    <w:rsid w:val="00916E97"/>
    <w:rsid w:val="00920A27"/>
    <w:rsid w:val="009212BD"/>
    <w:rsid w:val="00921B79"/>
    <w:rsid w:val="00923436"/>
    <w:rsid w:val="00923E18"/>
    <w:rsid w:val="009240C0"/>
    <w:rsid w:val="0092443B"/>
    <w:rsid w:val="00924722"/>
    <w:rsid w:val="0093096A"/>
    <w:rsid w:val="00930D8B"/>
    <w:rsid w:val="00931B7A"/>
    <w:rsid w:val="00933063"/>
    <w:rsid w:val="00933DAD"/>
    <w:rsid w:val="00935310"/>
    <w:rsid w:val="00935CBA"/>
    <w:rsid w:val="009376FF"/>
    <w:rsid w:val="0094386B"/>
    <w:rsid w:val="009446E6"/>
    <w:rsid w:val="0094470C"/>
    <w:rsid w:val="00944A47"/>
    <w:rsid w:val="00947788"/>
    <w:rsid w:val="00950468"/>
    <w:rsid w:val="0095201B"/>
    <w:rsid w:val="0095586E"/>
    <w:rsid w:val="009563E2"/>
    <w:rsid w:val="00956DFD"/>
    <w:rsid w:val="009571BE"/>
    <w:rsid w:val="00961998"/>
    <w:rsid w:val="00962554"/>
    <w:rsid w:val="00964C68"/>
    <w:rsid w:val="0096522D"/>
    <w:rsid w:val="009652B7"/>
    <w:rsid w:val="00966240"/>
    <w:rsid w:val="00967365"/>
    <w:rsid w:val="00967EA4"/>
    <w:rsid w:val="00971324"/>
    <w:rsid w:val="009715E3"/>
    <w:rsid w:val="009723A5"/>
    <w:rsid w:val="00972B48"/>
    <w:rsid w:val="0097722F"/>
    <w:rsid w:val="00982401"/>
    <w:rsid w:val="009852CA"/>
    <w:rsid w:val="00986191"/>
    <w:rsid w:val="00986F50"/>
    <w:rsid w:val="0098711D"/>
    <w:rsid w:val="00987900"/>
    <w:rsid w:val="00990C0E"/>
    <w:rsid w:val="00991483"/>
    <w:rsid w:val="00991F33"/>
    <w:rsid w:val="009956D0"/>
    <w:rsid w:val="009A173A"/>
    <w:rsid w:val="009A1B4C"/>
    <w:rsid w:val="009A4591"/>
    <w:rsid w:val="009A53F8"/>
    <w:rsid w:val="009A546C"/>
    <w:rsid w:val="009A6630"/>
    <w:rsid w:val="009A66A1"/>
    <w:rsid w:val="009A6AE1"/>
    <w:rsid w:val="009B2A94"/>
    <w:rsid w:val="009B5593"/>
    <w:rsid w:val="009B7DAF"/>
    <w:rsid w:val="009C24EE"/>
    <w:rsid w:val="009C2714"/>
    <w:rsid w:val="009D0E49"/>
    <w:rsid w:val="009D30B7"/>
    <w:rsid w:val="009D4B18"/>
    <w:rsid w:val="009D5723"/>
    <w:rsid w:val="009D6C24"/>
    <w:rsid w:val="009D76F5"/>
    <w:rsid w:val="009E1E2E"/>
    <w:rsid w:val="009E227B"/>
    <w:rsid w:val="009E3172"/>
    <w:rsid w:val="009E6E12"/>
    <w:rsid w:val="009F0B2B"/>
    <w:rsid w:val="009F1391"/>
    <w:rsid w:val="00A00237"/>
    <w:rsid w:val="00A00F36"/>
    <w:rsid w:val="00A0235C"/>
    <w:rsid w:val="00A02769"/>
    <w:rsid w:val="00A03495"/>
    <w:rsid w:val="00A0476C"/>
    <w:rsid w:val="00A1001A"/>
    <w:rsid w:val="00A10358"/>
    <w:rsid w:val="00A10845"/>
    <w:rsid w:val="00A119C2"/>
    <w:rsid w:val="00A12763"/>
    <w:rsid w:val="00A12870"/>
    <w:rsid w:val="00A16AC9"/>
    <w:rsid w:val="00A223A5"/>
    <w:rsid w:val="00A23B00"/>
    <w:rsid w:val="00A273E3"/>
    <w:rsid w:val="00A27D31"/>
    <w:rsid w:val="00A30532"/>
    <w:rsid w:val="00A34976"/>
    <w:rsid w:val="00A34B50"/>
    <w:rsid w:val="00A35C98"/>
    <w:rsid w:val="00A365B3"/>
    <w:rsid w:val="00A37431"/>
    <w:rsid w:val="00A406F7"/>
    <w:rsid w:val="00A40BC0"/>
    <w:rsid w:val="00A44A3D"/>
    <w:rsid w:val="00A4550C"/>
    <w:rsid w:val="00A46A1C"/>
    <w:rsid w:val="00A46FCD"/>
    <w:rsid w:val="00A50733"/>
    <w:rsid w:val="00A52570"/>
    <w:rsid w:val="00A52C4F"/>
    <w:rsid w:val="00A53BB9"/>
    <w:rsid w:val="00A55808"/>
    <w:rsid w:val="00A55C9F"/>
    <w:rsid w:val="00A60765"/>
    <w:rsid w:val="00A61431"/>
    <w:rsid w:val="00A6324E"/>
    <w:rsid w:val="00A669A3"/>
    <w:rsid w:val="00A66B6F"/>
    <w:rsid w:val="00A67574"/>
    <w:rsid w:val="00A67752"/>
    <w:rsid w:val="00A67BB3"/>
    <w:rsid w:val="00A67D75"/>
    <w:rsid w:val="00A70A3E"/>
    <w:rsid w:val="00A71B42"/>
    <w:rsid w:val="00A740CA"/>
    <w:rsid w:val="00A74DA0"/>
    <w:rsid w:val="00A75F62"/>
    <w:rsid w:val="00A766D1"/>
    <w:rsid w:val="00A77524"/>
    <w:rsid w:val="00A77EBD"/>
    <w:rsid w:val="00A823EB"/>
    <w:rsid w:val="00A825CF"/>
    <w:rsid w:val="00A82E5A"/>
    <w:rsid w:val="00A858F4"/>
    <w:rsid w:val="00A85F65"/>
    <w:rsid w:val="00A865AD"/>
    <w:rsid w:val="00A906EE"/>
    <w:rsid w:val="00A9341C"/>
    <w:rsid w:val="00A94DCA"/>
    <w:rsid w:val="00A97F5D"/>
    <w:rsid w:val="00AA0FCE"/>
    <w:rsid w:val="00AA1058"/>
    <w:rsid w:val="00AA1C31"/>
    <w:rsid w:val="00AA2517"/>
    <w:rsid w:val="00AA28E9"/>
    <w:rsid w:val="00AA36CF"/>
    <w:rsid w:val="00AA3F3A"/>
    <w:rsid w:val="00AA548D"/>
    <w:rsid w:val="00AA7B65"/>
    <w:rsid w:val="00AB3F9B"/>
    <w:rsid w:val="00AB7E4F"/>
    <w:rsid w:val="00AC0E50"/>
    <w:rsid w:val="00AC1A14"/>
    <w:rsid w:val="00AC3D16"/>
    <w:rsid w:val="00AD0436"/>
    <w:rsid w:val="00AD428A"/>
    <w:rsid w:val="00AD4E08"/>
    <w:rsid w:val="00AD7386"/>
    <w:rsid w:val="00AD7F93"/>
    <w:rsid w:val="00AE3212"/>
    <w:rsid w:val="00AE35BD"/>
    <w:rsid w:val="00AE4185"/>
    <w:rsid w:val="00AE427A"/>
    <w:rsid w:val="00AE5B01"/>
    <w:rsid w:val="00AF335C"/>
    <w:rsid w:val="00AF3C70"/>
    <w:rsid w:val="00AF4713"/>
    <w:rsid w:val="00AF558D"/>
    <w:rsid w:val="00AF7D16"/>
    <w:rsid w:val="00B02563"/>
    <w:rsid w:val="00B04324"/>
    <w:rsid w:val="00B05C4C"/>
    <w:rsid w:val="00B06492"/>
    <w:rsid w:val="00B06672"/>
    <w:rsid w:val="00B06CA1"/>
    <w:rsid w:val="00B0776D"/>
    <w:rsid w:val="00B077A2"/>
    <w:rsid w:val="00B07CE8"/>
    <w:rsid w:val="00B1088C"/>
    <w:rsid w:val="00B1122C"/>
    <w:rsid w:val="00B12B33"/>
    <w:rsid w:val="00B135F1"/>
    <w:rsid w:val="00B16ACB"/>
    <w:rsid w:val="00B239F2"/>
    <w:rsid w:val="00B252DB"/>
    <w:rsid w:val="00B26AA8"/>
    <w:rsid w:val="00B276A0"/>
    <w:rsid w:val="00B27A20"/>
    <w:rsid w:val="00B30A9D"/>
    <w:rsid w:val="00B30EC9"/>
    <w:rsid w:val="00B30F25"/>
    <w:rsid w:val="00B322AF"/>
    <w:rsid w:val="00B324B2"/>
    <w:rsid w:val="00B3319A"/>
    <w:rsid w:val="00B339A2"/>
    <w:rsid w:val="00B33F44"/>
    <w:rsid w:val="00B34B9B"/>
    <w:rsid w:val="00B35D4C"/>
    <w:rsid w:val="00B407A2"/>
    <w:rsid w:val="00B42047"/>
    <w:rsid w:val="00B43EDC"/>
    <w:rsid w:val="00B44F83"/>
    <w:rsid w:val="00B44F8E"/>
    <w:rsid w:val="00B46421"/>
    <w:rsid w:val="00B512DE"/>
    <w:rsid w:val="00B5656C"/>
    <w:rsid w:val="00B56B47"/>
    <w:rsid w:val="00B615C0"/>
    <w:rsid w:val="00B61A75"/>
    <w:rsid w:val="00B64DC4"/>
    <w:rsid w:val="00B66287"/>
    <w:rsid w:val="00B70A98"/>
    <w:rsid w:val="00B71C5E"/>
    <w:rsid w:val="00B71CD3"/>
    <w:rsid w:val="00B730FF"/>
    <w:rsid w:val="00B73CA3"/>
    <w:rsid w:val="00B74591"/>
    <w:rsid w:val="00B75BA5"/>
    <w:rsid w:val="00B80779"/>
    <w:rsid w:val="00B820F8"/>
    <w:rsid w:val="00B84663"/>
    <w:rsid w:val="00B85FDA"/>
    <w:rsid w:val="00B86586"/>
    <w:rsid w:val="00B865F5"/>
    <w:rsid w:val="00B9355A"/>
    <w:rsid w:val="00B964AB"/>
    <w:rsid w:val="00B96D0C"/>
    <w:rsid w:val="00B97302"/>
    <w:rsid w:val="00BA1333"/>
    <w:rsid w:val="00BA15ED"/>
    <w:rsid w:val="00BA34B0"/>
    <w:rsid w:val="00BA4FFA"/>
    <w:rsid w:val="00BA6EF0"/>
    <w:rsid w:val="00BA6F65"/>
    <w:rsid w:val="00BA707A"/>
    <w:rsid w:val="00BA7A3C"/>
    <w:rsid w:val="00BB64CA"/>
    <w:rsid w:val="00BB669F"/>
    <w:rsid w:val="00BB7A17"/>
    <w:rsid w:val="00BC0B01"/>
    <w:rsid w:val="00BC339A"/>
    <w:rsid w:val="00BC3648"/>
    <w:rsid w:val="00BC484E"/>
    <w:rsid w:val="00BC53C8"/>
    <w:rsid w:val="00BC7A8E"/>
    <w:rsid w:val="00BD1738"/>
    <w:rsid w:val="00BD2C4C"/>
    <w:rsid w:val="00BD47F4"/>
    <w:rsid w:val="00BD67EF"/>
    <w:rsid w:val="00BD6877"/>
    <w:rsid w:val="00BE2CD1"/>
    <w:rsid w:val="00BE3715"/>
    <w:rsid w:val="00BE55C3"/>
    <w:rsid w:val="00BF2EE1"/>
    <w:rsid w:val="00BF6539"/>
    <w:rsid w:val="00BF7C55"/>
    <w:rsid w:val="00C01226"/>
    <w:rsid w:val="00C0173C"/>
    <w:rsid w:val="00C023A6"/>
    <w:rsid w:val="00C0256B"/>
    <w:rsid w:val="00C039DA"/>
    <w:rsid w:val="00C0428B"/>
    <w:rsid w:val="00C053AA"/>
    <w:rsid w:val="00C056CF"/>
    <w:rsid w:val="00C1028A"/>
    <w:rsid w:val="00C103B7"/>
    <w:rsid w:val="00C11EBE"/>
    <w:rsid w:val="00C1435B"/>
    <w:rsid w:val="00C151BD"/>
    <w:rsid w:val="00C1580B"/>
    <w:rsid w:val="00C2238B"/>
    <w:rsid w:val="00C234E4"/>
    <w:rsid w:val="00C23BD5"/>
    <w:rsid w:val="00C30FC8"/>
    <w:rsid w:val="00C31157"/>
    <w:rsid w:val="00C33488"/>
    <w:rsid w:val="00C369B6"/>
    <w:rsid w:val="00C41118"/>
    <w:rsid w:val="00C41ECE"/>
    <w:rsid w:val="00C428F7"/>
    <w:rsid w:val="00C429D8"/>
    <w:rsid w:val="00C45D1D"/>
    <w:rsid w:val="00C46B2E"/>
    <w:rsid w:val="00C47A7B"/>
    <w:rsid w:val="00C47DFF"/>
    <w:rsid w:val="00C52E87"/>
    <w:rsid w:val="00C5404A"/>
    <w:rsid w:val="00C55AE6"/>
    <w:rsid w:val="00C608CF"/>
    <w:rsid w:val="00C60C8A"/>
    <w:rsid w:val="00C6383E"/>
    <w:rsid w:val="00C63D32"/>
    <w:rsid w:val="00C63D8B"/>
    <w:rsid w:val="00C6547F"/>
    <w:rsid w:val="00C7155A"/>
    <w:rsid w:val="00C728D7"/>
    <w:rsid w:val="00C735C6"/>
    <w:rsid w:val="00C76AE1"/>
    <w:rsid w:val="00C77A96"/>
    <w:rsid w:val="00C77FC7"/>
    <w:rsid w:val="00C82705"/>
    <w:rsid w:val="00C82F96"/>
    <w:rsid w:val="00C835AB"/>
    <w:rsid w:val="00C83C75"/>
    <w:rsid w:val="00C843EF"/>
    <w:rsid w:val="00C84D38"/>
    <w:rsid w:val="00C85091"/>
    <w:rsid w:val="00C85205"/>
    <w:rsid w:val="00C872D0"/>
    <w:rsid w:val="00C9072B"/>
    <w:rsid w:val="00C90E4D"/>
    <w:rsid w:val="00C93DB2"/>
    <w:rsid w:val="00C946B4"/>
    <w:rsid w:val="00C94852"/>
    <w:rsid w:val="00CA119A"/>
    <w:rsid w:val="00CA27A0"/>
    <w:rsid w:val="00CA3B00"/>
    <w:rsid w:val="00CA7AF7"/>
    <w:rsid w:val="00CB1189"/>
    <w:rsid w:val="00CB3DB3"/>
    <w:rsid w:val="00CB414B"/>
    <w:rsid w:val="00CB4C9D"/>
    <w:rsid w:val="00CB6C2F"/>
    <w:rsid w:val="00CC39B6"/>
    <w:rsid w:val="00CC55C3"/>
    <w:rsid w:val="00CC6D73"/>
    <w:rsid w:val="00CD1354"/>
    <w:rsid w:val="00CD1EAC"/>
    <w:rsid w:val="00CD318B"/>
    <w:rsid w:val="00CD365D"/>
    <w:rsid w:val="00CD4A9A"/>
    <w:rsid w:val="00CD5EAF"/>
    <w:rsid w:val="00CD785E"/>
    <w:rsid w:val="00CD7BAE"/>
    <w:rsid w:val="00CD7E3A"/>
    <w:rsid w:val="00CE0ADE"/>
    <w:rsid w:val="00CE13F1"/>
    <w:rsid w:val="00CE14E7"/>
    <w:rsid w:val="00CE17AC"/>
    <w:rsid w:val="00CE778F"/>
    <w:rsid w:val="00CF0DCE"/>
    <w:rsid w:val="00CF25AE"/>
    <w:rsid w:val="00CF4A4F"/>
    <w:rsid w:val="00CF59B3"/>
    <w:rsid w:val="00CF75A0"/>
    <w:rsid w:val="00D009E1"/>
    <w:rsid w:val="00D01335"/>
    <w:rsid w:val="00D01CE8"/>
    <w:rsid w:val="00D02C3A"/>
    <w:rsid w:val="00D059E6"/>
    <w:rsid w:val="00D12896"/>
    <w:rsid w:val="00D155B6"/>
    <w:rsid w:val="00D16ADE"/>
    <w:rsid w:val="00D221DE"/>
    <w:rsid w:val="00D22F1C"/>
    <w:rsid w:val="00D263E2"/>
    <w:rsid w:val="00D26E98"/>
    <w:rsid w:val="00D2787E"/>
    <w:rsid w:val="00D30502"/>
    <w:rsid w:val="00D311BD"/>
    <w:rsid w:val="00D31417"/>
    <w:rsid w:val="00D33EEE"/>
    <w:rsid w:val="00D34C92"/>
    <w:rsid w:val="00D36505"/>
    <w:rsid w:val="00D42A35"/>
    <w:rsid w:val="00D436B2"/>
    <w:rsid w:val="00D46E2A"/>
    <w:rsid w:val="00D46FCE"/>
    <w:rsid w:val="00D503B7"/>
    <w:rsid w:val="00D5224F"/>
    <w:rsid w:val="00D526C1"/>
    <w:rsid w:val="00D53BC2"/>
    <w:rsid w:val="00D54C52"/>
    <w:rsid w:val="00D557A5"/>
    <w:rsid w:val="00D57F3A"/>
    <w:rsid w:val="00D60630"/>
    <w:rsid w:val="00D62AD6"/>
    <w:rsid w:val="00D62BC4"/>
    <w:rsid w:val="00D62E25"/>
    <w:rsid w:val="00D653A4"/>
    <w:rsid w:val="00D6708D"/>
    <w:rsid w:val="00D6796D"/>
    <w:rsid w:val="00D7093C"/>
    <w:rsid w:val="00D70A03"/>
    <w:rsid w:val="00D71332"/>
    <w:rsid w:val="00D71BA7"/>
    <w:rsid w:val="00D71E6C"/>
    <w:rsid w:val="00D737C8"/>
    <w:rsid w:val="00D757BA"/>
    <w:rsid w:val="00D762BA"/>
    <w:rsid w:val="00D7630F"/>
    <w:rsid w:val="00D76DDD"/>
    <w:rsid w:val="00D77781"/>
    <w:rsid w:val="00D82D1F"/>
    <w:rsid w:val="00D8314B"/>
    <w:rsid w:val="00D83400"/>
    <w:rsid w:val="00D83757"/>
    <w:rsid w:val="00D855B3"/>
    <w:rsid w:val="00D875F5"/>
    <w:rsid w:val="00D9447E"/>
    <w:rsid w:val="00D963DC"/>
    <w:rsid w:val="00D97CA1"/>
    <w:rsid w:val="00DA1E8B"/>
    <w:rsid w:val="00DA392D"/>
    <w:rsid w:val="00DA3D00"/>
    <w:rsid w:val="00DA520D"/>
    <w:rsid w:val="00DA7562"/>
    <w:rsid w:val="00DB1015"/>
    <w:rsid w:val="00DB101B"/>
    <w:rsid w:val="00DB115C"/>
    <w:rsid w:val="00DB203A"/>
    <w:rsid w:val="00DB25FF"/>
    <w:rsid w:val="00DB49BD"/>
    <w:rsid w:val="00DC0583"/>
    <w:rsid w:val="00DC20E9"/>
    <w:rsid w:val="00DC32D0"/>
    <w:rsid w:val="00DC3413"/>
    <w:rsid w:val="00DC48D3"/>
    <w:rsid w:val="00DC64C5"/>
    <w:rsid w:val="00DC6D1B"/>
    <w:rsid w:val="00DD1D85"/>
    <w:rsid w:val="00DD280C"/>
    <w:rsid w:val="00DD2DA8"/>
    <w:rsid w:val="00DD5BF8"/>
    <w:rsid w:val="00DD6559"/>
    <w:rsid w:val="00DD7323"/>
    <w:rsid w:val="00DE18CE"/>
    <w:rsid w:val="00DE3B08"/>
    <w:rsid w:val="00DE5EEC"/>
    <w:rsid w:val="00DE6FB8"/>
    <w:rsid w:val="00DF04CA"/>
    <w:rsid w:val="00DF13C7"/>
    <w:rsid w:val="00DF31C5"/>
    <w:rsid w:val="00E0068A"/>
    <w:rsid w:val="00E0360D"/>
    <w:rsid w:val="00E112E4"/>
    <w:rsid w:val="00E12340"/>
    <w:rsid w:val="00E12F0C"/>
    <w:rsid w:val="00E162E8"/>
    <w:rsid w:val="00E221FD"/>
    <w:rsid w:val="00E22542"/>
    <w:rsid w:val="00E235E3"/>
    <w:rsid w:val="00E24099"/>
    <w:rsid w:val="00E25F13"/>
    <w:rsid w:val="00E264C5"/>
    <w:rsid w:val="00E3197D"/>
    <w:rsid w:val="00E3317B"/>
    <w:rsid w:val="00E33F52"/>
    <w:rsid w:val="00E36357"/>
    <w:rsid w:val="00E368CA"/>
    <w:rsid w:val="00E4131A"/>
    <w:rsid w:val="00E416E6"/>
    <w:rsid w:val="00E45A27"/>
    <w:rsid w:val="00E5067C"/>
    <w:rsid w:val="00E51ECC"/>
    <w:rsid w:val="00E53BFD"/>
    <w:rsid w:val="00E54405"/>
    <w:rsid w:val="00E54C7D"/>
    <w:rsid w:val="00E561B2"/>
    <w:rsid w:val="00E56524"/>
    <w:rsid w:val="00E56EF3"/>
    <w:rsid w:val="00E570E8"/>
    <w:rsid w:val="00E57FB7"/>
    <w:rsid w:val="00E6002B"/>
    <w:rsid w:val="00E6071B"/>
    <w:rsid w:val="00E61AE1"/>
    <w:rsid w:val="00E65860"/>
    <w:rsid w:val="00E67EC0"/>
    <w:rsid w:val="00E71E11"/>
    <w:rsid w:val="00E73769"/>
    <w:rsid w:val="00E74206"/>
    <w:rsid w:val="00E74DFD"/>
    <w:rsid w:val="00E76022"/>
    <w:rsid w:val="00E7624F"/>
    <w:rsid w:val="00E771BE"/>
    <w:rsid w:val="00E7768A"/>
    <w:rsid w:val="00E8149E"/>
    <w:rsid w:val="00E85612"/>
    <w:rsid w:val="00E86C0B"/>
    <w:rsid w:val="00E90CA8"/>
    <w:rsid w:val="00E90CEB"/>
    <w:rsid w:val="00E92256"/>
    <w:rsid w:val="00E93054"/>
    <w:rsid w:val="00EA0C0E"/>
    <w:rsid w:val="00EA1460"/>
    <w:rsid w:val="00EA2274"/>
    <w:rsid w:val="00EA2C3F"/>
    <w:rsid w:val="00EA4A83"/>
    <w:rsid w:val="00EA5228"/>
    <w:rsid w:val="00EA58C8"/>
    <w:rsid w:val="00EA5BF1"/>
    <w:rsid w:val="00EA66D2"/>
    <w:rsid w:val="00EA66FC"/>
    <w:rsid w:val="00EA6BF1"/>
    <w:rsid w:val="00EB0C53"/>
    <w:rsid w:val="00EB197F"/>
    <w:rsid w:val="00EB2259"/>
    <w:rsid w:val="00EB375B"/>
    <w:rsid w:val="00EB387F"/>
    <w:rsid w:val="00EC1231"/>
    <w:rsid w:val="00EC1389"/>
    <w:rsid w:val="00EC2A24"/>
    <w:rsid w:val="00EC4036"/>
    <w:rsid w:val="00EC4960"/>
    <w:rsid w:val="00EC72C3"/>
    <w:rsid w:val="00ED2602"/>
    <w:rsid w:val="00ED4A4D"/>
    <w:rsid w:val="00ED5D7A"/>
    <w:rsid w:val="00EF243F"/>
    <w:rsid w:val="00EF34CD"/>
    <w:rsid w:val="00EF45BA"/>
    <w:rsid w:val="00EF5703"/>
    <w:rsid w:val="00EF7343"/>
    <w:rsid w:val="00EF7FEC"/>
    <w:rsid w:val="00F00593"/>
    <w:rsid w:val="00F014B7"/>
    <w:rsid w:val="00F04731"/>
    <w:rsid w:val="00F0532C"/>
    <w:rsid w:val="00F058A9"/>
    <w:rsid w:val="00F05C72"/>
    <w:rsid w:val="00F131AF"/>
    <w:rsid w:val="00F13BC5"/>
    <w:rsid w:val="00F1503B"/>
    <w:rsid w:val="00F16A49"/>
    <w:rsid w:val="00F16E6A"/>
    <w:rsid w:val="00F211F5"/>
    <w:rsid w:val="00F218DC"/>
    <w:rsid w:val="00F23479"/>
    <w:rsid w:val="00F248CD"/>
    <w:rsid w:val="00F257D8"/>
    <w:rsid w:val="00F2647C"/>
    <w:rsid w:val="00F2702A"/>
    <w:rsid w:val="00F34DA8"/>
    <w:rsid w:val="00F376A5"/>
    <w:rsid w:val="00F4046B"/>
    <w:rsid w:val="00F41B4A"/>
    <w:rsid w:val="00F42CE9"/>
    <w:rsid w:val="00F460A8"/>
    <w:rsid w:val="00F470AD"/>
    <w:rsid w:val="00F500F1"/>
    <w:rsid w:val="00F53035"/>
    <w:rsid w:val="00F53726"/>
    <w:rsid w:val="00F54726"/>
    <w:rsid w:val="00F54737"/>
    <w:rsid w:val="00F54C68"/>
    <w:rsid w:val="00F553C9"/>
    <w:rsid w:val="00F56762"/>
    <w:rsid w:val="00F570BB"/>
    <w:rsid w:val="00F61E92"/>
    <w:rsid w:val="00F62071"/>
    <w:rsid w:val="00F6293C"/>
    <w:rsid w:val="00F62F5C"/>
    <w:rsid w:val="00F649B9"/>
    <w:rsid w:val="00F6661B"/>
    <w:rsid w:val="00F7013A"/>
    <w:rsid w:val="00F70B79"/>
    <w:rsid w:val="00F71507"/>
    <w:rsid w:val="00F720DB"/>
    <w:rsid w:val="00F748D4"/>
    <w:rsid w:val="00F7521F"/>
    <w:rsid w:val="00F7741E"/>
    <w:rsid w:val="00F802CE"/>
    <w:rsid w:val="00F80E46"/>
    <w:rsid w:val="00F828D8"/>
    <w:rsid w:val="00F85E0E"/>
    <w:rsid w:val="00F92938"/>
    <w:rsid w:val="00F959C0"/>
    <w:rsid w:val="00F95A9D"/>
    <w:rsid w:val="00F96593"/>
    <w:rsid w:val="00F97CAB"/>
    <w:rsid w:val="00FA018E"/>
    <w:rsid w:val="00FA5038"/>
    <w:rsid w:val="00FB05AD"/>
    <w:rsid w:val="00FB05F2"/>
    <w:rsid w:val="00FB10EB"/>
    <w:rsid w:val="00FB117A"/>
    <w:rsid w:val="00FB2487"/>
    <w:rsid w:val="00FB3420"/>
    <w:rsid w:val="00FB4059"/>
    <w:rsid w:val="00FB4315"/>
    <w:rsid w:val="00FB4CB5"/>
    <w:rsid w:val="00FB6582"/>
    <w:rsid w:val="00FC09AB"/>
    <w:rsid w:val="00FC1F81"/>
    <w:rsid w:val="00FC29F2"/>
    <w:rsid w:val="00FC5005"/>
    <w:rsid w:val="00FC5B81"/>
    <w:rsid w:val="00FC627C"/>
    <w:rsid w:val="00FD0B10"/>
    <w:rsid w:val="00FD3A85"/>
    <w:rsid w:val="00FD441F"/>
    <w:rsid w:val="00FD5B1C"/>
    <w:rsid w:val="00FE05F2"/>
    <w:rsid w:val="00FE1929"/>
    <w:rsid w:val="00FE660B"/>
    <w:rsid w:val="00FE6A66"/>
    <w:rsid w:val="00FE6D17"/>
    <w:rsid w:val="00FF0E75"/>
    <w:rsid w:val="00FF2273"/>
    <w:rsid w:val="00FF3B17"/>
    <w:rsid w:val="00FF4516"/>
    <w:rsid w:val="00FF6F28"/>
    <w:rsid w:val="00FF79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7217">
      <o:colormru v:ext="edit" colors="#fcf"/>
    </o:shapedefaults>
    <o:shapelayout v:ext="edit">
      <o:idmap v:ext="edit" data="1"/>
    </o:shapelayout>
  </w:shapeDefaults>
  <w:decimalSymbol w:val="."/>
  <w:listSeparator w:val=","/>
  <w14:docId w14:val="6A0597CB"/>
  <w15:docId w15:val="{7C7084A7-0769-4780-8426-6F6EBE37D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630F"/>
    <w:pPr>
      <w:ind w:left="720"/>
      <w:contextualSpacing/>
    </w:pPr>
  </w:style>
  <w:style w:type="paragraph" w:styleId="BalloonText">
    <w:name w:val="Balloon Text"/>
    <w:basedOn w:val="Normal"/>
    <w:link w:val="BalloonTextChar"/>
    <w:uiPriority w:val="99"/>
    <w:semiHidden/>
    <w:unhideWhenUsed/>
    <w:rsid w:val="002440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0F0"/>
    <w:rPr>
      <w:rFonts w:ascii="Tahoma" w:hAnsi="Tahoma" w:cs="Tahoma"/>
      <w:sz w:val="16"/>
      <w:szCs w:val="16"/>
    </w:rPr>
  </w:style>
  <w:style w:type="character" w:styleId="Hyperlink">
    <w:name w:val="Hyperlink"/>
    <w:basedOn w:val="DefaultParagraphFont"/>
    <w:uiPriority w:val="99"/>
    <w:unhideWhenUsed/>
    <w:rsid w:val="002440F0"/>
    <w:rPr>
      <w:color w:val="0000FF" w:themeColor="hyperlink"/>
      <w:u w:val="single"/>
    </w:rPr>
  </w:style>
  <w:style w:type="paragraph" w:styleId="Header">
    <w:name w:val="header"/>
    <w:basedOn w:val="Normal"/>
    <w:link w:val="HeaderChar"/>
    <w:uiPriority w:val="99"/>
    <w:unhideWhenUsed/>
    <w:rsid w:val="00D46E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6E2A"/>
  </w:style>
  <w:style w:type="paragraph" w:styleId="Footer">
    <w:name w:val="footer"/>
    <w:basedOn w:val="Normal"/>
    <w:link w:val="FooterChar"/>
    <w:uiPriority w:val="99"/>
    <w:unhideWhenUsed/>
    <w:rsid w:val="00D46E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6E2A"/>
  </w:style>
  <w:style w:type="table" w:styleId="TableGrid">
    <w:name w:val="Table Grid"/>
    <w:basedOn w:val="TableNormal"/>
    <w:rsid w:val="001149D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82F65"/>
    <w:rPr>
      <w:color w:val="800080" w:themeColor="followedHyperlink"/>
      <w:u w:val="single"/>
    </w:rPr>
  </w:style>
  <w:style w:type="paragraph" w:styleId="NoSpacing">
    <w:name w:val="No Spacing"/>
    <w:uiPriority w:val="1"/>
    <w:qFormat/>
    <w:rsid w:val="00D33EEE"/>
    <w:pPr>
      <w:spacing w:after="0" w:line="240" w:lineRule="auto"/>
    </w:pPr>
  </w:style>
  <w:style w:type="table" w:customStyle="1" w:styleId="TableGrid1">
    <w:name w:val="Table Grid1"/>
    <w:basedOn w:val="TableNormal"/>
    <w:next w:val="TableGrid"/>
    <w:uiPriority w:val="59"/>
    <w:rsid w:val="00C42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47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normaltextrun">
    <w:name w:val="gmail-normaltextrun"/>
    <w:basedOn w:val="DefaultParagraphFont"/>
    <w:rsid w:val="00882BE2"/>
  </w:style>
  <w:style w:type="paragraph" w:styleId="NormalWeb">
    <w:name w:val="Normal (Web)"/>
    <w:basedOn w:val="Normal"/>
    <w:uiPriority w:val="99"/>
    <w:unhideWhenUsed/>
    <w:rsid w:val="0077743B"/>
    <w:rPr>
      <w:rFonts w:ascii="Times New Roman" w:hAnsi="Times New Roman" w:cs="Times New Roman"/>
      <w:sz w:val="24"/>
      <w:szCs w:val="24"/>
    </w:rPr>
  </w:style>
  <w:style w:type="table" w:customStyle="1" w:styleId="TableGrid3">
    <w:name w:val="Table Grid3"/>
    <w:basedOn w:val="TableNormal"/>
    <w:next w:val="TableGrid"/>
    <w:uiPriority w:val="59"/>
    <w:rsid w:val="00CB4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F4B1E"/>
    <w:rPr>
      <w:b/>
      <w:bCs/>
    </w:rPr>
  </w:style>
  <w:style w:type="paragraph" w:customStyle="1" w:styleId="Default">
    <w:name w:val="Default"/>
    <w:rsid w:val="008F114A"/>
    <w:pPr>
      <w:autoSpaceDE w:val="0"/>
      <w:autoSpaceDN w:val="0"/>
      <w:adjustRightInd w:val="0"/>
      <w:spacing w:after="0" w:line="240" w:lineRule="auto"/>
    </w:pPr>
    <w:rPr>
      <w:rFonts w:ascii="Arial" w:hAnsi="Arial" w:cs="Arial"/>
      <w:color w:val="000000"/>
      <w:sz w:val="24"/>
      <w:szCs w:val="24"/>
    </w:rPr>
  </w:style>
  <w:style w:type="table" w:customStyle="1" w:styleId="TableGrid4">
    <w:name w:val="Table Grid4"/>
    <w:basedOn w:val="TableNormal"/>
    <w:next w:val="TableGrid"/>
    <w:uiPriority w:val="59"/>
    <w:rsid w:val="0022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01CE8"/>
    <w:rPr>
      <w:color w:val="605E5C"/>
      <w:shd w:val="clear" w:color="auto" w:fill="E1DFDD"/>
    </w:rPr>
  </w:style>
  <w:style w:type="table" w:customStyle="1" w:styleId="TableGrid5">
    <w:name w:val="Table Grid5"/>
    <w:basedOn w:val="TableNormal"/>
    <w:next w:val="TableGrid"/>
    <w:uiPriority w:val="59"/>
    <w:rsid w:val="00FE6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608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00DF4"/>
    <w:rPr>
      <w:color w:val="605E5C"/>
      <w:shd w:val="clear" w:color="auto" w:fill="E1DFDD"/>
    </w:rPr>
  </w:style>
  <w:style w:type="character" w:customStyle="1" w:styleId="1bodycopyChar">
    <w:name w:val="1 body copy Char"/>
    <w:link w:val="1bodycopy"/>
    <w:locked/>
    <w:rsid w:val="00A00237"/>
    <w:rPr>
      <w:rFonts w:ascii="Arial" w:eastAsia="MS Mincho" w:hAnsi="Arial" w:cs="Times New Roman"/>
      <w:sz w:val="20"/>
      <w:szCs w:val="24"/>
      <w:lang w:val="en-US"/>
    </w:rPr>
  </w:style>
  <w:style w:type="paragraph" w:customStyle="1" w:styleId="1bodycopy">
    <w:name w:val="1 body copy"/>
    <w:basedOn w:val="Normal"/>
    <w:link w:val="1bodycopyChar"/>
    <w:qFormat/>
    <w:rsid w:val="00A00237"/>
    <w:pPr>
      <w:spacing w:after="120" w:line="240" w:lineRule="auto"/>
      <w:ind w:right="284"/>
    </w:pPr>
    <w:rPr>
      <w:rFonts w:ascii="Arial" w:eastAsia="MS Mincho"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8844">
      <w:bodyDiv w:val="1"/>
      <w:marLeft w:val="0"/>
      <w:marRight w:val="0"/>
      <w:marTop w:val="0"/>
      <w:marBottom w:val="0"/>
      <w:divBdr>
        <w:top w:val="none" w:sz="0" w:space="0" w:color="auto"/>
        <w:left w:val="none" w:sz="0" w:space="0" w:color="auto"/>
        <w:bottom w:val="none" w:sz="0" w:space="0" w:color="auto"/>
        <w:right w:val="none" w:sz="0" w:space="0" w:color="auto"/>
      </w:divBdr>
    </w:div>
    <w:div w:id="11538773">
      <w:bodyDiv w:val="1"/>
      <w:marLeft w:val="0"/>
      <w:marRight w:val="0"/>
      <w:marTop w:val="0"/>
      <w:marBottom w:val="0"/>
      <w:divBdr>
        <w:top w:val="none" w:sz="0" w:space="0" w:color="auto"/>
        <w:left w:val="none" w:sz="0" w:space="0" w:color="auto"/>
        <w:bottom w:val="none" w:sz="0" w:space="0" w:color="auto"/>
        <w:right w:val="none" w:sz="0" w:space="0" w:color="auto"/>
      </w:divBdr>
    </w:div>
    <w:div w:id="49348799">
      <w:bodyDiv w:val="1"/>
      <w:marLeft w:val="0"/>
      <w:marRight w:val="0"/>
      <w:marTop w:val="0"/>
      <w:marBottom w:val="0"/>
      <w:divBdr>
        <w:top w:val="none" w:sz="0" w:space="0" w:color="auto"/>
        <w:left w:val="none" w:sz="0" w:space="0" w:color="auto"/>
        <w:bottom w:val="none" w:sz="0" w:space="0" w:color="auto"/>
        <w:right w:val="none" w:sz="0" w:space="0" w:color="auto"/>
      </w:divBdr>
    </w:div>
    <w:div w:id="55125189">
      <w:bodyDiv w:val="1"/>
      <w:marLeft w:val="0"/>
      <w:marRight w:val="0"/>
      <w:marTop w:val="0"/>
      <w:marBottom w:val="0"/>
      <w:divBdr>
        <w:top w:val="none" w:sz="0" w:space="0" w:color="auto"/>
        <w:left w:val="none" w:sz="0" w:space="0" w:color="auto"/>
        <w:bottom w:val="none" w:sz="0" w:space="0" w:color="auto"/>
        <w:right w:val="none" w:sz="0" w:space="0" w:color="auto"/>
      </w:divBdr>
    </w:div>
    <w:div w:id="67769743">
      <w:bodyDiv w:val="1"/>
      <w:marLeft w:val="0"/>
      <w:marRight w:val="0"/>
      <w:marTop w:val="0"/>
      <w:marBottom w:val="0"/>
      <w:divBdr>
        <w:top w:val="none" w:sz="0" w:space="0" w:color="auto"/>
        <w:left w:val="none" w:sz="0" w:space="0" w:color="auto"/>
        <w:bottom w:val="none" w:sz="0" w:space="0" w:color="auto"/>
        <w:right w:val="none" w:sz="0" w:space="0" w:color="auto"/>
      </w:divBdr>
    </w:div>
    <w:div w:id="173611277">
      <w:bodyDiv w:val="1"/>
      <w:marLeft w:val="0"/>
      <w:marRight w:val="0"/>
      <w:marTop w:val="0"/>
      <w:marBottom w:val="0"/>
      <w:divBdr>
        <w:top w:val="none" w:sz="0" w:space="0" w:color="auto"/>
        <w:left w:val="none" w:sz="0" w:space="0" w:color="auto"/>
        <w:bottom w:val="none" w:sz="0" w:space="0" w:color="auto"/>
        <w:right w:val="none" w:sz="0" w:space="0" w:color="auto"/>
      </w:divBdr>
    </w:div>
    <w:div w:id="184177763">
      <w:bodyDiv w:val="1"/>
      <w:marLeft w:val="0"/>
      <w:marRight w:val="0"/>
      <w:marTop w:val="0"/>
      <w:marBottom w:val="0"/>
      <w:divBdr>
        <w:top w:val="none" w:sz="0" w:space="0" w:color="auto"/>
        <w:left w:val="none" w:sz="0" w:space="0" w:color="auto"/>
        <w:bottom w:val="none" w:sz="0" w:space="0" w:color="auto"/>
        <w:right w:val="none" w:sz="0" w:space="0" w:color="auto"/>
      </w:divBdr>
    </w:div>
    <w:div w:id="188373871">
      <w:bodyDiv w:val="1"/>
      <w:marLeft w:val="0"/>
      <w:marRight w:val="0"/>
      <w:marTop w:val="0"/>
      <w:marBottom w:val="0"/>
      <w:divBdr>
        <w:top w:val="none" w:sz="0" w:space="0" w:color="auto"/>
        <w:left w:val="none" w:sz="0" w:space="0" w:color="auto"/>
        <w:bottom w:val="none" w:sz="0" w:space="0" w:color="auto"/>
        <w:right w:val="none" w:sz="0" w:space="0" w:color="auto"/>
      </w:divBdr>
    </w:div>
    <w:div w:id="228347182">
      <w:bodyDiv w:val="1"/>
      <w:marLeft w:val="0"/>
      <w:marRight w:val="0"/>
      <w:marTop w:val="0"/>
      <w:marBottom w:val="0"/>
      <w:divBdr>
        <w:top w:val="none" w:sz="0" w:space="0" w:color="auto"/>
        <w:left w:val="none" w:sz="0" w:space="0" w:color="auto"/>
        <w:bottom w:val="none" w:sz="0" w:space="0" w:color="auto"/>
        <w:right w:val="none" w:sz="0" w:space="0" w:color="auto"/>
      </w:divBdr>
    </w:div>
    <w:div w:id="231433417">
      <w:bodyDiv w:val="1"/>
      <w:marLeft w:val="0"/>
      <w:marRight w:val="0"/>
      <w:marTop w:val="0"/>
      <w:marBottom w:val="0"/>
      <w:divBdr>
        <w:top w:val="none" w:sz="0" w:space="0" w:color="auto"/>
        <w:left w:val="none" w:sz="0" w:space="0" w:color="auto"/>
        <w:bottom w:val="none" w:sz="0" w:space="0" w:color="auto"/>
        <w:right w:val="none" w:sz="0" w:space="0" w:color="auto"/>
      </w:divBdr>
    </w:div>
    <w:div w:id="232083751">
      <w:bodyDiv w:val="1"/>
      <w:marLeft w:val="0"/>
      <w:marRight w:val="0"/>
      <w:marTop w:val="0"/>
      <w:marBottom w:val="0"/>
      <w:divBdr>
        <w:top w:val="none" w:sz="0" w:space="0" w:color="auto"/>
        <w:left w:val="none" w:sz="0" w:space="0" w:color="auto"/>
        <w:bottom w:val="none" w:sz="0" w:space="0" w:color="auto"/>
        <w:right w:val="none" w:sz="0" w:space="0" w:color="auto"/>
      </w:divBdr>
    </w:div>
    <w:div w:id="239142520">
      <w:bodyDiv w:val="1"/>
      <w:marLeft w:val="0"/>
      <w:marRight w:val="0"/>
      <w:marTop w:val="0"/>
      <w:marBottom w:val="0"/>
      <w:divBdr>
        <w:top w:val="none" w:sz="0" w:space="0" w:color="auto"/>
        <w:left w:val="none" w:sz="0" w:space="0" w:color="auto"/>
        <w:bottom w:val="none" w:sz="0" w:space="0" w:color="auto"/>
        <w:right w:val="none" w:sz="0" w:space="0" w:color="auto"/>
      </w:divBdr>
    </w:div>
    <w:div w:id="311373334">
      <w:bodyDiv w:val="1"/>
      <w:marLeft w:val="0"/>
      <w:marRight w:val="0"/>
      <w:marTop w:val="0"/>
      <w:marBottom w:val="0"/>
      <w:divBdr>
        <w:top w:val="none" w:sz="0" w:space="0" w:color="auto"/>
        <w:left w:val="none" w:sz="0" w:space="0" w:color="auto"/>
        <w:bottom w:val="none" w:sz="0" w:space="0" w:color="auto"/>
        <w:right w:val="none" w:sz="0" w:space="0" w:color="auto"/>
      </w:divBdr>
    </w:div>
    <w:div w:id="343944138">
      <w:bodyDiv w:val="1"/>
      <w:marLeft w:val="0"/>
      <w:marRight w:val="0"/>
      <w:marTop w:val="0"/>
      <w:marBottom w:val="0"/>
      <w:divBdr>
        <w:top w:val="none" w:sz="0" w:space="0" w:color="auto"/>
        <w:left w:val="none" w:sz="0" w:space="0" w:color="auto"/>
        <w:bottom w:val="none" w:sz="0" w:space="0" w:color="auto"/>
        <w:right w:val="none" w:sz="0" w:space="0" w:color="auto"/>
      </w:divBdr>
      <w:divsChild>
        <w:div w:id="1280262129">
          <w:marLeft w:val="0"/>
          <w:marRight w:val="0"/>
          <w:marTop w:val="0"/>
          <w:marBottom w:val="0"/>
          <w:divBdr>
            <w:top w:val="none" w:sz="0" w:space="0" w:color="auto"/>
            <w:left w:val="none" w:sz="0" w:space="0" w:color="auto"/>
            <w:bottom w:val="none" w:sz="0" w:space="0" w:color="auto"/>
            <w:right w:val="none" w:sz="0" w:space="0" w:color="auto"/>
          </w:divBdr>
          <w:divsChild>
            <w:div w:id="686489749">
              <w:marLeft w:val="0"/>
              <w:marRight w:val="0"/>
              <w:marTop w:val="0"/>
              <w:marBottom w:val="0"/>
              <w:divBdr>
                <w:top w:val="none" w:sz="0" w:space="0" w:color="auto"/>
                <w:left w:val="none" w:sz="0" w:space="0" w:color="auto"/>
                <w:bottom w:val="none" w:sz="0" w:space="0" w:color="auto"/>
                <w:right w:val="none" w:sz="0" w:space="0" w:color="auto"/>
              </w:divBdr>
              <w:divsChild>
                <w:div w:id="521868057">
                  <w:marLeft w:val="0"/>
                  <w:marRight w:val="0"/>
                  <w:marTop w:val="0"/>
                  <w:marBottom w:val="0"/>
                  <w:divBdr>
                    <w:top w:val="none" w:sz="0" w:space="0" w:color="auto"/>
                    <w:left w:val="none" w:sz="0" w:space="0" w:color="auto"/>
                    <w:bottom w:val="none" w:sz="0" w:space="0" w:color="auto"/>
                    <w:right w:val="none" w:sz="0" w:space="0" w:color="auto"/>
                  </w:divBdr>
                  <w:divsChild>
                    <w:div w:id="868564970">
                      <w:marLeft w:val="0"/>
                      <w:marRight w:val="0"/>
                      <w:marTop w:val="45"/>
                      <w:marBottom w:val="0"/>
                      <w:divBdr>
                        <w:top w:val="none" w:sz="0" w:space="0" w:color="auto"/>
                        <w:left w:val="none" w:sz="0" w:space="0" w:color="auto"/>
                        <w:bottom w:val="none" w:sz="0" w:space="0" w:color="auto"/>
                        <w:right w:val="none" w:sz="0" w:space="0" w:color="auto"/>
                      </w:divBdr>
                      <w:divsChild>
                        <w:div w:id="1918130180">
                          <w:marLeft w:val="0"/>
                          <w:marRight w:val="0"/>
                          <w:marTop w:val="0"/>
                          <w:marBottom w:val="0"/>
                          <w:divBdr>
                            <w:top w:val="none" w:sz="0" w:space="0" w:color="auto"/>
                            <w:left w:val="none" w:sz="0" w:space="0" w:color="auto"/>
                            <w:bottom w:val="none" w:sz="0" w:space="0" w:color="auto"/>
                            <w:right w:val="none" w:sz="0" w:space="0" w:color="auto"/>
                          </w:divBdr>
                          <w:divsChild>
                            <w:div w:id="1820876513">
                              <w:marLeft w:val="2070"/>
                              <w:marRight w:val="3960"/>
                              <w:marTop w:val="0"/>
                              <w:marBottom w:val="0"/>
                              <w:divBdr>
                                <w:top w:val="none" w:sz="0" w:space="0" w:color="auto"/>
                                <w:left w:val="none" w:sz="0" w:space="0" w:color="auto"/>
                                <w:bottom w:val="none" w:sz="0" w:space="0" w:color="auto"/>
                                <w:right w:val="none" w:sz="0" w:space="0" w:color="auto"/>
                              </w:divBdr>
                              <w:divsChild>
                                <w:div w:id="113257955">
                                  <w:marLeft w:val="0"/>
                                  <w:marRight w:val="0"/>
                                  <w:marTop w:val="0"/>
                                  <w:marBottom w:val="0"/>
                                  <w:divBdr>
                                    <w:top w:val="none" w:sz="0" w:space="0" w:color="auto"/>
                                    <w:left w:val="none" w:sz="0" w:space="0" w:color="auto"/>
                                    <w:bottom w:val="none" w:sz="0" w:space="0" w:color="auto"/>
                                    <w:right w:val="none" w:sz="0" w:space="0" w:color="auto"/>
                                  </w:divBdr>
                                  <w:divsChild>
                                    <w:div w:id="35325022">
                                      <w:marLeft w:val="0"/>
                                      <w:marRight w:val="0"/>
                                      <w:marTop w:val="0"/>
                                      <w:marBottom w:val="0"/>
                                      <w:divBdr>
                                        <w:top w:val="none" w:sz="0" w:space="0" w:color="auto"/>
                                        <w:left w:val="none" w:sz="0" w:space="0" w:color="auto"/>
                                        <w:bottom w:val="none" w:sz="0" w:space="0" w:color="auto"/>
                                        <w:right w:val="none" w:sz="0" w:space="0" w:color="auto"/>
                                      </w:divBdr>
                                      <w:divsChild>
                                        <w:div w:id="1800492522">
                                          <w:marLeft w:val="0"/>
                                          <w:marRight w:val="0"/>
                                          <w:marTop w:val="0"/>
                                          <w:marBottom w:val="0"/>
                                          <w:divBdr>
                                            <w:top w:val="none" w:sz="0" w:space="0" w:color="auto"/>
                                            <w:left w:val="none" w:sz="0" w:space="0" w:color="auto"/>
                                            <w:bottom w:val="none" w:sz="0" w:space="0" w:color="auto"/>
                                            <w:right w:val="none" w:sz="0" w:space="0" w:color="auto"/>
                                          </w:divBdr>
                                          <w:divsChild>
                                            <w:div w:id="135807847">
                                              <w:marLeft w:val="0"/>
                                              <w:marRight w:val="0"/>
                                              <w:marTop w:val="90"/>
                                              <w:marBottom w:val="0"/>
                                              <w:divBdr>
                                                <w:top w:val="none" w:sz="0" w:space="0" w:color="auto"/>
                                                <w:left w:val="none" w:sz="0" w:space="0" w:color="auto"/>
                                                <w:bottom w:val="none" w:sz="0" w:space="0" w:color="auto"/>
                                                <w:right w:val="none" w:sz="0" w:space="0" w:color="auto"/>
                                              </w:divBdr>
                                              <w:divsChild>
                                                <w:div w:id="73627760">
                                                  <w:marLeft w:val="0"/>
                                                  <w:marRight w:val="0"/>
                                                  <w:marTop w:val="0"/>
                                                  <w:marBottom w:val="0"/>
                                                  <w:divBdr>
                                                    <w:top w:val="none" w:sz="0" w:space="0" w:color="auto"/>
                                                    <w:left w:val="none" w:sz="0" w:space="0" w:color="auto"/>
                                                    <w:bottom w:val="none" w:sz="0" w:space="0" w:color="auto"/>
                                                    <w:right w:val="none" w:sz="0" w:space="0" w:color="auto"/>
                                                  </w:divBdr>
                                                  <w:divsChild>
                                                    <w:div w:id="144245940">
                                                      <w:marLeft w:val="0"/>
                                                      <w:marRight w:val="0"/>
                                                      <w:marTop w:val="0"/>
                                                      <w:marBottom w:val="0"/>
                                                      <w:divBdr>
                                                        <w:top w:val="none" w:sz="0" w:space="0" w:color="auto"/>
                                                        <w:left w:val="none" w:sz="0" w:space="0" w:color="auto"/>
                                                        <w:bottom w:val="none" w:sz="0" w:space="0" w:color="auto"/>
                                                        <w:right w:val="none" w:sz="0" w:space="0" w:color="auto"/>
                                                      </w:divBdr>
                                                      <w:divsChild>
                                                        <w:div w:id="1873423233">
                                                          <w:marLeft w:val="0"/>
                                                          <w:marRight w:val="0"/>
                                                          <w:marTop w:val="0"/>
                                                          <w:marBottom w:val="390"/>
                                                          <w:divBdr>
                                                            <w:top w:val="none" w:sz="0" w:space="0" w:color="auto"/>
                                                            <w:left w:val="none" w:sz="0" w:space="0" w:color="auto"/>
                                                            <w:bottom w:val="none" w:sz="0" w:space="0" w:color="auto"/>
                                                            <w:right w:val="none" w:sz="0" w:space="0" w:color="auto"/>
                                                          </w:divBdr>
                                                          <w:divsChild>
                                                            <w:div w:id="976298813">
                                                              <w:marLeft w:val="0"/>
                                                              <w:marRight w:val="0"/>
                                                              <w:marTop w:val="0"/>
                                                              <w:marBottom w:val="0"/>
                                                              <w:divBdr>
                                                                <w:top w:val="none" w:sz="0" w:space="0" w:color="auto"/>
                                                                <w:left w:val="none" w:sz="0" w:space="0" w:color="auto"/>
                                                                <w:bottom w:val="none" w:sz="0" w:space="0" w:color="auto"/>
                                                                <w:right w:val="none" w:sz="0" w:space="0" w:color="auto"/>
                                                              </w:divBdr>
                                                              <w:divsChild>
                                                                <w:div w:id="269244117">
                                                                  <w:marLeft w:val="0"/>
                                                                  <w:marRight w:val="0"/>
                                                                  <w:marTop w:val="0"/>
                                                                  <w:marBottom w:val="0"/>
                                                                  <w:divBdr>
                                                                    <w:top w:val="none" w:sz="0" w:space="0" w:color="auto"/>
                                                                    <w:left w:val="none" w:sz="0" w:space="0" w:color="auto"/>
                                                                    <w:bottom w:val="none" w:sz="0" w:space="0" w:color="auto"/>
                                                                    <w:right w:val="none" w:sz="0" w:space="0" w:color="auto"/>
                                                                  </w:divBdr>
                                                                  <w:divsChild>
                                                                    <w:div w:id="834228837">
                                                                      <w:marLeft w:val="0"/>
                                                                      <w:marRight w:val="0"/>
                                                                      <w:marTop w:val="0"/>
                                                                      <w:marBottom w:val="0"/>
                                                                      <w:divBdr>
                                                                        <w:top w:val="none" w:sz="0" w:space="0" w:color="auto"/>
                                                                        <w:left w:val="none" w:sz="0" w:space="0" w:color="auto"/>
                                                                        <w:bottom w:val="none" w:sz="0" w:space="0" w:color="auto"/>
                                                                        <w:right w:val="none" w:sz="0" w:space="0" w:color="auto"/>
                                                                      </w:divBdr>
                                                                      <w:divsChild>
                                                                        <w:div w:id="155390765">
                                                                          <w:marLeft w:val="0"/>
                                                                          <w:marRight w:val="0"/>
                                                                          <w:marTop w:val="0"/>
                                                                          <w:marBottom w:val="0"/>
                                                                          <w:divBdr>
                                                                            <w:top w:val="none" w:sz="0" w:space="0" w:color="auto"/>
                                                                            <w:left w:val="none" w:sz="0" w:space="0" w:color="auto"/>
                                                                            <w:bottom w:val="none" w:sz="0" w:space="0" w:color="auto"/>
                                                                            <w:right w:val="none" w:sz="0" w:space="0" w:color="auto"/>
                                                                          </w:divBdr>
                                                                          <w:divsChild>
                                                                            <w:div w:id="2111851605">
                                                                              <w:marLeft w:val="0"/>
                                                                              <w:marRight w:val="0"/>
                                                                              <w:marTop w:val="0"/>
                                                                              <w:marBottom w:val="0"/>
                                                                              <w:divBdr>
                                                                                <w:top w:val="none" w:sz="0" w:space="0" w:color="auto"/>
                                                                                <w:left w:val="none" w:sz="0" w:space="0" w:color="auto"/>
                                                                                <w:bottom w:val="none" w:sz="0" w:space="0" w:color="auto"/>
                                                                                <w:right w:val="none" w:sz="0" w:space="0" w:color="auto"/>
                                                                              </w:divBdr>
                                                                              <w:divsChild>
                                                                                <w:div w:id="945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5131182">
      <w:bodyDiv w:val="1"/>
      <w:marLeft w:val="0"/>
      <w:marRight w:val="0"/>
      <w:marTop w:val="0"/>
      <w:marBottom w:val="0"/>
      <w:divBdr>
        <w:top w:val="none" w:sz="0" w:space="0" w:color="auto"/>
        <w:left w:val="none" w:sz="0" w:space="0" w:color="auto"/>
        <w:bottom w:val="none" w:sz="0" w:space="0" w:color="auto"/>
        <w:right w:val="none" w:sz="0" w:space="0" w:color="auto"/>
      </w:divBdr>
    </w:div>
    <w:div w:id="436097452">
      <w:bodyDiv w:val="1"/>
      <w:marLeft w:val="0"/>
      <w:marRight w:val="0"/>
      <w:marTop w:val="0"/>
      <w:marBottom w:val="0"/>
      <w:divBdr>
        <w:top w:val="none" w:sz="0" w:space="0" w:color="auto"/>
        <w:left w:val="none" w:sz="0" w:space="0" w:color="auto"/>
        <w:bottom w:val="none" w:sz="0" w:space="0" w:color="auto"/>
        <w:right w:val="none" w:sz="0" w:space="0" w:color="auto"/>
      </w:divBdr>
    </w:div>
    <w:div w:id="479273200">
      <w:bodyDiv w:val="1"/>
      <w:marLeft w:val="0"/>
      <w:marRight w:val="0"/>
      <w:marTop w:val="0"/>
      <w:marBottom w:val="0"/>
      <w:divBdr>
        <w:top w:val="none" w:sz="0" w:space="0" w:color="auto"/>
        <w:left w:val="none" w:sz="0" w:space="0" w:color="auto"/>
        <w:bottom w:val="none" w:sz="0" w:space="0" w:color="auto"/>
        <w:right w:val="none" w:sz="0" w:space="0" w:color="auto"/>
      </w:divBdr>
    </w:div>
    <w:div w:id="511990351">
      <w:bodyDiv w:val="1"/>
      <w:marLeft w:val="0"/>
      <w:marRight w:val="0"/>
      <w:marTop w:val="0"/>
      <w:marBottom w:val="0"/>
      <w:divBdr>
        <w:top w:val="none" w:sz="0" w:space="0" w:color="auto"/>
        <w:left w:val="none" w:sz="0" w:space="0" w:color="auto"/>
        <w:bottom w:val="none" w:sz="0" w:space="0" w:color="auto"/>
        <w:right w:val="none" w:sz="0" w:space="0" w:color="auto"/>
      </w:divBdr>
    </w:div>
    <w:div w:id="526144707">
      <w:bodyDiv w:val="1"/>
      <w:marLeft w:val="0"/>
      <w:marRight w:val="0"/>
      <w:marTop w:val="0"/>
      <w:marBottom w:val="0"/>
      <w:divBdr>
        <w:top w:val="none" w:sz="0" w:space="0" w:color="auto"/>
        <w:left w:val="none" w:sz="0" w:space="0" w:color="auto"/>
        <w:bottom w:val="none" w:sz="0" w:space="0" w:color="auto"/>
        <w:right w:val="none" w:sz="0" w:space="0" w:color="auto"/>
      </w:divBdr>
    </w:div>
    <w:div w:id="567956770">
      <w:bodyDiv w:val="1"/>
      <w:marLeft w:val="0"/>
      <w:marRight w:val="0"/>
      <w:marTop w:val="0"/>
      <w:marBottom w:val="0"/>
      <w:divBdr>
        <w:top w:val="none" w:sz="0" w:space="0" w:color="auto"/>
        <w:left w:val="none" w:sz="0" w:space="0" w:color="auto"/>
        <w:bottom w:val="none" w:sz="0" w:space="0" w:color="auto"/>
        <w:right w:val="none" w:sz="0" w:space="0" w:color="auto"/>
      </w:divBdr>
    </w:div>
    <w:div w:id="615020392">
      <w:bodyDiv w:val="1"/>
      <w:marLeft w:val="0"/>
      <w:marRight w:val="0"/>
      <w:marTop w:val="0"/>
      <w:marBottom w:val="0"/>
      <w:divBdr>
        <w:top w:val="none" w:sz="0" w:space="0" w:color="auto"/>
        <w:left w:val="none" w:sz="0" w:space="0" w:color="auto"/>
        <w:bottom w:val="none" w:sz="0" w:space="0" w:color="auto"/>
        <w:right w:val="none" w:sz="0" w:space="0" w:color="auto"/>
      </w:divBdr>
    </w:div>
    <w:div w:id="650255695">
      <w:bodyDiv w:val="1"/>
      <w:marLeft w:val="0"/>
      <w:marRight w:val="0"/>
      <w:marTop w:val="0"/>
      <w:marBottom w:val="0"/>
      <w:divBdr>
        <w:top w:val="none" w:sz="0" w:space="0" w:color="auto"/>
        <w:left w:val="none" w:sz="0" w:space="0" w:color="auto"/>
        <w:bottom w:val="none" w:sz="0" w:space="0" w:color="auto"/>
        <w:right w:val="none" w:sz="0" w:space="0" w:color="auto"/>
      </w:divBdr>
    </w:div>
    <w:div w:id="652873498">
      <w:bodyDiv w:val="1"/>
      <w:marLeft w:val="0"/>
      <w:marRight w:val="0"/>
      <w:marTop w:val="0"/>
      <w:marBottom w:val="0"/>
      <w:divBdr>
        <w:top w:val="none" w:sz="0" w:space="0" w:color="auto"/>
        <w:left w:val="none" w:sz="0" w:space="0" w:color="auto"/>
        <w:bottom w:val="none" w:sz="0" w:space="0" w:color="auto"/>
        <w:right w:val="none" w:sz="0" w:space="0" w:color="auto"/>
      </w:divBdr>
    </w:div>
    <w:div w:id="755712042">
      <w:bodyDiv w:val="1"/>
      <w:marLeft w:val="0"/>
      <w:marRight w:val="0"/>
      <w:marTop w:val="0"/>
      <w:marBottom w:val="0"/>
      <w:divBdr>
        <w:top w:val="none" w:sz="0" w:space="0" w:color="auto"/>
        <w:left w:val="none" w:sz="0" w:space="0" w:color="auto"/>
        <w:bottom w:val="none" w:sz="0" w:space="0" w:color="auto"/>
        <w:right w:val="none" w:sz="0" w:space="0" w:color="auto"/>
      </w:divBdr>
    </w:div>
    <w:div w:id="817574569">
      <w:bodyDiv w:val="1"/>
      <w:marLeft w:val="0"/>
      <w:marRight w:val="0"/>
      <w:marTop w:val="0"/>
      <w:marBottom w:val="0"/>
      <w:divBdr>
        <w:top w:val="none" w:sz="0" w:space="0" w:color="auto"/>
        <w:left w:val="none" w:sz="0" w:space="0" w:color="auto"/>
        <w:bottom w:val="none" w:sz="0" w:space="0" w:color="auto"/>
        <w:right w:val="none" w:sz="0" w:space="0" w:color="auto"/>
      </w:divBdr>
    </w:div>
    <w:div w:id="834027073">
      <w:bodyDiv w:val="1"/>
      <w:marLeft w:val="0"/>
      <w:marRight w:val="0"/>
      <w:marTop w:val="0"/>
      <w:marBottom w:val="0"/>
      <w:divBdr>
        <w:top w:val="none" w:sz="0" w:space="0" w:color="auto"/>
        <w:left w:val="none" w:sz="0" w:space="0" w:color="auto"/>
        <w:bottom w:val="none" w:sz="0" w:space="0" w:color="auto"/>
        <w:right w:val="none" w:sz="0" w:space="0" w:color="auto"/>
      </w:divBdr>
    </w:div>
    <w:div w:id="881788506">
      <w:bodyDiv w:val="1"/>
      <w:marLeft w:val="0"/>
      <w:marRight w:val="0"/>
      <w:marTop w:val="0"/>
      <w:marBottom w:val="0"/>
      <w:divBdr>
        <w:top w:val="none" w:sz="0" w:space="0" w:color="auto"/>
        <w:left w:val="none" w:sz="0" w:space="0" w:color="auto"/>
        <w:bottom w:val="none" w:sz="0" w:space="0" w:color="auto"/>
        <w:right w:val="none" w:sz="0" w:space="0" w:color="auto"/>
      </w:divBdr>
    </w:div>
    <w:div w:id="906263837">
      <w:bodyDiv w:val="1"/>
      <w:marLeft w:val="0"/>
      <w:marRight w:val="0"/>
      <w:marTop w:val="0"/>
      <w:marBottom w:val="0"/>
      <w:divBdr>
        <w:top w:val="none" w:sz="0" w:space="0" w:color="auto"/>
        <w:left w:val="none" w:sz="0" w:space="0" w:color="auto"/>
        <w:bottom w:val="none" w:sz="0" w:space="0" w:color="auto"/>
        <w:right w:val="none" w:sz="0" w:space="0" w:color="auto"/>
      </w:divBdr>
    </w:div>
    <w:div w:id="910650718">
      <w:bodyDiv w:val="1"/>
      <w:marLeft w:val="0"/>
      <w:marRight w:val="0"/>
      <w:marTop w:val="0"/>
      <w:marBottom w:val="0"/>
      <w:divBdr>
        <w:top w:val="none" w:sz="0" w:space="0" w:color="auto"/>
        <w:left w:val="none" w:sz="0" w:space="0" w:color="auto"/>
        <w:bottom w:val="none" w:sz="0" w:space="0" w:color="auto"/>
        <w:right w:val="none" w:sz="0" w:space="0" w:color="auto"/>
      </w:divBdr>
    </w:div>
    <w:div w:id="911230835">
      <w:bodyDiv w:val="1"/>
      <w:marLeft w:val="0"/>
      <w:marRight w:val="0"/>
      <w:marTop w:val="0"/>
      <w:marBottom w:val="0"/>
      <w:divBdr>
        <w:top w:val="none" w:sz="0" w:space="0" w:color="auto"/>
        <w:left w:val="none" w:sz="0" w:space="0" w:color="auto"/>
        <w:bottom w:val="none" w:sz="0" w:space="0" w:color="auto"/>
        <w:right w:val="none" w:sz="0" w:space="0" w:color="auto"/>
      </w:divBdr>
    </w:div>
    <w:div w:id="983242158">
      <w:bodyDiv w:val="1"/>
      <w:marLeft w:val="0"/>
      <w:marRight w:val="0"/>
      <w:marTop w:val="0"/>
      <w:marBottom w:val="0"/>
      <w:divBdr>
        <w:top w:val="none" w:sz="0" w:space="0" w:color="auto"/>
        <w:left w:val="none" w:sz="0" w:space="0" w:color="auto"/>
        <w:bottom w:val="none" w:sz="0" w:space="0" w:color="auto"/>
        <w:right w:val="none" w:sz="0" w:space="0" w:color="auto"/>
      </w:divBdr>
    </w:div>
    <w:div w:id="985277464">
      <w:bodyDiv w:val="1"/>
      <w:marLeft w:val="0"/>
      <w:marRight w:val="0"/>
      <w:marTop w:val="0"/>
      <w:marBottom w:val="0"/>
      <w:divBdr>
        <w:top w:val="none" w:sz="0" w:space="0" w:color="auto"/>
        <w:left w:val="none" w:sz="0" w:space="0" w:color="auto"/>
        <w:bottom w:val="none" w:sz="0" w:space="0" w:color="auto"/>
        <w:right w:val="none" w:sz="0" w:space="0" w:color="auto"/>
      </w:divBdr>
    </w:div>
    <w:div w:id="1014653120">
      <w:bodyDiv w:val="1"/>
      <w:marLeft w:val="0"/>
      <w:marRight w:val="0"/>
      <w:marTop w:val="0"/>
      <w:marBottom w:val="0"/>
      <w:divBdr>
        <w:top w:val="none" w:sz="0" w:space="0" w:color="auto"/>
        <w:left w:val="none" w:sz="0" w:space="0" w:color="auto"/>
        <w:bottom w:val="none" w:sz="0" w:space="0" w:color="auto"/>
        <w:right w:val="none" w:sz="0" w:space="0" w:color="auto"/>
      </w:divBdr>
    </w:div>
    <w:div w:id="1170944273">
      <w:bodyDiv w:val="1"/>
      <w:marLeft w:val="0"/>
      <w:marRight w:val="0"/>
      <w:marTop w:val="0"/>
      <w:marBottom w:val="0"/>
      <w:divBdr>
        <w:top w:val="none" w:sz="0" w:space="0" w:color="auto"/>
        <w:left w:val="none" w:sz="0" w:space="0" w:color="auto"/>
        <w:bottom w:val="none" w:sz="0" w:space="0" w:color="auto"/>
        <w:right w:val="none" w:sz="0" w:space="0" w:color="auto"/>
      </w:divBdr>
    </w:div>
    <w:div w:id="1187016633">
      <w:bodyDiv w:val="1"/>
      <w:marLeft w:val="0"/>
      <w:marRight w:val="0"/>
      <w:marTop w:val="0"/>
      <w:marBottom w:val="0"/>
      <w:divBdr>
        <w:top w:val="none" w:sz="0" w:space="0" w:color="auto"/>
        <w:left w:val="none" w:sz="0" w:space="0" w:color="auto"/>
        <w:bottom w:val="none" w:sz="0" w:space="0" w:color="auto"/>
        <w:right w:val="none" w:sz="0" w:space="0" w:color="auto"/>
      </w:divBdr>
    </w:div>
    <w:div w:id="1198205365">
      <w:bodyDiv w:val="1"/>
      <w:marLeft w:val="0"/>
      <w:marRight w:val="0"/>
      <w:marTop w:val="0"/>
      <w:marBottom w:val="0"/>
      <w:divBdr>
        <w:top w:val="none" w:sz="0" w:space="0" w:color="auto"/>
        <w:left w:val="none" w:sz="0" w:space="0" w:color="auto"/>
        <w:bottom w:val="none" w:sz="0" w:space="0" w:color="auto"/>
        <w:right w:val="none" w:sz="0" w:space="0" w:color="auto"/>
      </w:divBdr>
    </w:div>
    <w:div w:id="1212691180">
      <w:bodyDiv w:val="1"/>
      <w:marLeft w:val="0"/>
      <w:marRight w:val="0"/>
      <w:marTop w:val="0"/>
      <w:marBottom w:val="0"/>
      <w:divBdr>
        <w:top w:val="none" w:sz="0" w:space="0" w:color="auto"/>
        <w:left w:val="none" w:sz="0" w:space="0" w:color="auto"/>
        <w:bottom w:val="none" w:sz="0" w:space="0" w:color="auto"/>
        <w:right w:val="none" w:sz="0" w:space="0" w:color="auto"/>
      </w:divBdr>
    </w:div>
    <w:div w:id="1223635460">
      <w:bodyDiv w:val="1"/>
      <w:marLeft w:val="0"/>
      <w:marRight w:val="0"/>
      <w:marTop w:val="0"/>
      <w:marBottom w:val="0"/>
      <w:divBdr>
        <w:top w:val="none" w:sz="0" w:space="0" w:color="auto"/>
        <w:left w:val="none" w:sz="0" w:space="0" w:color="auto"/>
        <w:bottom w:val="none" w:sz="0" w:space="0" w:color="auto"/>
        <w:right w:val="none" w:sz="0" w:space="0" w:color="auto"/>
      </w:divBdr>
      <w:divsChild>
        <w:div w:id="1861624336">
          <w:marLeft w:val="0"/>
          <w:marRight w:val="0"/>
          <w:marTop w:val="0"/>
          <w:marBottom w:val="0"/>
          <w:divBdr>
            <w:top w:val="none" w:sz="0" w:space="0" w:color="auto"/>
            <w:left w:val="none" w:sz="0" w:space="0" w:color="auto"/>
            <w:bottom w:val="none" w:sz="0" w:space="0" w:color="auto"/>
            <w:right w:val="none" w:sz="0" w:space="0" w:color="auto"/>
          </w:divBdr>
          <w:divsChild>
            <w:div w:id="1011444636">
              <w:marLeft w:val="0"/>
              <w:marRight w:val="0"/>
              <w:marTop w:val="0"/>
              <w:marBottom w:val="0"/>
              <w:divBdr>
                <w:top w:val="none" w:sz="0" w:space="0" w:color="auto"/>
                <w:left w:val="none" w:sz="0" w:space="0" w:color="auto"/>
                <w:bottom w:val="none" w:sz="0" w:space="0" w:color="auto"/>
                <w:right w:val="none" w:sz="0" w:space="0" w:color="auto"/>
              </w:divBdr>
              <w:divsChild>
                <w:div w:id="1244947568">
                  <w:marLeft w:val="0"/>
                  <w:marRight w:val="0"/>
                  <w:marTop w:val="0"/>
                  <w:marBottom w:val="0"/>
                  <w:divBdr>
                    <w:top w:val="none" w:sz="0" w:space="0" w:color="auto"/>
                    <w:left w:val="none" w:sz="0" w:space="0" w:color="auto"/>
                    <w:bottom w:val="none" w:sz="0" w:space="0" w:color="auto"/>
                    <w:right w:val="none" w:sz="0" w:space="0" w:color="auto"/>
                  </w:divBdr>
                  <w:divsChild>
                    <w:div w:id="1217742398">
                      <w:marLeft w:val="0"/>
                      <w:marRight w:val="0"/>
                      <w:marTop w:val="0"/>
                      <w:marBottom w:val="0"/>
                      <w:divBdr>
                        <w:top w:val="none" w:sz="0" w:space="0" w:color="auto"/>
                        <w:left w:val="none" w:sz="0" w:space="0" w:color="auto"/>
                        <w:bottom w:val="none" w:sz="0" w:space="0" w:color="auto"/>
                        <w:right w:val="none" w:sz="0" w:space="0" w:color="auto"/>
                      </w:divBdr>
                      <w:divsChild>
                        <w:div w:id="67360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741196">
      <w:bodyDiv w:val="1"/>
      <w:marLeft w:val="0"/>
      <w:marRight w:val="0"/>
      <w:marTop w:val="0"/>
      <w:marBottom w:val="0"/>
      <w:divBdr>
        <w:top w:val="none" w:sz="0" w:space="0" w:color="auto"/>
        <w:left w:val="none" w:sz="0" w:space="0" w:color="auto"/>
        <w:bottom w:val="none" w:sz="0" w:space="0" w:color="auto"/>
        <w:right w:val="none" w:sz="0" w:space="0" w:color="auto"/>
      </w:divBdr>
    </w:div>
    <w:div w:id="1286426135">
      <w:bodyDiv w:val="1"/>
      <w:marLeft w:val="0"/>
      <w:marRight w:val="0"/>
      <w:marTop w:val="0"/>
      <w:marBottom w:val="0"/>
      <w:divBdr>
        <w:top w:val="none" w:sz="0" w:space="0" w:color="auto"/>
        <w:left w:val="none" w:sz="0" w:space="0" w:color="auto"/>
        <w:bottom w:val="none" w:sz="0" w:space="0" w:color="auto"/>
        <w:right w:val="none" w:sz="0" w:space="0" w:color="auto"/>
      </w:divBdr>
    </w:div>
    <w:div w:id="1355228539">
      <w:bodyDiv w:val="1"/>
      <w:marLeft w:val="0"/>
      <w:marRight w:val="0"/>
      <w:marTop w:val="0"/>
      <w:marBottom w:val="0"/>
      <w:divBdr>
        <w:top w:val="none" w:sz="0" w:space="0" w:color="auto"/>
        <w:left w:val="none" w:sz="0" w:space="0" w:color="auto"/>
        <w:bottom w:val="none" w:sz="0" w:space="0" w:color="auto"/>
        <w:right w:val="none" w:sz="0" w:space="0" w:color="auto"/>
      </w:divBdr>
    </w:div>
    <w:div w:id="1404137853">
      <w:bodyDiv w:val="1"/>
      <w:marLeft w:val="0"/>
      <w:marRight w:val="0"/>
      <w:marTop w:val="0"/>
      <w:marBottom w:val="0"/>
      <w:divBdr>
        <w:top w:val="none" w:sz="0" w:space="0" w:color="auto"/>
        <w:left w:val="none" w:sz="0" w:space="0" w:color="auto"/>
        <w:bottom w:val="none" w:sz="0" w:space="0" w:color="auto"/>
        <w:right w:val="none" w:sz="0" w:space="0" w:color="auto"/>
      </w:divBdr>
    </w:div>
    <w:div w:id="1405106677">
      <w:bodyDiv w:val="1"/>
      <w:marLeft w:val="0"/>
      <w:marRight w:val="0"/>
      <w:marTop w:val="0"/>
      <w:marBottom w:val="0"/>
      <w:divBdr>
        <w:top w:val="none" w:sz="0" w:space="0" w:color="auto"/>
        <w:left w:val="none" w:sz="0" w:space="0" w:color="auto"/>
        <w:bottom w:val="none" w:sz="0" w:space="0" w:color="auto"/>
        <w:right w:val="none" w:sz="0" w:space="0" w:color="auto"/>
      </w:divBdr>
    </w:div>
    <w:div w:id="1432965761">
      <w:bodyDiv w:val="1"/>
      <w:marLeft w:val="0"/>
      <w:marRight w:val="0"/>
      <w:marTop w:val="0"/>
      <w:marBottom w:val="0"/>
      <w:divBdr>
        <w:top w:val="none" w:sz="0" w:space="0" w:color="auto"/>
        <w:left w:val="none" w:sz="0" w:space="0" w:color="auto"/>
        <w:bottom w:val="none" w:sz="0" w:space="0" w:color="auto"/>
        <w:right w:val="none" w:sz="0" w:space="0" w:color="auto"/>
      </w:divBdr>
    </w:div>
    <w:div w:id="1435981196">
      <w:bodyDiv w:val="1"/>
      <w:marLeft w:val="0"/>
      <w:marRight w:val="0"/>
      <w:marTop w:val="0"/>
      <w:marBottom w:val="0"/>
      <w:divBdr>
        <w:top w:val="none" w:sz="0" w:space="0" w:color="auto"/>
        <w:left w:val="none" w:sz="0" w:space="0" w:color="auto"/>
        <w:bottom w:val="none" w:sz="0" w:space="0" w:color="auto"/>
        <w:right w:val="none" w:sz="0" w:space="0" w:color="auto"/>
      </w:divBdr>
    </w:div>
    <w:div w:id="1453014416">
      <w:bodyDiv w:val="1"/>
      <w:marLeft w:val="0"/>
      <w:marRight w:val="0"/>
      <w:marTop w:val="0"/>
      <w:marBottom w:val="0"/>
      <w:divBdr>
        <w:top w:val="none" w:sz="0" w:space="0" w:color="auto"/>
        <w:left w:val="none" w:sz="0" w:space="0" w:color="auto"/>
        <w:bottom w:val="none" w:sz="0" w:space="0" w:color="auto"/>
        <w:right w:val="none" w:sz="0" w:space="0" w:color="auto"/>
      </w:divBdr>
    </w:div>
    <w:div w:id="1534923913">
      <w:bodyDiv w:val="1"/>
      <w:marLeft w:val="0"/>
      <w:marRight w:val="0"/>
      <w:marTop w:val="0"/>
      <w:marBottom w:val="0"/>
      <w:divBdr>
        <w:top w:val="none" w:sz="0" w:space="0" w:color="auto"/>
        <w:left w:val="none" w:sz="0" w:space="0" w:color="auto"/>
        <w:bottom w:val="none" w:sz="0" w:space="0" w:color="auto"/>
        <w:right w:val="none" w:sz="0" w:space="0" w:color="auto"/>
      </w:divBdr>
    </w:div>
    <w:div w:id="1585456770">
      <w:bodyDiv w:val="1"/>
      <w:marLeft w:val="0"/>
      <w:marRight w:val="0"/>
      <w:marTop w:val="0"/>
      <w:marBottom w:val="0"/>
      <w:divBdr>
        <w:top w:val="none" w:sz="0" w:space="0" w:color="auto"/>
        <w:left w:val="none" w:sz="0" w:space="0" w:color="auto"/>
        <w:bottom w:val="none" w:sz="0" w:space="0" w:color="auto"/>
        <w:right w:val="none" w:sz="0" w:space="0" w:color="auto"/>
      </w:divBdr>
    </w:div>
    <w:div w:id="1589969626">
      <w:bodyDiv w:val="1"/>
      <w:marLeft w:val="0"/>
      <w:marRight w:val="0"/>
      <w:marTop w:val="0"/>
      <w:marBottom w:val="0"/>
      <w:divBdr>
        <w:top w:val="none" w:sz="0" w:space="0" w:color="auto"/>
        <w:left w:val="none" w:sz="0" w:space="0" w:color="auto"/>
        <w:bottom w:val="none" w:sz="0" w:space="0" w:color="auto"/>
        <w:right w:val="none" w:sz="0" w:space="0" w:color="auto"/>
      </w:divBdr>
    </w:div>
    <w:div w:id="1646814787">
      <w:bodyDiv w:val="1"/>
      <w:marLeft w:val="0"/>
      <w:marRight w:val="0"/>
      <w:marTop w:val="0"/>
      <w:marBottom w:val="0"/>
      <w:divBdr>
        <w:top w:val="none" w:sz="0" w:space="0" w:color="auto"/>
        <w:left w:val="none" w:sz="0" w:space="0" w:color="auto"/>
        <w:bottom w:val="none" w:sz="0" w:space="0" w:color="auto"/>
        <w:right w:val="none" w:sz="0" w:space="0" w:color="auto"/>
      </w:divBdr>
    </w:div>
    <w:div w:id="1685207329">
      <w:bodyDiv w:val="1"/>
      <w:marLeft w:val="0"/>
      <w:marRight w:val="0"/>
      <w:marTop w:val="0"/>
      <w:marBottom w:val="0"/>
      <w:divBdr>
        <w:top w:val="none" w:sz="0" w:space="0" w:color="auto"/>
        <w:left w:val="none" w:sz="0" w:space="0" w:color="auto"/>
        <w:bottom w:val="none" w:sz="0" w:space="0" w:color="auto"/>
        <w:right w:val="none" w:sz="0" w:space="0" w:color="auto"/>
      </w:divBdr>
    </w:div>
    <w:div w:id="1691373865">
      <w:bodyDiv w:val="1"/>
      <w:marLeft w:val="0"/>
      <w:marRight w:val="0"/>
      <w:marTop w:val="0"/>
      <w:marBottom w:val="0"/>
      <w:divBdr>
        <w:top w:val="none" w:sz="0" w:space="0" w:color="auto"/>
        <w:left w:val="none" w:sz="0" w:space="0" w:color="auto"/>
        <w:bottom w:val="none" w:sz="0" w:space="0" w:color="auto"/>
        <w:right w:val="none" w:sz="0" w:space="0" w:color="auto"/>
      </w:divBdr>
    </w:div>
    <w:div w:id="1701201307">
      <w:bodyDiv w:val="1"/>
      <w:marLeft w:val="0"/>
      <w:marRight w:val="0"/>
      <w:marTop w:val="0"/>
      <w:marBottom w:val="0"/>
      <w:divBdr>
        <w:top w:val="none" w:sz="0" w:space="0" w:color="auto"/>
        <w:left w:val="none" w:sz="0" w:space="0" w:color="auto"/>
        <w:bottom w:val="none" w:sz="0" w:space="0" w:color="auto"/>
        <w:right w:val="none" w:sz="0" w:space="0" w:color="auto"/>
      </w:divBdr>
    </w:div>
    <w:div w:id="1707484345">
      <w:bodyDiv w:val="1"/>
      <w:marLeft w:val="0"/>
      <w:marRight w:val="0"/>
      <w:marTop w:val="0"/>
      <w:marBottom w:val="0"/>
      <w:divBdr>
        <w:top w:val="none" w:sz="0" w:space="0" w:color="auto"/>
        <w:left w:val="none" w:sz="0" w:space="0" w:color="auto"/>
        <w:bottom w:val="none" w:sz="0" w:space="0" w:color="auto"/>
        <w:right w:val="none" w:sz="0" w:space="0" w:color="auto"/>
      </w:divBdr>
    </w:div>
    <w:div w:id="1731616871">
      <w:bodyDiv w:val="1"/>
      <w:marLeft w:val="0"/>
      <w:marRight w:val="0"/>
      <w:marTop w:val="0"/>
      <w:marBottom w:val="0"/>
      <w:divBdr>
        <w:top w:val="none" w:sz="0" w:space="0" w:color="auto"/>
        <w:left w:val="none" w:sz="0" w:space="0" w:color="auto"/>
        <w:bottom w:val="none" w:sz="0" w:space="0" w:color="auto"/>
        <w:right w:val="none" w:sz="0" w:space="0" w:color="auto"/>
      </w:divBdr>
    </w:div>
    <w:div w:id="1816023996">
      <w:bodyDiv w:val="1"/>
      <w:marLeft w:val="0"/>
      <w:marRight w:val="0"/>
      <w:marTop w:val="0"/>
      <w:marBottom w:val="0"/>
      <w:divBdr>
        <w:top w:val="none" w:sz="0" w:space="0" w:color="auto"/>
        <w:left w:val="none" w:sz="0" w:space="0" w:color="auto"/>
        <w:bottom w:val="none" w:sz="0" w:space="0" w:color="auto"/>
        <w:right w:val="none" w:sz="0" w:space="0" w:color="auto"/>
      </w:divBdr>
    </w:div>
    <w:div w:id="1834447514">
      <w:bodyDiv w:val="1"/>
      <w:marLeft w:val="0"/>
      <w:marRight w:val="0"/>
      <w:marTop w:val="0"/>
      <w:marBottom w:val="0"/>
      <w:divBdr>
        <w:top w:val="none" w:sz="0" w:space="0" w:color="auto"/>
        <w:left w:val="none" w:sz="0" w:space="0" w:color="auto"/>
        <w:bottom w:val="none" w:sz="0" w:space="0" w:color="auto"/>
        <w:right w:val="none" w:sz="0" w:space="0" w:color="auto"/>
      </w:divBdr>
    </w:div>
    <w:div w:id="1844931765">
      <w:bodyDiv w:val="1"/>
      <w:marLeft w:val="0"/>
      <w:marRight w:val="0"/>
      <w:marTop w:val="0"/>
      <w:marBottom w:val="0"/>
      <w:divBdr>
        <w:top w:val="none" w:sz="0" w:space="0" w:color="auto"/>
        <w:left w:val="none" w:sz="0" w:space="0" w:color="auto"/>
        <w:bottom w:val="none" w:sz="0" w:space="0" w:color="auto"/>
        <w:right w:val="none" w:sz="0" w:space="0" w:color="auto"/>
      </w:divBdr>
    </w:div>
    <w:div w:id="1864903092">
      <w:bodyDiv w:val="1"/>
      <w:marLeft w:val="0"/>
      <w:marRight w:val="0"/>
      <w:marTop w:val="0"/>
      <w:marBottom w:val="0"/>
      <w:divBdr>
        <w:top w:val="none" w:sz="0" w:space="0" w:color="auto"/>
        <w:left w:val="none" w:sz="0" w:space="0" w:color="auto"/>
        <w:bottom w:val="none" w:sz="0" w:space="0" w:color="auto"/>
        <w:right w:val="none" w:sz="0" w:space="0" w:color="auto"/>
      </w:divBdr>
    </w:div>
    <w:div w:id="1888761454">
      <w:bodyDiv w:val="1"/>
      <w:marLeft w:val="0"/>
      <w:marRight w:val="0"/>
      <w:marTop w:val="0"/>
      <w:marBottom w:val="0"/>
      <w:divBdr>
        <w:top w:val="none" w:sz="0" w:space="0" w:color="auto"/>
        <w:left w:val="none" w:sz="0" w:space="0" w:color="auto"/>
        <w:bottom w:val="none" w:sz="0" w:space="0" w:color="auto"/>
        <w:right w:val="none" w:sz="0" w:space="0" w:color="auto"/>
      </w:divBdr>
    </w:div>
    <w:div w:id="1904607315">
      <w:bodyDiv w:val="1"/>
      <w:marLeft w:val="0"/>
      <w:marRight w:val="0"/>
      <w:marTop w:val="0"/>
      <w:marBottom w:val="0"/>
      <w:divBdr>
        <w:top w:val="none" w:sz="0" w:space="0" w:color="auto"/>
        <w:left w:val="none" w:sz="0" w:space="0" w:color="auto"/>
        <w:bottom w:val="none" w:sz="0" w:space="0" w:color="auto"/>
        <w:right w:val="none" w:sz="0" w:space="0" w:color="auto"/>
      </w:divBdr>
    </w:div>
    <w:div w:id="1927878211">
      <w:bodyDiv w:val="1"/>
      <w:marLeft w:val="0"/>
      <w:marRight w:val="0"/>
      <w:marTop w:val="0"/>
      <w:marBottom w:val="0"/>
      <w:divBdr>
        <w:top w:val="none" w:sz="0" w:space="0" w:color="auto"/>
        <w:left w:val="none" w:sz="0" w:space="0" w:color="auto"/>
        <w:bottom w:val="none" w:sz="0" w:space="0" w:color="auto"/>
        <w:right w:val="none" w:sz="0" w:space="0" w:color="auto"/>
      </w:divBdr>
    </w:div>
    <w:div w:id="1930574705">
      <w:bodyDiv w:val="1"/>
      <w:marLeft w:val="0"/>
      <w:marRight w:val="0"/>
      <w:marTop w:val="0"/>
      <w:marBottom w:val="0"/>
      <w:divBdr>
        <w:top w:val="none" w:sz="0" w:space="0" w:color="auto"/>
        <w:left w:val="none" w:sz="0" w:space="0" w:color="auto"/>
        <w:bottom w:val="none" w:sz="0" w:space="0" w:color="auto"/>
        <w:right w:val="none" w:sz="0" w:space="0" w:color="auto"/>
      </w:divBdr>
    </w:div>
    <w:div w:id="1968311186">
      <w:bodyDiv w:val="1"/>
      <w:marLeft w:val="0"/>
      <w:marRight w:val="0"/>
      <w:marTop w:val="0"/>
      <w:marBottom w:val="0"/>
      <w:divBdr>
        <w:top w:val="none" w:sz="0" w:space="0" w:color="auto"/>
        <w:left w:val="none" w:sz="0" w:space="0" w:color="auto"/>
        <w:bottom w:val="none" w:sz="0" w:space="0" w:color="auto"/>
        <w:right w:val="none" w:sz="0" w:space="0" w:color="auto"/>
      </w:divBdr>
    </w:div>
    <w:div w:id="1974092494">
      <w:bodyDiv w:val="1"/>
      <w:marLeft w:val="0"/>
      <w:marRight w:val="0"/>
      <w:marTop w:val="0"/>
      <w:marBottom w:val="0"/>
      <w:divBdr>
        <w:top w:val="none" w:sz="0" w:space="0" w:color="auto"/>
        <w:left w:val="none" w:sz="0" w:space="0" w:color="auto"/>
        <w:bottom w:val="none" w:sz="0" w:space="0" w:color="auto"/>
        <w:right w:val="none" w:sz="0" w:space="0" w:color="auto"/>
      </w:divBdr>
    </w:div>
    <w:div w:id="2018648465">
      <w:bodyDiv w:val="1"/>
      <w:marLeft w:val="0"/>
      <w:marRight w:val="0"/>
      <w:marTop w:val="0"/>
      <w:marBottom w:val="0"/>
      <w:divBdr>
        <w:top w:val="none" w:sz="0" w:space="0" w:color="auto"/>
        <w:left w:val="none" w:sz="0" w:space="0" w:color="auto"/>
        <w:bottom w:val="none" w:sz="0" w:space="0" w:color="auto"/>
        <w:right w:val="none" w:sz="0" w:space="0" w:color="auto"/>
      </w:divBdr>
    </w:div>
    <w:div w:id="2141223032">
      <w:bodyDiv w:val="1"/>
      <w:marLeft w:val="0"/>
      <w:marRight w:val="0"/>
      <w:marTop w:val="0"/>
      <w:marBottom w:val="0"/>
      <w:divBdr>
        <w:top w:val="none" w:sz="0" w:space="0" w:color="auto"/>
        <w:left w:val="none" w:sz="0" w:space="0" w:color="auto"/>
        <w:bottom w:val="none" w:sz="0" w:space="0" w:color="auto"/>
        <w:right w:val="none" w:sz="0" w:space="0" w:color="auto"/>
      </w:divBdr>
    </w:div>
    <w:div w:id="214427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wcps.lewisham.sch.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dmin@swcps.lewisham.sch.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swcps.lewisham.sch.uk"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dmin@swcps.lewisham.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5.png"/><Relationship Id="rId18" Type="http://schemas.openxmlformats.org/officeDocument/2006/relationships/image" Target="media/image190.jpeg"/><Relationship Id="rId3" Type="http://schemas.openxmlformats.org/officeDocument/2006/relationships/image" Target="http://www.keepbritaintidy.org/ecoschools/images/logo.png" TargetMode="External"/><Relationship Id="rId21" Type="http://schemas.openxmlformats.org/officeDocument/2006/relationships/image" Target="media/image22.jpeg"/><Relationship Id="rId7" Type="http://schemas.openxmlformats.org/officeDocument/2006/relationships/image" Target="media/image7.jpeg"/><Relationship Id="rId12" Type="http://schemas.openxmlformats.org/officeDocument/2006/relationships/image" Target="media/image12.jpeg"/><Relationship Id="rId17" Type="http://schemas.openxmlformats.org/officeDocument/2006/relationships/image" Target="media/image18.png"/><Relationship Id="rId2" Type="http://schemas.openxmlformats.org/officeDocument/2006/relationships/image" Target="media/image3.png"/><Relationship Id="rId16" Type="http://schemas.openxmlformats.org/officeDocument/2006/relationships/image" Target="media/image17.png"/><Relationship Id="rId20" Type="http://schemas.openxmlformats.org/officeDocument/2006/relationships/image" Target="media/image21.jpeg"/><Relationship Id="rId1" Type="http://schemas.openxmlformats.org/officeDocument/2006/relationships/hyperlink" Target="http://www.keepbritaintidy.org/ecoschools/" TargetMode="External"/><Relationship Id="rId6" Type="http://schemas.openxmlformats.org/officeDocument/2006/relationships/image" Target="media/image6.png"/><Relationship Id="rId11" Type="http://schemas.openxmlformats.org/officeDocument/2006/relationships/image" Target="media/image11.jpeg"/><Relationship Id="rId5" Type="http://schemas.openxmlformats.org/officeDocument/2006/relationships/image" Target="media/image5.png"/><Relationship Id="rId15" Type="http://schemas.openxmlformats.org/officeDocument/2006/relationships/image" Target="media/image16.gif"/><Relationship Id="rId23" Type="http://schemas.openxmlformats.org/officeDocument/2006/relationships/image" Target="media/image24.jpeg"/><Relationship Id="rId10" Type="http://schemas.openxmlformats.org/officeDocument/2006/relationships/image" Target="media/image10.jpeg"/><Relationship Id="rId19" Type="http://schemas.openxmlformats.org/officeDocument/2006/relationships/image" Target="media/image20.png"/><Relationship Id="rId4" Type="http://schemas.openxmlformats.org/officeDocument/2006/relationships/image" Target="media/image4.gif"/><Relationship Id="rId9" Type="http://schemas.openxmlformats.org/officeDocument/2006/relationships/image" Target="media/image9.jpg"/><Relationship Id="rId14" Type="http://schemas.openxmlformats.org/officeDocument/2006/relationships/image" Target="http://www.keepbritaintidy.org/ecoschools/images/logo.png" TargetMode="External"/><Relationship Id="rId22"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4FB24-43BD-4979-BB5A-199EB09B0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4F6B77C0</Template>
  <TotalTime>0</TotalTime>
  <Pages>1</Pages>
  <Words>300</Words>
  <Characters>1716</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Jill Hunt</dc:creator>
  <cp:lastModifiedBy>Jill Hunt</cp:lastModifiedBy>
  <cp:revision>2</cp:revision>
  <cp:lastPrinted>2020-02-07T14:13:00Z</cp:lastPrinted>
  <dcterms:created xsi:type="dcterms:W3CDTF">2020-03-18T12:05:00Z</dcterms:created>
  <dcterms:modified xsi:type="dcterms:W3CDTF">2020-03-18T12:05:00Z</dcterms:modified>
</cp:coreProperties>
</file>