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A7918" w14:textId="7EA710F5" w:rsidR="00010CD0" w:rsidRDefault="00C66994" w:rsidP="00305E66">
      <w:pPr>
        <w:jc w:val="center"/>
        <w:rPr>
          <w:rFonts w:ascii="Georgia" w:hAnsi="Georgia"/>
          <w:sz w:val="20"/>
          <w:szCs w:val="20"/>
        </w:rPr>
      </w:pPr>
      <w:r>
        <w:rPr>
          <w:rFonts w:ascii="Georgia" w:hAnsi="Georgia"/>
          <w:noProof/>
          <w:sz w:val="20"/>
          <w:szCs w:val="20"/>
          <w:lang w:eastAsia="en-GB"/>
        </w:rPr>
        <mc:AlternateContent>
          <mc:Choice Requires="wps">
            <w:drawing>
              <wp:anchor distT="0" distB="0" distL="114300" distR="114300" simplePos="0" relativeHeight="251671552" behindDoc="0" locked="0" layoutInCell="1" allowOverlap="1" wp14:anchorId="2051983C" wp14:editId="2EEC302D">
                <wp:simplePos x="0" y="0"/>
                <wp:positionH relativeFrom="margin">
                  <wp:align>left</wp:align>
                </wp:positionH>
                <wp:positionV relativeFrom="paragraph">
                  <wp:posOffset>0</wp:posOffset>
                </wp:positionV>
                <wp:extent cx="6724650" cy="26765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724650" cy="2676525"/>
                        </a:xfrm>
                        <a:prstGeom prst="rect">
                          <a:avLst/>
                        </a:prstGeom>
                        <a:no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00646" id="Rectangle 1" o:spid="_x0000_s1026" style="position:absolute;margin-left:0;margin-top:0;width:529.5pt;height:210.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" filled="f" strokecolor="#c0504d [3205]" strokeweight=".5pt">
                <w10:wrap anchorx="margin"/>
              </v:rect>
            </w:pict>
          </mc:Fallback>
        </mc:AlternateContent>
      </w:r>
      <w:r w:rsidR="005128E0">
        <w:rPr>
          <w:noProof/>
          <w:lang w:eastAsia="en-GB"/>
        </w:rPr>
        <mc:AlternateContent>
          <mc:Choice Requires="wps">
            <w:drawing>
              <wp:anchor distT="0" distB="0" distL="114300" distR="114300" simplePos="0" relativeHeight="251675648" behindDoc="0" locked="0" layoutInCell="1" allowOverlap="1" wp14:anchorId="1EB316B5" wp14:editId="35B5BEA2">
                <wp:simplePos x="0" y="0"/>
                <wp:positionH relativeFrom="column">
                  <wp:posOffset>3733800</wp:posOffset>
                </wp:positionH>
                <wp:positionV relativeFrom="paragraph">
                  <wp:posOffset>85725</wp:posOffset>
                </wp:positionV>
                <wp:extent cx="2743200" cy="2552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2700"/>
                        </a:xfrm>
                        <a:prstGeom prst="rect">
                          <a:avLst/>
                        </a:prstGeom>
                        <a:solidFill>
                          <a:srgbClr val="FFFFFF"/>
                        </a:solidFill>
                        <a:ln w="9525">
                          <a:noFill/>
                          <a:miter lim="800000"/>
                          <a:headEnd/>
                          <a:tailEnd/>
                        </a:ln>
                      </wps:spPr>
                      <wps:txbx>
                        <w:txbxContent>
                          <w:p w14:paraId="1E5E769C" w14:textId="77777777" w:rsidR="00DB1D4B" w:rsidRPr="00CA3B00" w:rsidRDefault="00DB1D4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Nursery through to Year 6</w:t>
                            </w:r>
                          </w:p>
                          <w:p w14:paraId="28F8F05A" w14:textId="77777777" w:rsidR="00DB1D4B" w:rsidRPr="00CA3B00" w:rsidRDefault="00DB1D4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Newstead Road,</w:t>
                            </w:r>
                          </w:p>
                          <w:p w14:paraId="71297094" w14:textId="77777777" w:rsidR="00DB1D4B" w:rsidRPr="00CA3B00" w:rsidRDefault="00DB1D4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 xml:space="preserve">Lee, </w:t>
                            </w:r>
                          </w:p>
                          <w:p w14:paraId="5DD0CD55" w14:textId="77777777" w:rsidR="00DB1D4B" w:rsidRPr="00CA3B00" w:rsidRDefault="00DB1D4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London</w:t>
                            </w:r>
                          </w:p>
                          <w:p w14:paraId="2E62218D" w14:textId="77777777" w:rsidR="00DB1D4B" w:rsidRPr="00CA3B00" w:rsidRDefault="00DB1D4B" w:rsidP="005128E0">
                            <w:pPr>
                              <w:keepNext/>
                              <w:tabs>
                                <w:tab w:val="left" w:pos="720"/>
                                <w:tab w:val="left" w:pos="1440"/>
                                <w:tab w:val="left" w:pos="2160"/>
                                <w:tab w:val="left" w:pos="2880"/>
                                <w:tab w:val="left" w:pos="3600"/>
                                <w:tab w:val="left" w:pos="4320"/>
                                <w:tab w:val="left" w:pos="5040"/>
                                <w:tab w:val="left" w:pos="5760"/>
                                <w:tab w:val="left" w:pos="6330"/>
                              </w:tabs>
                              <w:spacing w:after="0" w:line="240" w:lineRule="auto"/>
                              <w:outlineLvl w:val="0"/>
                              <w:rPr>
                                <w:rFonts w:ascii="Cambria" w:eastAsia="Times New Roman" w:hAnsi="Cambria" w:cs="Times New Roman"/>
                                <w:b/>
                                <w:sz w:val="20"/>
                                <w:szCs w:val="20"/>
                              </w:rPr>
                            </w:pPr>
                            <w:r w:rsidRPr="00CA3B00">
                              <w:rPr>
                                <w:rFonts w:ascii="Cambria" w:eastAsia="Times New Roman" w:hAnsi="Cambria" w:cs="Times New Roman"/>
                                <w:b/>
                                <w:sz w:val="20"/>
                                <w:szCs w:val="20"/>
                              </w:rPr>
                              <w:t>SE12 0SJ</w:t>
                            </w:r>
                            <w:r w:rsidRPr="00CA3B00">
                              <w:rPr>
                                <w:rFonts w:ascii="Cambria" w:eastAsia="Times New Roman" w:hAnsi="Cambria" w:cs="Times New Roman"/>
                                <w:b/>
                                <w:sz w:val="20"/>
                                <w:szCs w:val="20"/>
                              </w:rPr>
                              <w:br/>
                              <w:t xml:space="preserve">  </w:t>
                            </w:r>
                          </w:p>
                          <w:p w14:paraId="05ADF8BD" w14:textId="77777777" w:rsidR="00DB1D4B" w:rsidRPr="00CA3B00" w:rsidRDefault="00DB1D4B" w:rsidP="005128E0">
                            <w:pPr>
                              <w:rPr>
                                <w:rFonts w:ascii="Cambria" w:hAnsi="Cambria"/>
                                <w:b/>
                                <w:sz w:val="20"/>
                                <w:szCs w:val="20"/>
                              </w:rPr>
                            </w:pPr>
                            <w:r w:rsidRPr="00CA3B00">
                              <w:rPr>
                                <w:rFonts w:ascii="Cambria" w:hAnsi="Cambria"/>
                                <w:b/>
                                <w:sz w:val="20"/>
                                <w:szCs w:val="20"/>
                              </w:rPr>
                              <w:t>Tel:  0208 857 8792</w:t>
                            </w:r>
                          </w:p>
                          <w:p w14:paraId="7E2C2E51" w14:textId="237735F1" w:rsidR="00DB1D4B" w:rsidRPr="007B59E8" w:rsidRDefault="00DB1D4B" w:rsidP="005128E0">
                            <w:pPr>
                              <w:rPr>
                                <w:rFonts w:ascii="Cambria" w:hAnsi="Cambria"/>
                                <w:sz w:val="20"/>
                                <w:szCs w:val="20"/>
                              </w:rPr>
                            </w:pPr>
                            <w:r w:rsidRPr="007B59E8">
                              <w:rPr>
                                <w:rFonts w:ascii="Cambria" w:eastAsia="Times New Roman" w:hAnsi="Cambria" w:cs="Times New Roman"/>
                                <w:sz w:val="20"/>
                                <w:szCs w:val="20"/>
                              </w:rPr>
                              <w:t>Headteacher:   Miss Margaret Hanrahan</w:t>
                            </w:r>
                            <w:r w:rsidRPr="007B59E8">
                              <w:rPr>
                                <w:rFonts w:ascii="Cambria" w:hAnsi="Cambria"/>
                                <w:sz w:val="20"/>
                                <w:szCs w:val="20"/>
                              </w:rPr>
                              <w:br/>
                            </w:r>
                            <w:r w:rsidRPr="007B59E8">
                              <w:rPr>
                                <w:rFonts w:ascii="Cambria" w:hAnsi="Cambria"/>
                                <w:sz w:val="20"/>
                                <w:szCs w:val="20"/>
                              </w:rPr>
                              <w:br/>
                              <w:t>Deputy: Ms Sheelagh Campbell</w:t>
                            </w:r>
                            <w:r w:rsidRPr="007B59E8">
                              <w:rPr>
                                <w:rFonts w:ascii="Cambria" w:hAnsi="Cambria"/>
                                <w:sz w:val="20"/>
                                <w:szCs w:val="20"/>
                              </w:rPr>
                              <w:br/>
                            </w:r>
                            <w:r>
                              <w:rPr>
                                <w:rFonts w:ascii="Cambria" w:hAnsi="Cambria"/>
                                <w:sz w:val="20"/>
                                <w:szCs w:val="20"/>
                              </w:rPr>
                              <w:t>Acting Deputy: Ms Fiona Cullen</w:t>
                            </w:r>
                            <w:r w:rsidRPr="007B59E8">
                              <w:rPr>
                                <w:rFonts w:ascii="Cambria" w:hAnsi="Cambria"/>
                                <w:b/>
                                <w:color w:val="943634" w:themeColor="accent2" w:themeShade="BF"/>
                                <w:sz w:val="20"/>
                                <w:szCs w:val="20"/>
                              </w:rPr>
                              <w:br/>
                            </w:r>
                            <w:r w:rsidRPr="007B59E8">
                              <w:rPr>
                                <w:rFonts w:ascii="Cambria" w:hAnsi="Cambria"/>
                                <w:sz w:val="20"/>
                                <w:szCs w:val="20"/>
                              </w:rPr>
                              <w:br/>
                              <w:t xml:space="preserve">Email: </w:t>
                            </w:r>
                            <w:hyperlink r:id="rId8" w:history="1">
                              <w:r w:rsidRPr="007B59E8">
                                <w:rPr>
                                  <w:rStyle w:val="Hyperlink"/>
                                  <w:rFonts w:ascii="Cambria" w:hAnsi="Cambria"/>
                                  <w:sz w:val="20"/>
                                  <w:szCs w:val="20"/>
                                </w:rPr>
                                <w:t>admin@swcps.lewisham.sch.uk</w:t>
                              </w:r>
                            </w:hyperlink>
                            <w:r w:rsidRPr="007B59E8">
                              <w:rPr>
                                <w:rFonts w:ascii="Cambria" w:hAnsi="Cambria"/>
                                <w:sz w:val="20"/>
                                <w:szCs w:val="20"/>
                              </w:rPr>
                              <w:br/>
                              <w:t xml:space="preserve">Web site: </w:t>
                            </w:r>
                            <w:hyperlink r:id="rId9" w:history="1">
                              <w:r w:rsidRPr="007B59E8">
                                <w:rPr>
                                  <w:rStyle w:val="Hyperlink"/>
                                  <w:rFonts w:ascii="Cambria" w:hAnsi="Cambria"/>
                                  <w:sz w:val="20"/>
                                  <w:szCs w:val="20"/>
                                </w:rPr>
                                <w:t>http://www.swcps.lewisham.sch.uk</w:t>
                              </w:r>
                            </w:hyperlink>
                          </w:p>
                          <w:p w14:paraId="7FF9DA73" w14:textId="77777777" w:rsidR="00DB1D4B" w:rsidRPr="00A7784C" w:rsidRDefault="00DB1D4B" w:rsidP="005128E0">
                            <w:pPr>
                              <w:rPr>
                                <w:b/>
                                <w:color w:val="943634" w:themeColor="accen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316B5" id="_x0000_t202" coordsize="21600,21600" o:spt="202" path="m,l,21600r21600,l21600,xe">
                <v:stroke joinstyle="miter"/>
                <v:path gradientshapeok="t" o:connecttype="rect"/>
              </v:shapetype>
              <v:shape id="Text Box 2" o:spid="_x0000_s1026" type="#_x0000_t202" style="position:absolute;left:0;text-align:left;margin-left:294pt;margin-top:6.75pt;width:3in;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" stroked="f">
                <v:textbox>
                  <w:txbxContent>
                    <w:p w14:paraId="1E5E769C" w14:textId="77777777" w:rsidR="00DB1D4B" w:rsidRPr="00CA3B00" w:rsidRDefault="00DB1D4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Nursery through to Year 6</w:t>
                      </w:r>
                    </w:p>
                    <w:p w14:paraId="28F8F05A" w14:textId="77777777" w:rsidR="00DB1D4B" w:rsidRPr="00CA3B00" w:rsidRDefault="00DB1D4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Newstead Road,</w:t>
                      </w:r>
                    </w:p>
                    <w:p w14:paraId="71297094" w14:textId="77777777" w:rsidR="00DB1D4B" w:rsidRPr="00CA3B00" w:rsidRDefault="00DB1D4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 xml:space="preserve">Lee, </w:t>
                      </w:r>
                    </w:p>
                    <w:p w14:paraId="5DD0CD55" w14:textId="77777777" w:rsidR="00DB1D4B" w:rsidRPr="00CA3B00" w:rsidRDefault="00DB1D4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London</w:t>
                      </w:r>
                    </w:p>
                    <w:p w14:paraId="2E62218D" w14:textId="77777777" w:rsidR="00DB1D4B" w:rsidRPr="00CA3B00" w:rsidRDefault="00DB1D4B" w:rsidP="005128E0">
                      <w:pPr>
                        <w:keepNext/>
                        <w:tabs>
                          <w:tab w:val="left" w:pos="720"/>
                          <w:tab w:val="left" w:pos="1440"/>
                          <w:tab w:val="left" w:pos="2160"/>
                          <w:tab w:val="left" w:pos="2880"/>
                          <w:tab w:val="left" w:pos="3600"/>
                          <w:tab w:val="left" w:pos="4320"/>
                          <w:tab w:val="left" w:pos="5040"/>
                          <w:tab w:val="left" w:pos="5760"/>
                          <w:tab w:val="left" w:pos="6330"/>
                        </w:tabs>
                        <w:spacing w:after="0" w:line="240" w:lineRule="auto"/>
                        <w:outlineLvl w:val="0"/>
                        <w:rPr>
                          <w:rFonts w:ascii="Cambria" w:eastAsia="Times New Roman" w:hAnsi="Cambria" w:cs="Times New Roman"/>
                          <w:b/>
                          <w:sz w:val="20"/>
                          <w:szCs w:val="20"/>
                        </w:rPr>
                      </w:pPr>
                      <w:r w:rsidRPr="00CA3B00">
                        <w:rPr>
                          <w:rFonts w:ascii="Cambria" w:eastAsia="Times New Roman" w:hAnsi="Cambria" w:cs="Times New Roman"/>
                          <w:b/>
                          <w:sz w:val="20"/>
                          <w:szCs w:val="20"/>
                        </w:rPr>
                        <w:t>SE12 0SJ</w:t>
                      </w:r>
                      <w:r w:rsidRPr="00CA3B00">
                        <w:rPr>
                          <w:rFonts w:ascii="Cambria" w:eastAsia="Times New Roman" w:hAnsi="Cambria" w:cs="Times New Roman"/>
                          <w:b/>
                          <w:sz w:val="20"/>
                          <w:szCs w:val="20"/>
                        </w:rPr>
                        <w:br/>
                        <w:t xml:space="preserve">  </w:t>
                      </w:r>
                    </w:p>
                    <w:p w14:paraId="05ADF8BD" w14:textId="77777777" w:rsidR="00DB1D4B" w:rsidRPr="00CA3B00" w:rsidRDefault="00DB1D4B" w:rsidP="005128E0">
                      <w:pPr>
                        <w:rPr>
                          <w:rFonts w:ascii="Cambria" w:hAnsi="Cambria"/>
                          <w:b/>
                          <w:sz w:val="20"/>
                          <w:szCs w:val="20"/>
                        </w:rPr>
                      </w:pPr>
                      <w:r w:rsidRPr="00CA3B00">
                        <w:rPr>
                          <w:rFonts w:ascii="Cambria" w:hAnsi="Cambria"/>
                          <w:b/>
                          <w:sz w:val="20"/>
                          <w:szCs w:val="20"/>
                        </w:rPr>
                        <w:t>Tel:  0208 857 8792</w:t>
                      </w:r>
                    </w:p>
                    <w:p w14:paraId="7E2C2E51" w14:textId="237735F1" w:rsidR="00DB1D4B" w:rsidRPr="007B59E8" w:rsidRDefault="00DB1D4B" w:rsidP="005128E0">
                      <w:pPr>
                        <w:rPr>
                          <w:rFonts w:ascii="Cambria" w:hAnsi="Cambria"/>
                          <w:sz w:val="20"/>
                          <w:szCs w:val="20"/>
                        </w:rPr>
                      </w:pPr>
                      <w:r w:rsidRPr="007B59E8">
                        <w:rPr>
                          <w:rFonts w:ascii="Cambria" w:eastAsia="Times New Roman" w:hAnsi="Cambria" w:cs="Times New Roman"/>
                          <w:sz w:val="20"/>
                          <w:szCs w:val="20"/>
                        </w:rPr>
                        <w:t>Headteacher:   Miss Margaret Hanrahan</w:t>
                      </w:r>
                      <w:r w:rsidRPr="007B59E8">
                        <w:rPr>
                          <w:rFonts w:ascii="Cambria" w:hAnsi="Cambria"/>
                          <w:sz w:val="20"/>
                          <w:szCs w:val="20"/>
                        </w:rPr>
                        <w:br/>
                      </w:r>
                      <w:r w:rsidRPr="007B59E8">
                        <w:rPr>
                          <w:rFonts w:ascii="Cambria" w:hAnsi="Cambria"/>
                          <w:sz w:val="20"/>
                          <w:szCs w:val="20"/>
                        </w:rPr>
                        <w:br/>
                        <w:t>Deputy: Ms Sheelagh Campbell</w:t>
                      </w:r>
                      <w:r w:rsidRPr="007B59E8">
                        <w:rPr>
                          <w:rFonts w:ascii="Cambria" w:hAnsi="Cambria"/>
                          <w:sz w:val="20"/>
                          <w:szCs w:val="20"/>
                        </w:rPr>
                        <w:br/>
                      </w:r>
                      <w:r>
                        <w:rPr>
                          <w:rFonts w:ascii="Cambria" w:hAnsi="Cambria"/>
                          <w:sz w:val="20"/>
                          <w:szCs w:val="20"/>
                        </w:rPr>
                        <w:t>Acting Deputy: Ms Fiona Cullen</w:t>
                      </w:r>
                      <w:r w:rsidRPr="007B59E8">
                        <w:rPr>
                          <w:rFonts w:ascii="Cambria" w:hAnsi="Cambria"/>
                          <w:b/>
                          <w:color w:val="943634" w:themeColor="accent2" w:themeShade="BF"/>
                          <w:sz w:val="20"/>
                          <w:szCs w:val="20"/>
                        </w:rPr>
                        <w:br/>
                      </w:r>
                      <w:r w:rsidRPr="007B59E8">
                        <w:rPr>
                          <w:rFonts w:ascii="Cambria" w:hAnsi="Cambria"/>
                          <w:sz w:val="20"/>
                          <w:szCs w:val="20"/>
                        </w:rPr>
                        <w:br/>
                        <w:t xml:space="preserve">Email: </w:t>
                      </w:r>
                      <w:hyperlink r:id="rId10" w:history="1">
                        <w:r w:rsidRPr="007B59E8">
                          <w:rPr>
                            <w:rStyle w:val="Hyperlink"/>
                            <w:rFonts w:ascii="Cambria" w:hAnsi="Cambria"/>
                            <w:sz w:val="20"/>
                            <w:szCs w:val="20"/>
                          </w:rPr>
                          <w:t>admin@swcps.lewisham.sch.uk</w:t>
                        </w:r>
                      </w:hyperlink>
                      <w:r w:rsidRPr="007B59E8">
                        <w:rPr>
                          <w:rFonts w:ascii="Cambria" w:hAnsi="Cambria"/>
                          <w:sz w:val="20"/>
                          <w:szCs w:val="20"/>
                        </w:rPr>
                        <w:br/>
                        <w:t xml:space="preserve">Web site: </w:t>
                      </w:r>
                      <w:hyperlink r:id="rId11" w:history="1">
                        <w:r w:rsidRPr="007B59E8">
                          <w:rPr>
                            <w:rStyle w:val="Hyperlink"/>
                            <w:rFonts w:ascii="Cambria" w:hAnsi="Cambria"/>
                            <w:sz w:val="20"/>
                            <w:szCs w:val="20"/>
                          </w:rPr>
                          <w:t>http://www.swcps.lewisham.sch.uk</w:t>
                        </w:r>
                      </w:hyperlink>
                    </w:p>
                    <w:p w14:paraId="7FF9DA73" w14:textId="77777777" w:rsidR="00DB1D4B" w:rsidRPr="00A7784C" w:rsidRDefault="00DB1D4B" w:rsidP="005128E0">
                      <w:pPr>
                        <w:rPr>
                          <w:b/>
                          <w:color w:val="943634" w:themeColor="accent2" w:themeShade="BF"/>
                        </w:rPr>
                      </w:pPr>
                    </w:p>
                  </w:txbxContent>
                </v:textbox>
              </v:shape>
            </w:pict>
          </mc:Fallback>
        </mc:AlternateContent>
      </w:r>
      <w:r w:rsidR="005128E0">
        <w:rPr>
          <w:noProof/>
          <w:color w:val="943634" w:themeColor="accent2" w:themeShade="BF"/>
          <w:sz w:val="28"/>
          <w:lang w:eastAsia="en-GB"/>
        </w:rPr>
        <mc:AlternateContent>
          <mc:Choice Requires="wpg">
            <w:drawing>
              <wp:anchor distT="0" distB="0" distL="114300" distR="114300" simplePos="0" relativeHeight="251673600" behindDoc="0" locked="0" layoutInCell="1" allowOverlap="1" wp14:anchorId="3086C898" wp14:editId="3DCA332E">
                <wp:simplePos x="0" y="0"/>
                <wp:positionH relativeFrom="margin">
                  <wp:posOffset>438150</wp:posOffset>
                </wp:positionH>
                <wp:positionV relativeFrom="margin">
                  <wp:posOffset>85725</wp:posOffset>
                </wp:positionV>
                <wp:extent cx="2124075" cy="2105025"/>
                <wp:effectExtent l="0" t="0" r="9525" b="9525"/>
                <wp:wrapSquare wrapText="bothSides"/>
                <wp:docPr id="3" name="Group 3"/>
                <wp:cNvGraphicFramePr/>
                <a:graphic xmlns:a="http://schemas.openxmlformats.org/drawingml/2006/main">
                  <a:graphicData uri="http://schemas.microsoft.com/office/word/2010/wordprocessingGroup">
                    <wpg:wgp>
                      <wpg:cNvGrpSpPr/>
                      <wpg:grpSpPr>
                        <a:xfrm>
                          <a:off x="0" y="0"/>
                          <a:ext cx="2124075" cy="2105025"/>
                          <a:chOff x="0" y="0"/>
                          <a:chExt cx="2124075" cy="2105025"/>
                        </a:xfrm>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075" cy="809625"/>
                          </a:xfrm>
                          <a:prstGeom prst="rect">
                            <a:avLst/>
                          </a:prstGeom>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9100" y="771525"/>
                            <a:ext cx="1276350" cy="1333500"/>
                          </a:xfrm>
                          <a:prstGeom prst="rect">
                            <a:avLst/>
                          </a:prstGeom>
                        </pic:spPr>
                      </pic:pic>
                    </wpg:wgp>
                  </a:graphicData>
                </a:graphic>
              </wp:anchor>
            </w:drawing>
          </mc:Choice>
          <mc:Fallback>
            <w:pict>
              <v:group w14:anchorId="35F4019D" id="Group 3" o:spid="_x0000_s1026" style="position:absolute;margin-left:34.5pt;margin-top:6.75pt;width:167.25pt;height:165.75pt;z-index:251673600;mso-position-horizontal-relative:margin;mso-position-vertical-relative:margin" coordsize="21240,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124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">
                  <v:imagedata r:id="rId14" o:title=""/>
                </v:shape>
                <v:shape id="Picture 8" o:spid="_x0000_s1028" type="#_x0000_t75" style="position:absolute;left:4191;top:7715;width:1276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">
                  <v:imagedata r:id="rId15" o:title=""/>
                </v:shape>
                <w10:wrap type="square" anchorx="margin" anchory="margin"/>
              </v:group>
            </w:pict>
          </mc:Fallback>
        </mc:AlternateContent>
      </w:r>
    </w:p>
    <w:p w14:paraId="1C4463BD" w14:textId="77777777" w:rsidR="00010CD0" w:rsidRDefault="00010CD0" w:rsidP="00305E66">
      <w:pPr>
        <w:jc w:val="center"/>
        <w:rPr>
          <w:rFonts w:ascii="Georgia" w:hAnsi="Georgia"/>
          <w:sz w:val="20"/>
          <w:szCs w:val="20"/>
        </w:rPr>
      </w:pPr>
    </w:p>
    <w:p w14:paraId="06B31138" w14:textId="77777777" w:rsidR="00010CD0" w:rsidRDefault="00010CD0" w:rsidP="00305E66">
      <w:pPr>
        <w:jc w:val="center"/>
        <w:rPr>
          <w:rFonts w:ascii="Georgia" w:hAnsi="Georgia"/>
          <w:sz w:val="20"/>
          <w:szCs w:val="20"/>
        </w:rPr>
      </w:pPr>
    </w:p>
    <w:p w14:paraId="1EA856BB" w14:textId="77777777" w:rsidR="005128E0" w:rsidRDefault="00804050" w:rsidP="00305E66">
      <w:pPr>
        <w:jc w:val="center"/>
        <w:rPr>
          <w:b/>
          <w:color w:val="943634" w:themeColor="accent2" w:themeShade="BF"/>
          <w:sz w:val="28"/>
        </w:rPr>
      </w:pPr>
      <w:r w:rsidRPr="003B6AFE">
        <w:rPr>
          <w:rFonts w:ascii="Georgia" w:hAnsi="Georgia"/>
          <w:sz w:val="20"/>
          <w:szCs w:val="20"/>
        </w:rPr>
        <w:br/>
      </w:r>
    </w:p>
    <w:p w14:paraId="3B13FF0D" w14:textId="77777777" w:rsidR="005128E0" w:rsidRDefault="005128E0" w:rsidP="00305E66">
      <w:pPr>
        <w:jc w:val="center"/>
        <w:rPr>
          <w:b/>
          <w:color w:val="943634" w:themeColor="accent2" w:themeShade="BF"/>
          <w:sz w:val="28"/>
        </w:rPr>
      </w:pPr>
    </w:p>
    <w:p w14:paraId="092C7BA1" w14:textId="77777777" w:rsidR="005128E0" w:rsidRDefault="005128E0" w:rsidP="00305E66">
      <w:pPr>
        <w:jc w:val="center"/>
        <w:rPr>
          <w:b/>
          <w:color w:val="943634" w:themeColor="accent2" w:themeShade="BF"/>
          <w:sz w:val="28"/>
        </w:rPr>
      </w:pPr>
    </w:p>
    <w:p w14:paraId="0A8F842B" w14:textId="77777777" w:rsidR="005128E0" w:rsidRDefault="005128E0" w:rsidP="00305E66">
      <w:pPr>
        <w:jc w:val="center"/>
        <w:rPr>
          <w:b/>
          <w:color w:val="943634" w:themeColor="accent2" w:themeShade="BF"/>
          <w:sz w:val="28"/>
        </w:rPr>
      </w:pPr>
      <w:r>
        <w:rPr>
          <w:noProof/>
          <w:lang w:eastAsia="en-GB"/>
        </w:rPr>
        <mc:AlternateContent>
          <mc:Choice Requires="wps">
            <w:drawing>
              <wp:anchor distT="0" distB="0" distL="114300" distR="114300" simplePos="0" relativeHeight="251677696" behindDoc="0" locked="0" layoutInCell="1" allowOverlap="1" wp14:anchorId="111A3BE3" wp14:editId="36783494">
                <wp:simplePos x="0" y="0"/>
                <wp:positionH relativeFrom="column">
                  <wp:posOffset>438150</wp:posOffset>
                </wp:positionH>
                <wp:positionV relativeFrom="paragraph">
                  <wp:posOffset>334645</wp:posOffset>
                </wp:positionV>
                <wp:extent cx="2000250" cy="2952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5275"/>
                        </a:xfrm>
                        <a:prstGeom prst="rect">
                          <a:avLst/>
                        </a:prstGeom>
                        <a:solidFill>
                          <a:srgbClr val="FFFFFF"/>
                        </a:solidFill>
                        <a:ln w="9525">
                          <a:noFill/>
                          <a:miter lim="800000"/>
                          <a:headEnd/>
                          <a:tailEnd/>
                        </a:ln>
                      </wps:spPr>
                      <wps:txbx>
                        <w:txbxContent>
                          <w:p w14:paraId="07D795E7" w14:textId="77777777" w:rsidR="00DB1D4B" w:rsidRDefault="00DB1D4B" w:rsidP="005128E0">
                            <w:r w:rsidRPr="00A7784C">
                              <w:rPr>
                                <w:rFonts w:ascii="Georgia" w:hAnsi="Georgia"/>
                                <w:b/>
                                <w:color w:val="943634" w:themeColor="accent2" w:themeShade="BF"/>
                                <w:sz w:val="20"/>
                                <w:szCs w:val="20"/>
                              </w:rPr>
                              <w:t>Committed to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A3BE3" id="_x0000_s1027" type="#_x0000_t202" style="position:absolute;left:0;text-align:left;margin-left:34.5pt;margin-top:26.35pt;width:15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" stroked="f">
                <v:textbox>
                  <w:txbxContent>
                    <w:p w14:paraId="07D795E7" w14:textId="77777777" w:rsidR="00DB1D4B" w:rsidRDefault="00DB1D4B" w:rsidP="005128E0">
                      <w:r w:rsidRPr="00A7784C">
                        <w:rPr>
                          <w:rFonts w:ascii="Georgia" w:hAnsi="Georgia"/>
                          <w:b/>
                          <w:color w:val="943634" w:themeColor="accent2" w:themeShade="BF"/>
                          <w:sz w:val="20"/>
                          <w:szCs w:val="20"/>
                        </w:rPr>
                        <w:t>Committed to Safeguarding</w:t>
                      </w:r>
                    </w:p>
                  </w:txbxContent>
                </v:textbox>
              </v:shape>
            </w:pict>
          </mc:Fallback>
        </mc:AlternateContent>
      </w:r>
    </w:p>
    <w:p w14:paraId="3ECE0D55" w14:textId="77777777" w:rsidR="005128E0" w:rsidRDefault="005128E0" w:rsidP="00305E66">
      <w:pPr>
        <w:jc w:val="center"/>
        <w:rPr>
          <w:b/>
          <w:color w:val="943634" w:themeColor="accent2" w:themeShade="BF"/>
          <w:sz w:val="28"/>
        </w:rPr>
      </w:pPr>
    </w:p>
    <w:p w14:paraId="4F3B0BF6" w14:textId="6ECDAC64" w:rsidR="00964C68" w:rsidRPr="005C505F" w:rsidRDefault="00150E60" w:rsidP="005C505F">
      <w:pPr>
        <w:jc w:val="right"/>
        <w:rPr>
          <w:rStyle w:val="Hyperlink"/>
          <w:color w:val="auto"/>
          <w:u w:val="none"/>
        </w:rPr>
      </w:pPr>
      <w:r>
        <w:t xml:space="preserve">    </w:t>
      </w:r>
      <w:r w:rsidR="008730D7">
        <w:rPr>
          <w:rFonts w:asciiTheme="majorHAnsi" w:hAnsiTheme="majorHAnsi" w:cstheme="minorHAnsi"/>
          <w:sz w:val="24"/>
          <w:szCs w:val="24"/>
        </w:rPr>
        <w:t>20</w:t>
      </w:r>
      <w:r w:rsidR="008730D7" w:rsidRPr="008730D7">
        <w:rPr>
          <w:rFonts w:asciiTheme="majorHAnsi" w:hAnsiTheme="majorHAnsi" w:cstheme="minorHAnsi"/>
          <w:sz w:val="24"/>
          <w:szCs w:val="24"/>
          <w:vertAlign w:val="superscript"/>
        </w:rPr>
        <w:t>th</w:t>
      </w:r>
      <w:r w:rsidR="008730D7">
        <w:rPr>
          <w:rFonts w:asciiTheme="majorHAnsi" w:hAnsiTheme="majorHAnsi" w:cstheme="minorHAnsi"/>
          <w:sz w:val="24"/>
          <w:szCs w:val="24"/>
        </w:rPr>
        <w:t xml:space="preserve"> </w:t>
      </w:r>
      <w:r w:rsidR="000A1E9E">
        <w:rPr>
          <w:rFonts w:asciiTheme="majorHAnsi" w:hAnsiTheme="majorHAnsi" w:cstheme="minorHAnsi"/>
          <w:sz w:val="24"/>
          <w:szCs w:val="24"/>
        </w:rPr>
        <w:t xml:space="preserve">March </w:t>
      </w:r>
      <w:r w:rsidR="000A1E9E" w:rsidRPr="00E52425">
        <w:rPr>
          <w:rFonts w:asciiTheme="majorHAnsi" w:hAnsiTheme="majorHAnsi" w:cstheme="minorHAnsi"/>
          <w:sz w:val="24"/>
          <w:szCs w:val="24"/>
        </w:rPr>
        <w:t>2020</w:t>
      </w:r>
    </w:p>
    <w:p w14:paraId="356DA28E" w14:textId="3FB87157" w:rsidR="00087ACE" w:rsidRPr="00E52425" w:rsidRDefault="004B3DEE" w:rsidP="004B3DEE">
      <w:pPr>
        <w:rPr>
          <w:rStyle w:val="Hyperlink"/>
          <w:rFonts w:asciiTheme="majorHAnsi" w:hAnsiTheme="majorHAnsi" w:cstheme="minorHAnsi"/>
          <w:color w:val="auto"/>
          <w:sz w:val="24"/>
          <w:szCs w:val="24"/>
          <w:u w:val="none"/>
        </w:rPr>
      </w:pPr>
      <w:r w:rsidRPr="00E52425">
        <w:rPr>
          <w:rStyle w:val="Hyperlink"/>
          <w:rFonts w:asciiTheme="majorHAnsi" w:hAnsiTheme="majorHAnsi" w:cstheme="minorHAnsi"/>
          <w:color w:val="auto"/>
          <w:sz w:val="24"/>
          <w:szCs w:val="24"/>
          <w:u w:val="none"/>
        </w:rPr>
        <w:t>Dear Parents and Carers,</w:t>
      </w:r>
    </w:p>
    <w:p w14:paraId="68C96225" w14:textId="77777777" w:rsidR="00D06275" w:rsidRPr="008730D7" w:rsidRDefault="00D06275" w:rsidP="00D06275">
      <w:pPr>
        <w:rPr>
          <w:rFonts w:asciiTheme="majorHAnsi" w:hAnsiTheme="majorHAnsi" w:cstheme="minorHAnsi"/>
          <w:sz w:val="24"/>
          <w:szCs w:val="24"/>
          <w:u w:val="single"/>
        </w:rPr>
      </w:pPr>
      <w:r w:rsidRPr="008730D7">
        <w:rPr>
          <w:rFonts w:asciiTheme="majorHAnsi" w:hAnsiTheme="majorHAnsi" w:cstheme="minorHAnsi"/>
          <w:b/>
          <w:sz w:val="24"/>
          <w:szCs w:val="24"/>
          <w:u w:val="single"/>
        </w:rPr>
        <w:t>Urgent Coronavirus Update – School closure &amp; Key Workers</w:t>
      </w:r>
    </w:p>
    <w:p w14:paraId="2DF868C7" w14:textId="3C65C0F3" w:rsidR="00D06275" w:rsidRPr="00D06275" w:rsidRDefault="00D06275" w:rsidP="00D06275">
      <w:pPr>
        <w:rPr>
          <w:rFonts w:asciiTheme="majorHAnsi" w:hAnsiTheme="majorHAnsi" w:cstheme="minorHAnsi"/>
          <w:sz w:val="24"/>
          <w:szCs w:val="24"/>
        </w:rPr>
      </w:pPr>
      <w:r>
        <w:rPr>
          <w:rFonts w:asciiTheme="majorHAnsi" w:hAnsiTheme="majorHAnsi" w:cstheme="minorHAnsi"/>
          <w:sz w:val="24"/>
          <w:szCs w:val="24"/>
        </w:rPr>
        <w:t>Following the letter, which we sent to you yesterday,</w:t>
      </w:r>
      <w:r w:rsidRPr="00D06275">
        <w:rPr>
          <w:rFonts w:asciiTheme="majorHAnsi" w:hAnsiTheme="majorHAnsi" w:cstheme="minorHAnsi"/>
          <w:sz w:val="24"/>
          <w:szCs w:val="24"/>
        </w:rPr>
        <w:t xml:space="preserve"> I</w:t>
      </w:r>
      <w:r>
        <w:rPr>
          <w:rFonts w:asciiTheme="majorHAnsi" w:hAnsiTheme="majorHAnsi" w:cstheme="minorHAnsi"/>
          <w:sz w:val="24"/>
          <w:szCs w:val="24"/>
        </w:rPr>
        <w:t xml:space="preserve"> am now able to clarify the term ‘Key Worker’. </w:t>
      </w:r>
    </w:p>
    <w:p w14:paraId="2DD85B42" w14:textId="27971A44" w:rsidR="00D06275" w:rsidRPr="00D06275" w:rsidRDefault="005C505F" w:rsidP="00D06275">
      <w:pPr>
        <w:rPr>
          <w:rFonts w:asciiTheme="majorHAnsi" w:hAnsiTheme="majorHAnsi" w:cstheme="minorHAnsi"/>
          <w:sz w:val="24"/>
          <w:szCs w:val="24"/>
        </w:rPr>
      </w:pPr>
      <w:r w:rsidRPr="00D06275">
        <w:rPr>
          <w:rFonts w:asciiTheme="majorHAnsi" w:hAnsiTheme="majorHAnsi" w:cstheme="minorHAnsi"/>
          <w:sz w:val="24"/>
          <w:szCs w:val="24"/>
        </w:rPr>
        <w:t xml:space="preserve">We </w:t>
      </w:r>
      <w:r>
        <w:rPr>
          <w:rFonts w:asciiTheme="majorHAnsi" w:hAnsiTheme="majorHAnsi" w:cstheme="minorHAnsi"/>
          <w:sz w:val="24"/>
          <w:szCs w:val="24"/>
        </w:rPr>
        <w:t>have to stick</w:t>
      </w:r>
      <w:r w:rsidRPr="00D06275">
        <w:rPr>
          <w:rFonts w:asciiTheme="majorHAnsi" w:hAnsiTheme="majorHAnsi" w:cstheme="minorHAnsi"/>
          <w:sz w:val="24"/>
          <w:szCs w:val="24"/>
        </w:rPr>
        <w:t xml:space="preserve"> strictly to these definitions. </w:t>
      </w:r>
    </w:p>
    <w:p w14:paraId="37E8611C" w14:textId="77777777"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If your work is critical to the COVID-19 response, or you work in one of the critical sectors listed below, and you cannot keep your child safe at home then your children will be prioritised for education provision:</w:t>
      </w:r>
    </w:p>
    <w:p w14:paraId="68E240FE" w14:textId="77777777" w:rsidR="0012653A" w:rsidRPr="0012653A" w:rsidRDefault="0012653A" w:rsidP="0012653A">
      <w:pPr>
        <w:rPr>
          <w:rFonts w:asciiTheme="majorHAnsi" w:hAnsiTheme="majorHAnsi" w:cstheme="minorHAnsi"/>
          <w:b/>
          <w:bCs/>
          <w:sz w:val="24"/>
          <w:szCs w:val="24"/>
        </w:rPr>
      </w:pPr>
      <w:r w:rsidRPr="0012653A">
        <w:rPr>
          <w:rFonts w:asciiTheme="majorHAnsi" w:hAnsiTheme="majorHAnsi" w:cstheme="minorHAnsi"/>
          <w:b/>
          <w:bCs/>
          <w:sz w:val="24"/>
          <w:szCs w:val="24"/>
        </w:rPr>
        <w:t>Health and social care</w:t>
      </w:r>
    </w:p>
    <w:p w14:paraId="4AE43799" w14:textId="77777777"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This includes but is not limited to doctors, nurses, midwives, paramedics, social workers, care workers, and other frontline health and social care staff including volunteers; the support and specialist staff required to maintain the UK’s health and social care sector; those working as part of the health and social care supply chain, including producers and distributers of medicines and medical and personal protective equipment.</w:t>
      </w:r>
    </w:p>
    <w:p w14:paraId="3035D4EE" w14:textId="77777777" w:rsidR="0012653A" w:rsidRPr="0012653A" w:rsidRDefault="0012653A" w:rsidP="0012653A">
      <w:pPr>
        <w:rPr>
          <w:rFonts w:asciiTheme="majorHAnsi" w:hAnsiTheme="majorHAnsi" w:cstheme="minorHAnsi"/>
          <w:b/>
          <w:bCs/>
          <w:sz w:val="24"/>
          <w:szCs w:val="24"/>
        </w:rPr>
      </w:pPr>
      <w:r w:rsidRPr="0012653A">
        <w:rPr>
          <w:rFonts w:asciiTheme="majorHAnsi" w:hAnsiTheme="majorHAnsi" w:cstheme="minorHAnsi"/>
          <w:b/>
          <w:bCs/>
          <w:sz w:val="24"/>
          <w:szCs w:val="24"/>
        </w:rPr>
        <w:t>Education and childcare</w:t>
      </w:r>
    </w:p>
    <w:p w14:paraId="1C367AF7" w14:textId="77777777"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This includes nursery and teaching staff, social workers and those specialist education professionals who must remain active during the COVID-19 response to deliver this approach.</w:t>
      </w:r>
    </w:p>
    <w:p w14:paraId="71181AA9" w14:textId="77777777" w:rsidR="0012653A" w:rsidRPr="0012653A" w:rsidRDefault="0012653A" w:rsidP="0012653A">
      <w:pPr>
        <w:rPr>
          <w:rFonts w:asciiTheme="majorHAnsi" w:hAnsiTheme="majorHAnsi" w:cstheme="minorHAnsi"/>
          <w:b/>
          <w:bCs/>
          <w:sz w:val="24"/>
          <w:szCs w:val="24"/>
        </w:rPr>
      </w:pPr>
      <w:r w:rsidRPr="0012653A">
        <w:rPr>
          <w:rFonts w:asciiTheme="majorHAnsi" w:hAnsiTheme="majorHAnsi" w:cstheme="minorHAnsi"/>
          <w:b/>
          <w:bCs/>
          <w:sz w:val="24"/>
          <w:szCs w:val="24"/>
        </w:rPr>
        <w:t>Key public services</w:t>
      </w:r>
    </w:p>
    <w:p w14:paraId="44C3C9CB" w14:textId="77777777"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This includes those essential to the running of the justice system, religious staff, charities and workers delivering key frontline services, those responsible for the management of the deceased, and journalists and broadcasters who are providing public service broadcasting.</w:t>
      </w:r>
    </w:p>
    <w:p w14:paraId="26214917" w14:textId="77777777" w:rsidR="0012653A" w:rsidRPr="0012653A" w:rsidRDefault="0012653A" w:rsidP="005C505F">
      <w:pPr>
        <w:ind w:right="-166"/>
        <w:rPr>
          <w:rFonts w:asciiTheme="majorHAnsi" w:hAnsiTheme="majorHAnsi" w:cstheme="minorHAnsi"/>
          <w:b/>
          <w:bCs/>
          <w:sz w:val="24"/>
          <w:szCs w:val="24"/>
        </w:rPr>
      </w:pPr>
      <w:r w:rsidRPr="0012653A">
        <w:rPr>
          <w:rFonts w:asciiTheme="majorHAnsi" w:hAnsiTheme="majorHAnsi" w:cstheme="minorHAnsi"/>
          <w:b/>
          <w:bCs/>
          <w:sz w:val="24"/>
          <w:szCs w:val="24"/>
        </w:rPr>
        <w:t>Local and national government</w:t>
      </w:r>
    </w:p>
    <w:p w14:paraId="65FDB0C0" w14:textId="77777777"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 xml:space="preserve">This only includes those administrative occupations essential to the effective delivery of the COVID-19 response or delivering essential public services such as the payment of benefits, including in government agencies and </w:t>
      </w:r>
      <w:proofErr w:type="spellStart"/>
      <w:r w:rsidRPr="0012653A">
        <w:rPr>
          <w:rFonts w:asciiTheme="majorHAnsi" w:hAnsiTheme="majorHAnsi" w:cstheme="minorHAnsi"/>
          <w:sz w:val="24"/>
          <w:szCs w:val="24"/>
        </w:rPr>
        <w:t>arms length</w:t>
      </w:r>
      <w:proofErr w:type="spellEnd"/>
      <w:r w:rsidRPr="0012653A">
        <w:rPr>
          <w:rFonts w:asciiTheme="majorHAnsi" w:hAnsiTheme="majorHAnsi" w:cstheme="minorHAnsi"/>
          <w:sz w:val="24"/>
          <w:szCs w:val="24"/>
        </w:rPr>
        <w:t xml:space="preserve"> bodies.</w:t>
      </w:r>
    </w:p>
    <w:p w14:paraId="507294D5" w14:textId="77777777" w:rsidR="0012653A" w:rsidRPr="0012653A" w:rsidRDefault="0012653A" w:rsidP="0012653A">
      <w:pPr>
        <w:rPr>
          <w:rFonts w:asciiTheme="majorHAnsi" w:hAnsiTheme="majorHAnsi" w:cstheme="minorHAnsi"/>
          <w:b/>
          <w:bCs/>
          <w:sz w:val="24"/>
          <w:szCs w:val="24"/>
        </w:rPr>
      </w:pPr>
      <w:r w:rsidRPr="0012653A">
        <w:rPr>
          <w:rFonts w:asciiTheme="majorHAnsi" w:hAnsiTheme="majorHAnsi" w:cstheme="minorHAnsi"/>
          <w:b/>
          <w:bCs/>
          <w:sz w:val="24"/>
          <w:szCs w:val="24"/>
        </w:rPr>
        <w:lastRenderedPageBreak/>
        <w:t>Food and other necessary goods</w:t>
      </w:r>
    </w:p>
    <w:p w14:paraId="56C49C79" w14:textId="77777777"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This includes those involved in food production, processing, distribution, sale and delivery as well as those essential to the provision of other key goods (for example hygienic and veterinary medicines).</w:t>
      </w:r>
    </w:p>
    <w:p w14:paraId="4FB3B9C7" w14:textId="77777777" w:rsidR="0012653A" w:rsidRPr="0012653A" w:rsidRDefault="0012653A" w:rsidP="0012653A">
      <w:pPr>
        <w:rPr>
          <w:rFonts w:asciiTheme="majorHAnsi" w:hAnsiTheme="majorHAnsi" w:cstheme="minorHAnsi"/>
          <w:b/>
          <w:bCs/>
          <w:sz w:val="24"/>
          <w:szCs w:val="24"/>
        </w:rPr>
      </w:pPr>
      <w:r w:rsidRPr="0012653A">
        <w:rPr>
          <w:rFonts w:asciiTheme="majorHAnsi" w:hAnsiTheme="majorHAnsi" w:cstheme="minorHAnsi"/>
          <w:b/>
          <w:bCs/>
          <w:sz w:val="24"/>
          <w:szCs w:val="24"/>
        </w:rPr>
        <w:t>Public safety and national security</w:t>
      </w:r>
    </w:p>
    <w:p w14:paraId="3CEAEFBE" w14:textId="77777777"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This includes police and support staff, Ministry of Defence civilians, contractor and armed forces personnel (those critical to the delivery of key defence and national security outputs and essential to the response to the COVID-19 pandemic), fire and rescue service employees (including support staff), National Crime Agency staff, those maintaining border security, prison and probation staff and other national security roles, including those overseas.</w:t>
      </w:r>
    </w:p>
    <w:p w14:paraId="1BFC2DCF" w14:textId="77777777" w:rsidR="0012653A" w:rsidRPr="0012653A" w:rsidRDefault="0012653A" w:rsidP="0012653A">
      <w:pPr>
        <w:rPr>
          <w:rFonts w:asciiTheme="majorHAnsi" w:hAnsiTheme="majorHAnsi" w:cstheme="minorHAnsi"/>
          <w:b/>
          <w:bCs/>
          <w:sz w:val="24"/>
          <w:szCs w:val="24"/>
        </w:rPr>
      </w:pPr>
      <w:r w:rsidRPr="0012653A">
        <w:rPr>
          <w:rFonts w:asciiTheme="majorHAnsi" w:hAnsiTheme="majorHAnsi" w:cstheme="minorHAnsi"/>
          <w:b/>
          <w:bCs/>
          <w:sz w:val="24"/>
          <w:szCs w:val="24"/>
        </w:rPr>
        <w:t>Transport</w:t>
      </w:r>
    </w:p>
    <w:p w14:paraId="34761340" w14:textId="77777777"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This includes those who will keep the air, water, road and rail passenger and freight transport modes operating during the COVID-19 response, including those working on transport systems through which supply chains pass.</w:t>
      </w:r>
    </w:p>
    <w:p w14:paraId="30CD48CE" w14:textId="77777777" w:rsidR="0012653A" w:rsidRPr="0012653A" w:rsidRDefault="0012653A" w:rsidP="0012653A">
      <w:pPr>
        <w:rPr>
          <w:rFonts w:asciiTheme="majorHAnsi" w:hAnsiTheme="majorHAnsi" w:cstheme="minorHAnsi"/>
          <w:b/>
          <w:bCs/>
          <w:sz w:val="24"/>
          <w:szCs w:val="24"/>
        </w:rPr>
      </w:pPr>
      <w:r w:rsidRPr="0012653A">
        <w:rPr>
          <w:rFonts w:asciiTheme="majorHAnsi" w:hAnsiTheme="majorHAnsi" w:cstheme="minorHAnsi"/>
          <w:b/>
          <w:bCs/>
          <w:sz w:val="24"/>
          <w:szCs w:val="24"/>
        </w:rPr>
        <w:t>Utilities, communication and financial services</w:t>
      </w:r>
    </w:p>
    <w:p w14:paraId="4E6ED669" w14:textId="77777777"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This includes staff needed for essential financial services provision (including but not limited to workers in banks, building societies and financial market infrastructure), the oil, gas, electricity and water sectors (including sewerage), information technology and data infrastructure sector and primary industry supplies to continue during the COVID-19 response, as well as key staff working in the civil nuclear, chemicals, telecommunications (including but not limited to network operations, field engineering, call centre staff, IT and data infrastructure, 999 and 111 critical services), postal services and delivery, payments providers and waste disposal sectors.</w:t>
      </w:r>
    </w:p>
    <w:p w14:paraId="0D24503E" w14:textId="03BFA5A4" w:rsidR="0012653A" w:rsidRPr="0012653A" w:rsidRDefault="0012653A" w:rsidP="0012653A">
      <w:pPr>
        <w:rPr>
          <w:rFonts w:asciiTheme="majorHAnsi" w:hAnsiTheme="majorHAnsi" w:cstheme="minorHAnsi"/>
          <w:sz w:val="24"/>
          <w:szCs w:val="24"/>
        </w:rPr>
      </w:pPr>
      <w:r w:rsidRPr="0012653A">
        <w:rPr>
          <w:rFonts w:asciiTheme="majorHAnsi" w:hAnsiTheme="majorHAnsi" w:cstheme="minorHAnsi"/>
          <w:sz w:val="24"/>
          <w:szCs w:val="24"/>
        </w:rPr>
        <w:t xml:space="preserve">If </w:t>
      </w:r>
      <w:r w:rsidR="00DB1D4B">
        <w:rPr>
          <w:rFonts w:asciiTheme="majorHAnsi" w:hAnsiTheme="majorHAnsi" w:cstheme="minorHAnsi"/>
          <w:sz w:val="24"/>
          <w:szCs w:val="24"/>
        </w:rPr>
        <w:t>you</w:t>
      </w:r>
      <w:r w:rsidRPr="0012653A">
        <w:rPr>
          <w:rFonts w:asciiTheme="majorHAnsi" w:hAnsiTheme="majorHAnsi" w:cstheme="minorHAnsi"/>
          <w:sz w:val="24"/>
          <w:szCs w:val="24"/>
        </w:rPr>
        <w:t xml:space="preserve"> think </w:t>
      </w:r>
      <w:r w:rsidR="00DB1D4B">
        <w:rPr>
          <w:rFonts w:asciiTheme="majorHAnsi" w:hAnsiTheme="majorHAnsi" w:cstheme="minorHAnsi"/>
          <w:sz w:val="24"/>
          <w:szCs w:val="24"/>
        </w:rPr>
        <w:t>you</w:t>
      </w:r>
      <w:r w:rsidRPr="0012653A">
        <w:rPr>
          <w:rFonts w:asciiTheme="majorHAnsi" w:hAnsiTheme="majorHAnsi" w:cstheme="minorHAnsi"/>
          <w:sz w:val="24"/>
          <w:szCs w:val="24"/>
        </w:rPr>
        <w:t xml:space="preserve"> fall within the critical categories above</w:t>
      </w:r>
      <w:r w:rsidR="00DB1D4B">
        <w:rPr>
          <w:rFonts w:asciiTheme="majorHAnsi" w:hAnsiTheme="majorHAnsi" w:cstheme="minorHAnsi"/>
          <w:sz w:val="24"/>
          <w:szCs w:val="24"/>
        </w:rPr>
        <w:t>,</w:t>
      </w:r>
      <w:r w:rsidRPr="0012653A">
        <w:rPr>
          <w:rFonts w:asciiTheme="majorHAnsi" w:hAnsiTheme="majorHAnsi" w:cstheme="minorHAnsi"/>
          <w:sz w:val="24"/>
          <w:szCs w:val="24"/>
        </w:rPr>
        <w:t xml:space="preserve"> </w:t>
      </w:r>
      <w:r w:rsidR="00DB1D4B">
        <w:rPr>
          <w:rFonts w:asciiTheme="majorHAnsi" w:hAnsiTheme="majorHAnsi" w:cstheme="minorHAnsi"/>
          <w:sz w:val="24"/>
          <w:szCs w:val="24"/>
        </w:rPr>
        <w:t>you</w:t>
      </w:r>
      <w:r w:rsidRPr="0012653A">
        <w:rPr>
          <w:rFonts w:asciiTheme="majorHAnsi" w:hAnsiTheme="majorHAnsi" w:cstheme="minorHAnsi"/>
          <w:sz w:val="24"/>
          <w:szCs w:val="24"/>
        </w:rPr>
        <w:t xml:space="preserve"> should confirm with </w:t>
      </w:r>
      <w:r w:rsidR="00DB1D4B">
        <w:rPr>
          <w:rFonts w:asciiTheme="majorHAnsi" w:hAnsiTheme="majorHAnsi" w:cstheme="minorHAnsi"/>
          <w:sz w:val="24"/>
          <w:szCs w:val="24"/>
        </w:rPr>
        <w:t>your</w:t>
      </w:r>
      <w:r w:rsidRPr="0012653A">
        <w:rPr>
          <w:rFonts w:asciiTheme="majorHAnsi" w:hAnsiTheme="majorHAnsi" w:cstheme="minorHAnsi"/>
          <w:sz w:val="24"/>
          <w:szCs w:val="24"/>
        </w:rPr>
        <w:t xml:space="preserve"> employer that, based on their business continuity arrangements, their specific role is necessary for the continuation of this essential public service.</w:t>
      </w:r>
    </w:p>
    <w:p w14:paraId="3FEC4681" w14:textId="77777777" w:rsidR="00DB1D4B" w:rsidRPr="005C505F" w:rsidRDefault="00DB1D4B" w:rsidP="00DB1D4B">
      <w:pPr>
        <w:rPr>
          <w:rFonts w:asciiTheme="majorHAnsi" w:hAnsiTheme="majorHAnsi" w:cstheme="minorHAnsi"/>
          <w:sz w:val="24"/>
          <w:szCs w:val="24"/>
        </w:rPr>
      </w:pPr>
      <w:r w:rsidRPr="005C505F">
        <w:rPr>
          <w:rFonts w:asciiTheme="majorHAnsi" w:hAnsiTheme="majorHAnsi" w:cstheme="minorHAnsi"/>
          <w:sz w:val="24"/>
          <w:szCs w:val="24"/>
        </w:rPr>
        <w:t>Single parent key workers will be able to access provision</w:t>
      </w:r>
      <w:r>
        <w:rPr>
          <w:rFonts w:asciiTheme="majorHAnsi" w:hAnsiTheme="majorHAnsi" w:cstheme="minorHAnsi"/>
          <w:sz w:val="24"/>
          <w:szCs w:val="24"/>
        </w:rPr>
        <w:t xml:space="preserve"> and w</w:t>
      </w:r>
      <w:r w:rsidRPr="005C505F">
        <w:rPr>
          <w:rFonts w:asciiTheme="majorHAnsi" w:hAnsiTheme="majorHAnsi" w:cstheme="minorHAnsi"/>
          <w:sz w:val="24"/>
          <w:szCs w:val="24"/>
        </w:rPr>
        <w:t>here there are two parents</w:t>
      </w:r>
      <w:r>
        <w:rPr>
          <w:rFonts w:asciiTheme="majorHAnsi" w:hAnsiTheme="majorHAnsi" w:cstheme="minorHAnsi"/>
          <w:sz w:val="24"/>
          <w:szCs w:val="24"/>
        </w:rPr>
        <w:t>,</w:t>
      </w:r>
      <w:r w:rsidRPr="005C505F">
        <w:rPr>
          <w:rFonts w:asciiTheme="majorHAnsi" w:hAnsiTheme="majorHAnsi" w:cstheme="minorHAnsi"/>
          <w:sz w:val="24"/>
          <w:szCs w:val="24"/>
        </w:rPr>
        <w:t xml:space="preserve"> only one needs to be a key worker in order to access provision.  </w:t>
      </w:r>
    </w:p>
    <w:p w14:paraId="1F2AF12A" w14:textId="0639F877" w:rsidR="00242A89" w:rsidRPr="00D06275" w:rsidRDefault="00D06275" w:rsidP="00242A89">
      <w:pPr>
        <w:rPr>
          <w:rFonts w:asciiTheme="majorHAnsi" w:hAnsiTheme="majorHAnsi" w:cstheme="minorHAnsi"/>
          <w:sz w:val="24"/>
          <w:szCs w:val="24"/>
        </w:rPr>
      </w:pPr>
      <w:r w:rsidRPr="00D06275">
        <w:rPr>
          <w:rFonts w:asciiTheme="majorHAnsi" w:hAnsiTheme="majorHAnsi" w:cstheme="minorHAnsi"/>
          <w:sz w:val="24"/>
          <w:szCs w:val="24"/>
        </w:rPr>
        <w:t xml:space="preserve">As a school, we now have a very tight time schedule to put preparations in place for this provision and to ensure that it is adequately and safely staffed.  </w:t>
      </w:r>
      <w:r w:rsidR="00242A89">
        <w:rPr>
          <w:rFonts w:asciiTheme="majorHAnsi" w:hAnsiTheme="majorHAnsi" w:cstheme="minorHAnsi"/>
          <w:sz w:val="24"/>
          <w:szCs w:val="24"/>
        </w:rPr>
        <w:t>We do not yet know what form this provision will take but it will be in our school.</w:t>
      </w:r>
    </w:p>
    <w:p w14:paraId="2BF27555" w14:textId="47121AFE"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At this stage, we need to clarify numbers of families who meet these criteria and do not otherw</w:t>
      </w:r>
      <w:r>
        <w:rPr>
          <w:rFonts w:asciiTheme="majorHAnsi" w:hAnsiTheme="majorHAnsi" w:cstheme="minorHAnsi"/>
          <w:sz w:val="24"/>
          <w:szCs w:val="24"/>
        </w:rPr>
        <w:t xml:space="preserve">ise have access to childcare.  </w:t>
      </w:r>
      <w:r w:rsidRPr="00D06275">
        <w:rPr>
          <w:rFonts w:asciiTheme="majorHAnsi" w:hAnsiTheme="majorHAnsi" w:cstheme="minorHAnsi"/>
          <w:sz w:val="24"/>
          <w:szCs w:val="24"/>
        </w:rPr>
        <w:t xml:space="preserve">                                                 </w:t>
      </w:r>
      <w:r>
        <w:rPr>
          <w:rFonts w:asciiTheme="majorHAnsi" w:hAnsiTheme="majorHAnsi" w:cstheme="minorHAnsi"/>
          <w:sz w:val="24"/>
          <w:szCs w:val="24"/>
        </w:rPr>
        <w:t xml:space="preserve">                           </w:t>
      </w:r>
    </w:p>
    <w:p w14:paraId="03C15ED0" w14:textId="1042AB81"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The aim of the Government’s strategy is to reduce the number of children in school whilst ensuring that essential workers are available to work as required. As such, even if you are a Key Worker, if you do not need this provision, because you already have suitable childcare in place, I urge you to keep with your original plans. The provision</w:t>
      </w:r>
      <w:r w:rsidR="00A21919">
        <w:rPr>
          <w:rFonts w:asciiTheme="majorHAnsi" w:hAnsiTheme="majorHAnsi" w:cstheme="minorHAnsi"/>
          <w:sz w:val="24"/>
          <w:szCs w:val="24"/>
        </w:rPr>
        <w:t xml:space="preserve"> which we are offering</w:t>
      </w:r>
      <w:r w:rsidR="00242A89">
        <w:rPr>
          <w:rFonts w:asciiTheme="majorHAnsi" w:hAnsiTheme="majorHAnsi" w:cstheme="minorHAnsi"/>
          <w:sz w:val="24"/>
          <w:szCs w:val="24"/>
        </w:rPr>
        <w:t xml:space="preserve"> </w:t>
      </w:r>
      <w:r w:rsidRPr="00D06275">
        <w:rPr>
          <w:rFonts w:asciiTheme="majorHAnsi" w:hAnsiTheme="majorHAnsi" w:cstheme="minorHAnsi"/>
          <w:sz w:val="24"/>
          <w:szCs w:val="24"/>
        </w:rPr>
        <w:t>cannot be opened to others who may also need to work and I appreciate that this will cau</w:t>
      </w:r>
      <w:r w:rsidR="00A21919">
        <w:rPr>
          <w:rFonts w:asciiTheme="majorHAnsi" w:hAnsiTheme="majorHAnsi" w:cstheme="minorHAnsi"/>
          <w:sz w:val="24"/>
          <w:szCs w:val="24"/>
        </w:rPr>
        <w:t xml:space="preserve">se difficulty for many of you. </w:t>
      </w:r>
    </w:p>
    <w:p w14:paraId="567BE958" w14:textId="5EA03B1C" w:rsid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If you feel that you may meet the criteria to access the school’s provision, please complete the form below and return to the school office</w:t>
      </w:r>
      <w:r w:rsidR="00DB1D4B">
        <w:rPr>
          <w:rFonts w:asciiTheme="majorHAnsi" w:hAnsiTheme="majorHAnsi" w:cstheme="minorHAnsi"/>
          <w:sz w:val="24"/>
          <w:szCs w:val="24"/>
        </w:rPr>
        <w:t xml:space="preserve"> ASAP</w:t>
      </w:r>
      <w:r w:rsidRPr="00D06275">
        <w:rPr>
          <w:rFonts w:asciiTheme="majorHAnsi" w:hAnsiTheme="majorHAnsi" w:cstheme="minorHAnsi"/>
          <w:sz w:val="24"/>
          <w:szCs w:val="24"/>
        </w:rPr>
        <w:t xml:space="preserve"> via email</w:t>
      </w:r>
      <w:r w:rsidR="00A21919">
        <w:rPr>
          <w:rFonts w:asciiTheme="majorHAnsi" w:hAnsiTheme="majorHAnsi" w:cstheme="minorHAnsi"/>
          <w:sz w:val="24"/>
          <w:szCs w:val="24"/>
        </w:rPr>
        <w:t>. If you contacted us yesterday regarding your key role</w:t>
      </w:r>
      <w:r w:rsidR="00641BF9">
        <w:rPr>
          <w:rFonts w:asciiTheme="majorHAnsi" w:hAnsiTheme="majorHAnsi" w:cstheme="minorHAnsi"/>
          <w:sz w:val="24"/>
          <w:szCs w:val="24"/>
        </w:rPr>
        <w:t>,</w:t>
      </w:r>
      <w:r w:rsidR="00A21919">
        <w:rPr>
          <w:rFonts w:asciiTheme="majorHAnsi" w:hAnsiTheme="majorHAnsi" w:cstheme="minorHAnsi"/>
          <w:sz w:val="24"/>
          <w:szCs w:val="24"/>
        </w:rPr>
        <w:t xml:space="preserve"> y</w:t>
      </w:r>
      <w:r w:rsidR="008730D7">
        <w:rPr>
          <w:rFonts w:asciiTheme="majorHAnsi" w:hAnsiTheme="majorHAnsi" w:cstheme="minorHAnsi"/>
          <w:sz w:val="24"/>
          <w:szCs w:val="24"/>
        </w:rPr>
        <w:t>ou do not need to do this again but we may need to contact you again for additional information.</w:t>
      </w:r>
    </w:p>
    <w:p w14:paraId="44EB6835" w14:textId="1F272146" w:rsidR="00D06275" w:rsidRPr="00D06275" w:rsidRDefault="00D06275" w:rsidP="00DB1D4B">
      <w:pPr>
        <w:rPr>
          <w:rFonts w:asciiTheme="majorHAnsi" w:hAnsiTheme="majorHAnsi" w:cstheme="minorHAnsi"/>
          <w:sz w:val="24"/>
          <w:szCs w:val="24"/>
        </w:rPr>
      </w:pPr>
      <w:r w:rsidRPr="00D06275">
        <w:rPr>
          <w:rFonts w:asciiTheme="majorHAnsi" w:hAnsiTheme="majorHAnsi" w:cstheme="minorHAnsi"/>
          <w:sz w:val="24"/>
          <w:szCs w:val="24"/>
        </w:rPr>
        <w:lastRenderedPageBreak/>
        <w:t xml:space="preserve">We will work to provide everything we can </w:t>
      </w:r>
      <w:r w:rsidR="00DB1D4B">
        <w:rPr>
          <w:rFonts w:asciiTheme="majorHAnsi" w:hAnsiTheme="majorHAnsi" w:cstheme="minorHAnsi"/>
          <w:sz w:val="24"/>
          <w:szCs w:val="24"/>
        </w:rPr>
        <w:t>and we will inform you about this provision once we know how many pupils we will have.</w:t>
      </w:r>
    </w:p>
    <w:p w14:paraId="16098409" w14:textId="340ECFC1"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Rest assured that we are doing absolutely everything that we can to make this work and the staff team are behind our ‘plan’ 100%. </w:t>
      </w:r>
    </w:p>
    <w:p w14:paraId="061B0B64" w14:textId="411FC08A" w:rsidR="00D06275" w:rsidRPr="00D06275" w:rsidRDefault="00D06275" w:rsidP="00D06275">
      <w:pPr>
        <w:rPr>
          <w:rFonts w:asciiTheme="majorHAnsi" w:hAnsiTheme="majorHAnsi" w:cstheme="minorHAnsi"/>
          <w:sz w:val="24"/>
          <w:szCs w:val="24"/>
        </w:rPr>
      </w:pPr>
    </w:p>
    <w:p w14:paraId="06443A08" w14:textId="4151C190"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Yours sincerely</w:t>
      </w:r>
      <w:r w:rsidR="00242A89">
        <w:rPr>
          <w:rFonts w:asciiTheme="majorHAnsi" w:hAnsiTheme="majorHAnsi" w:cstheme="minorHAnsi"/>
          <w:sz w:val="24"/>
          <w:szCs w:val="24"/>
        </w:rPr>
        <w:t xml:space="preserve"> </w:t>
      </w:r>
    </w:p>
    <w:p w14:paraId="0273069F" w14:textId="19D3BFDA" w:rsidR="00D06275" w:rsidRPr="00D06275" w:rsidRDefault="00242A89" w:rsidP="00D06275">
      <w:pPr>
        <w:rPr>
          <w:rFonts w:asciiTheme="majorHAnsi" w:hAnsiTheme="majorHAnsi" w:cstheme="minorHAnsi"/>
          <w:sz w:val="24"/>
          <w:szCs w:val="24"/>
        </w:rPr>
      </w:pPr>
      <w:r>
        <w:rPr>
          <w:rFonts w:asciiTheme="majorHAnsi" w:hAnsiTheme="majorHAnsi" w:cstheme="minorHAnsi"/>
          <w:sz w:val="24"/>
          <w:szCs w:val="24"/>
        </w:rPr>
        <w:t>Margaret Hanrahan</w:t>
      </w:r>
    </w:p>
    <w:p w14:paraId="11D1C0B4"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36DA830C"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77E2430A" w14:textId="77777777" w:rsidR="00D06275" w:rsidRPr="00D06275" w:rsidRDefault="00D06275" w:rsidP="00D06275">
      <w:pPr>
        <w:rPr>
          <w:rFonts w:asciiTheme="majorHAnsi" w:hAnsiTheme="majorHAnsi" w:cstheme="minorHAnsi"/>
          <w:sz w:val="24"/>
          <w:szCs w:val="24"/>
        </w:rPr>
      </w:pPr>
    </w:p>
    <w:p w14:paraId="3E32D51D"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3F268464"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43B1B56A" w14:textId="787B89A6" w:rsid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365CAB6D" w14:textId="1C2953D6" w:rsidR="0045528A" w:rsidRDefault="0045528A" w:rsidP="00D06275">
      <w:pPr>
        <w:rPr>
          <w:rFonts w:asciiTheme="majorHAnsi" w:hAnsiTheme="majorHAnsi" w:cstheme="minorHAnsi"/>
          <w:sz w:val="24"/>
          <w:szCs w:val="24"/>
        </w:rPr>
      </w:pPr>
    </w:p>
    <w:p w14:paraId="7881E70B" w14:textId="2A899AF1" w:rsidR="0045528A" w:rsidRDefault="0045528A" w:rsidP="00D06275">
      <w:pPr>
        <w:rPr>
          <w:rFonts w:asciiTheme="majorHAnsi" w:hAnsiTheme="majorHAnsi" w:cstheme="minorHAnsi"/>
          <w:sz w:val="24"/>
          <w:szCs w:val="24"/>
        </w:rPr>
      </w:pPr>
    </w:p>
    <w:p w14:paraId="7C09D275" w14:textId="1FDBDA93" w:rsidR="0045528A" w:rsidRDefault="0045528A" w:rsidP="00D06275">
      <w:pPr>
        <w:rPr>
          <w:rFonts w:asciiTheme="majorHAnsi" w:hAnsiTheme="majorHAnsi" w:cstheme="minorHAnsi"/>
          <w:sz w:val="24"/>
          <w:szCs w:val="24"/>
        </w:rPr>
      </w:pPr>
    </w:p>
    <w:p w14:paraId="505D0DD9" w14:textId="1CE90C82" w:rsidR="0045528A" w:rsidRDefault="0045528A" w:rsidP="00D06275">
      <w:pPr>
        <w:rPr>
          <w:rFonts w:asciiTheme="majorHAnsi" w:hAnsiTheme="majorHAnsi" w:cstheme="minorHAnsi"/>
          <w:sz w:val="24"/>
          <w:szCs w:val="24"/>
        </w:rPr>
      </w:pPr>
    </w:p>
    <w:p w14:paraId="3391A66D" w14:textId="75AA7D35" w:rsidR="0045528A" w:rsidRDefault="0045528A" w:rsidP="00D06275">
      <w:pPr>
        <w:rPr>
          <w:rFonts w:asciiTheme="majorHAnsi" w:hAnsiTheme="majorHAnsi" w:cstheme="minorHAnsi"/>
          <w:sz w:val="24"/>
          <w:szCs w:val="24"/>
        </w:rPr>
      </w:pPr>
    </w:p>
    <w:p w14:paraId="289263C0" w14:textId="13097C38" w:rsidR="0045528A" w:rsidRDefault="0045528A" w:rsidP="00D06275">
      <w:pPr>
        <w:rPr>
          <w:rFonts w:asciiTheme="majorHAnsi" w:hAnsiTheme="majorHAnsi" w:cstheme="minorHAnsi"/>
          <w:sz w:val="24"/>
          <w:szCs w:val="24"/>
        </w:rPr>
      </w:pPr>
    </w:p>
    <w:p w14:paraId="6DEF1E0C" w14:textId="0960AAEC" w:rsidR="0045528A" w:rsidRDefault="0045528A" w:rsidP="00D06275">
      <w:pPr>
        <w:rPr>
          <w:rFonts w:asciiTheme="majorHAnsi" w:hAnsiTheme="majorHAnsi" w:cstheme="minorHAnsi"/>
          <w:sz w:val="24"/>
          <w:szCs w:val="24"/>
        </w:rPr>
      </w:pPr>
    </w:p>
    <w:p w14:paraId="5C89DD40" w14:textId="2FF9BEF6" w:rsidR="0045528A" w:rsidRDefault="0045528A" w:rsidP="00D06275">
      <w:pPr>
        <w:rPr>
          <w:rFonts w:asciiTheme="majorHAnsi" w:hAnsiTheme="majorHAnsi" w:cstheme="minorHAnsi"/>
          <w:sz w:val="24"/>
          <w:szCs w:val="24"/>
        </w:rPr>
      </w:pPr>
    </w:p>
    <w:p w14:paraId="1B1FADA0" w14:textId="295486D4" w:rsidR="0045528A" w:rsidRDefault="0045528A" w:rsidP="00D06275">
      <w:pPr>
        <w:rPr>
          <w:rFonts w:asciiTheme="majorHAnsi" w:hAnsiTheme="majorHAnsi" w:cstheme="minorHAnsi"/>
          <w:sz w:val="24"/>
          <w:szCs w:val="24"/>
        </w:rPr>
      </w:pPr>
    </w:p>
    <w:p w14:paraId="2AC5333B" w14:textId="6A4B2B75" w:rsidR="0045528A" w:rsidRDefault="0045528A" w:rsidP="00D06275">
      <w:pPr>
        <w:rPr>
          <w:rFonts w:asciiTheme="majorHAnsi" w:hAnsiTheme="majorHAnsi" w:cstheme="minorHAnsi"/>
          <w:sz w:val="24"/>
          <w:szCs w:val="24"/>
        </w:rPr>
      </w:pPr>
    </w:p>
    <w:p w14:paraId="60CF1D37" w14:textId="04A0AE89" w:rsidR="0045528A" w:rsidRDefault="0045528A" w:rsidP="00D06275">
      <w:pPr>
        <w:rPr>
          <w:rFonts w:asciiTheme="majorHAnsi" w:hAnsiTheme="majorHAnsi" w:cstheme="minorHAnsi"/>
          <w:sz w:val="24"/>
          <w:szCs w:val="24"/>
        </w:rPr>
      </w:pPr>
    </w:p>
    <w:p w14:paraId="2354724C" w14:textId="79B18DBF" w:rsidR="0045528A" w:rsidRDefault="0045528A" w:rsidP="00D06275">
      <w:pPr>
        <w:rPr>
          <w:rFonts w:asciiTheme="majorHAnsi" w:hAnsiTheme="majorHAnsi" w:cstheme="minorHAnsi"/>
          <w:sz w:val="24"/>
          <w:szCs w:val="24"/>
        </w:rPr>
      </w:pPr>
    </w:p>
    <w:p w14:paraId="2B97C4CF" w14:textId="78660CBE" w:rsidR="0045528A" w:rsidRDefault="0045528A" w:rsidP="00D06275">
      <w:pPr>
        <w:rPr>
          <w:rFonts w:asciiTheme="majorHAnsi" w:hAnsiTheme="majorHAnsi" w:cstheme="minorHAnsi"/>
          <w:sz w:val="24"/>
          <w:szCs w:val="24"/>
        </w:rPr>
      </w:pPr>
    </w:p>
    <w:p w14:paraId="7E03C32A" w14:textId="7163230F" w:rsidR="0045528A" w:rsidRDefault="0045528A" w:rsidP="00D06275">
      <w:pPr>
        <w:rPr>
          <w:rFonts w:asciiTheme="majorHAnsi" w:hAnsiTheme="majorHAnsi" w:cstheme="minorHAnsi"/>
          <w:sz w:val="24"/>
          <w:szCs w:val="24"/>
        </w:rPr>
      </w:pPr>
    </w:p>
    <w:p w14:paraId="0344D995" w14:textId="77777777" w:rsidR="0045528A" w:rsidRPr="00D06275" w:rsidRDefault="0045528A" w:rsidP="00D06275">
      <w:pPr>
        <w:rPr>
          <w:rFonts w:asciiTheme="majorHAnsi" w:hAnsiTheme="majorHAnsi" w:cstheme="minorHAnsi"/>
          <w:sz w:val="24"/>
          <w:szCs w:val="24"/>
        </w:rPr>
      </w:pPr>
    </w:p>
    <w:p w14:paraId="1389691F"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199273ED"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2275FE47"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lastRenderedPageBreak/>
        <w:t xml:space="preserve"> </w:t>
      </w:r>
    </w:p>
    <w:p w14:paraId="23A89F98" w14:textId="77777777" w:rsidR="00D06275" w:rsidRPr="00242A89" w:rsidRDefault="00D06275" w:rsidP="00D06275">
      <w:pPr>
        <w:rPr>
          <w:rFonts w:asciiTheme="majorHAnsi" w:hAnsiTheme="majorHAnsi" w:cstheme="minorHAnsi"/>
          <w:b/>
          <w:sz w:val="24"/>
          <w:szCs w:val="24"/>
          <w:u w:val="single"/>
        </w:rPr>
      </w:pPr>
      <w:r w:rsidRPr="00242A89">
        <w:rPr>
          <w:rFonts w:asciiTheme="majorHAnsi" w:hAnsiTheme="majorHAnsi" w:cstheme="minorHAnsi"/>
          <w:b/>
          <w:sz w:val="24"/>
          <w:szCs w:val="24"/>
          <w:u w:val="single"/>
        </w:rPr>
        <w:t xml:space="preserve">Children of ‘Keyworkers’ and ‘vulnerable children’ Request for accessing school provision from Monday 23rd March 2020 </w:t>
      </w:r>
    </w:p>
    <w:p w14:paraId="16FF4DBB"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0572EC3D" w14:textId="4A0A868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I would like to request that my child(ren) attend(s) school during the time that schools are closed</w:t>
      </w:r>
      <w:r w:rsidR="00242A89">
        <w:rPr>
          <w:rFonts w:asciiTheme="majorHAnsi" w:hAnsiTheme="majorHAnsi" w:cstheme="minorHAnsi"/>
          <w:sz w:val="24"/>
          <w:szCs w:val="24"/>
        </w:rPr>
        <w:t xml:space="preserve"> </w:t>
      </w:r>
    </w:p>
    <w:p w14:paraId="24DD8B78"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Child’s name Class </w:t>
      </w:r>
    </w:p>
    <w:p w14:paraId="7E878387" w14:textId="1AD64785" w:rsidR="00D06275" w:rsidRPr="008730D7" w:rsidRDefault="00242A89" w:rsidP="008730D7">
      <w:pPr>
        <w:rPr>
          <w:rFonts w:asciiTheme="majorHAnsi" w:hAnsiTheme="majorHAnsi" w:cstheme="minorHAnsi"/>
          <w:b/>
          <w:sz w:val="24"/>
          <w:szCs w:val="24"/>
        </w:rPr>
      </w:pPr>
      <w:r>
        <w:rPr>
          <w:rFonts w:asciiTheme="majorHAnsi" w:hAnsiTheme="majorHAnsi" w:cstheme="minorHAnsi"/>
          <w:sz w:val="24"/>
          <w:szCs w:val="24"/>
        </w:rPr>
        <w:t xml:space="preserve"> </w:t>
      </w:r>
      <w:r w:rsidR="00D06275" w:rsidRPr="00242A89">
        <w:rPr>
          <w:rFonts w:asciiTheme="majorHAnsi" w:hAnsiTheme="majorHAnsi" w:cstheme="minorHAnsi"/>
          <w:b/>
          <w:sz w:val="24"/>
          <w:szCs w:val="24"/>
        </w:rPr>
        <w:t>I need to access this provision because (please tick):</w:t>
      </w:r>
      <w:r w:rsidR="008730D7">
        <w:rPr>
          <w:rFonts w:asciiTheme="majorHAnsi" w:hAnsiTheme="majorHAnsi" w:cstheme="minorHAnsi"/>
          <w:b/>
          <w:sz w:val="24"/>
          <w:szCs w:val="24"/>
        </w:rPr>
        <w:t xml:space="preserve"> </w:t>
      </w:r>
    </w:p>
    <w:p w14:paraId="51633543" w14:textId="5603DED7" w:rsidR="00242A89" w:rsidRPr="00242A89" w:rsidRDefault="00D06275" w:rsidP="008730D7">
      <w:pPr>
        <w:pStyle w:val="ListParagraph"/>
        <w:numPr>
          <w:ilvl w:val="0"/>
          <w:numId w:val="11"/>
        </w:numPr>
        <w:spacing w:line="480" w:lineRule="auto"/>
        <w:rPr>
          <w:rFonts w:asciiTheme="majorHAnsi" w:hAnsiTheme="majorHAnsi" w:cstheme="minorHAnsi"/>
          <w:sz w:val="24"/>
          <w:szCs w:val="24"/>
        </w:rPr>
      </w:pPr>
      <w:r w:rsidRPr="00242A89">
        <w:rPr>
          <w:rFonts w:asciiTheme="majorHAnsi" w:hAnsiTheme="majorHAnsi" w:cstheme="minorHAnsi"/>
          <w:sz w:val="24"/>
          <w:szCs w:val="24"/>
        </w:rPr>
        <w:t xml:space="preserve">Two parents are categorised as keyworkers  </w:t>
      </w:r>
    </w:p>
    <w:p w14:paraId="3936FBD8" w14:textId="47F1C3DA" w:rsidR="00242A89" w:rsidRPr="00242A89" w:rsidRDefault="00D06275" w:rsidP="008730D7">
      <w:pPr>
        <w:pStyle w:val="ListParagraph"/>
        <w:numPr>
          <w:ilvl w:val="0"/>
          <w:numId w:val="11"/>
        </w:numPr>
        <w:spacing w:line="480" w:lineRule="auto"/>
        <w:rPr>
          <w:rFonts w:asciiTheme="majorHAnsi" w:hAnsiTheme="majorHAnsi" w:cstheme="minorHAnsi"/>
          <w:sz w:val="24"/>
          <w:szCs w:val="24"/>
        </w:rPr>
      </w:pPr>
      <w:r w:rsidRPr="00242A89">
        <w:rPr>
          <w:rFonts w:asciiTheme="majorHAnsi" w:hAnsiTheme="majorHAnsi" w:cstheme="minorHAnsi"/>
          <w:sz w:val="24"/>
          <w:szCs w:val="24"/>
        </w:rPr>
        <w:t xml:space="preserve">I am a keyworker and a single parent </w:t>
      </w:r>
    </w:p>
    <w:p w14:paraId="2CEECFD4" w14:textId="51B67841" w:rsidR="00D06275" w:rsidRPr="008730D7" w:rsidRDefault="00D06275" w:rsidP="00D06275">
      <w:pPr>
        <w:pStyle w:val="ListParagraph"/>
        <w:numPr>
          <w:ilvl w:val="0"/>
          <w:numId w:val="11"/>
        </w:numPr>
        <w:spacing w:line="480" w:lineRule="auto"/>
        <w:rPr>
          <w:rFonts w:asciiTheme="majorHAnsi" w:hAnsiTheme="majorHAnsi" w:cstheme="minorHAnsi"/>
          <w:sz w:val="24"/>
          <w:szCs w:val="24"/>
        </w:rPr>
      </w:pPr>
      <w:r w:rsidRPr="00242A89">
        <w:rPr>
          <w:rFonts w:asciiTheme="majorHAnsi" w:hAnsiTheme="majorHAnsi" w:cstheme="minorHAnsi"/>
          <w:sz w:val="24"/>
          <w:szCs w:val="24"/>
        </w:rPr>
        <w:t xml:space="preserve">I am a key worker but my partner is not a key worker </w:t>
      </w:r>
    </w:p>
    <w:p w14:paraId="60A7C8DD" w14:textId="7DBD0D4D" w:rsid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I understand that this provision is for the regular school day and that I will need to make appropriate arrangements for drop-off and collection </w:t>
      </w:r>
    </w:p>
    <w:p w14:paraId="58B438C2" w14:textId="0A775BB1" w:rsidR="0045528A" w:rsidRPr="00D06275" w:rsidRDefault="00F36AF6" w:rsidP="00D06275">
      <w:pPr>
        <w:rPr>
          <w:rFonts w:asciiTheme="majorHAnsi" w:hAnsiTheme="majorHAnsi" w:cstheme="minorHAnsi"/>
          <w:sz w:val="24"/>
          <w:szCs w:val="24"/>
        </w:rPr>
      </w:pPr>
      <w:r>
        <w:rPr>
          <w:rFonts w:asciiTheme="majorHAnsi" w:hAnsiTheme="majorHAnsi" w:cstheme="minorHAnsi"/>
          <w:noProof/>
          <w:sz w:val="24"/>
          <w:szCs w:val="24"/>
        </w:rPr>
        <mc:AlternateContent>
          <mc:Choice Requires="wps">
            <w:drawing>
              <wp:anchor distT="0" distB="0" distL="114300" distR="114300" simplePos="0" relativeHeight="251678720" behindDoc="0" locked="0" layoutInCell="1" allowOverlap="1" wp14:anchorId="24D9C5C8" wp14:editId="3C6474E6">
                <wp:simplePos x="0" y="0"/>
                <wp:positionH relativeFrom="column">
                  <wp:posOffset>4486275</wp:posOffset>
                </wp:positionH>
                <wp:positionV relativeFrom="paragraph">
                  <wp:posOffset>526415</wp:posOffset>
                </wp:positionV>
                <wp:extent cx="306705" cy="190500"/>
                <wp:effectExtent l="0" t="0" r="17145" b="19050"/>
                <wp:wrapNone/>
                <wp:docPr id="18" name="Rectangle 18"/>
                <wp:cNvGraphicFramePr/>
                <a:graphic xmlns:a="http://schemas.openxmlformats.org/drawingml/2006/main">
                  <a:graphicData uri="http://schemas.microsoft.com/office/word/2010/wordprocessingShape">
                    <wps:wsp>
                      <wps:cNvSpPr/>
                      <wps:spPr>
                        <a:xfrm>
                          <a:off x="0" y="0"/>
                          <a:ext cx="306705" cy="1905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43054" id="Rectangle 18" o:spid="_x0000_s1026" style="position:absolute;margin-left:353.25pt;margin-top:41.45pt;width:24.1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" fillcolor="white [3212]" strokecolor="black [3213]" strokeweight=".25pt"/>
            </w:pict>
          </mc:Fallback>
        </mc:AlternateContent>
      </w:r>
      <w:r w:rsidR="0045528A">
        <w:rPr>
          <w:rFonts w:asciiTheme="majorHAnsi" w:hAnsiTheme="majorHAnsi" w:cstheme="minorHAnsi"/>
          <w:sz w:val="24"/>
          <w:szCs w:val="24"/>
        </w:rPr>
        <w:t>We are looking at the possibility of extending the hours of our provision to support parents who are doing longer shifts at this time. Please tick below to help us assess need for this.</w:t>
      </w:r>
    </w:p>
    <w:p w14:paraId="1FD19FC0" w14:textId="200540C3" w:rsidR="00D06275" w:rsidRDefault="0045528A" w:rsidP="0045528A">
      <w:pPr>
        <w:pStyle w:val="ListParagraph"/>
        <w:numPr>
          <w:ilvl w:val="0"/>
          <w:numId w:val="12"/>
        </w:numPr>
        <w:rPr>
          <w:rFonts w:asciiTheme="majorHAnsi" w:hAnsiTheme="majorHAnsi" w:cstheme="minorHAnsi"/>
          <w:sz w:val="24"/>
          <w:szCs w:val="24"/>
        </w:rPr>
      </w:pPr>
      <w:r w:rsidRPr="0045528A">
        <w:rPr>
          <w:rFonts w:asciiTheme="majorHAnsi" w:hAnsiTheme="majorHAnsi" w:cstheme="minorHAnsi"/>
          <w:sz w:val="24"/>
          <w:szCs w:val="24"/>
        </w:rPr>
        <w:t xml:space="preserve">I need access to before and after school provision if available </w:t>
      </w:r>
    </w:p>
    <w:p w14:paraId="049239CE" w14:textId="604B658E" w:rsidR="00F36AF6" w:rsidRPr="0045528A" w:rsidRDefault="00F36AF6" w:rsidP="00F36AF6">
      <w:pPr>
        <w:pStyle w:val="ListParagraph"/>
        <w:rPr>
          <w:rFonts w:asciiTheme="majorHAnsi" w:hAnsiTheme="majorHAnsi" w:cstheme="minorHAnsi"/>
          <w:sz w:val="24"/>
          <w:szCs w:val="24"/>
        </w:rPr>
      </w:pPr>
      <w:bookmarkStart w:id="0" w:name="_GoBack"/>
      <w:bookmarkEnd w:id="0"/>
      <w:r>
        <w:rPr>
          <w:rFonts w:asciiTheme="majorHAnsi" w:hAnsiTheme="majorHAnsi" w:cstheme="minorHAnsi"/>
          <w:sz w:val="24"/>
          <w:szCs w:val="24"/>
        </w:rPr>
        <w:t>(please specify times required – drop off………………  pickup…………….)</w:t>
      </w:r>
    </w:p>
    <w:p w14:paraId="0F53E54D" w14:textId="1C89FF00" w:rsidR="0045528A" w:rsidRPr="0045528A" w:rsidRDefault="00F36AF6" w:rsidP="0045528A">
      <w:pPr>
        <w:pStyle w:val="ListParagraph"/>
        <w:numPr>
          <w:ilvl w:val="0"/>
          <w:numId w:val="12"/>
        </w:numPr>
        <w:rPr>
          <w:rFonts w:asciiTheme="majorHAnsi" w:hAnsiTheme="majorHAnsi" w:cstheme="minorHAnsi"/>
          <w:sz w:val="24"/>
          <w:szCs w:val="24"/>
        </w:rPr>
      </w:pPr>
      <w:r>
        <w:rPr>
          <w:rFonts w:asciiTheme="majorHAnsi" w:hAnsiTheme="majorHAnsi" w:cstheme="minorHAnsi"/>
          <w:noProof/>
          <w:sz w:val="24"/>
          <w:szCs w:val="24"/>
        </w:rPr>
        <mc:AlternateContent>
          <mc:Choice Requires="wps">
            <w:drawing>
              <wp:anchor distT="0" distB="0" distL="114300" distR="114300" simplePos="0" relativeHeight="251680768" behindDoc="0" locked="0" layoutInCell="1" allowOverlap="1" wp14:anchorId="0C0D049D" wp14:editId="548748A7">
                <wp:simplePos x="0" y="0"/>
                <wp:positionH relativeFrom="column">
                  <wp:posOffset>3476625</wp:posOffset>
                </wp:positionH>
                <wp:positionV relativeFrom="paragraph">
                  <wp:posOffset>37465</wp:posOffset>
                </wp:positionV>
                <wp:extent cx="306705" cy="190500"/>
                <wp:effectExtent l="0" t="0" r="17145" b="19050"/>
                <wp:wrapNone/>
                <wp:docPr id="19" name="Rectangle 19"/>
                <wp:cNvGraphicFramePr/>
                <a:graphic xmlns:a="http://schemas.openxmlformats.org/drawingml/2006/main">
                  <a:graphicData uri="http://schemas.microsoft.com/office/word/2010/wordprocessingShape">
                    <wps:wsp>
                      <wps:cNvSpPr/>
                      <wps:spPr>
                        <a:xfrm>
                          <a:off x="0" y="0"/>
                          <a:ext cx="306705" cy="1905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2AF58" id="Rectangle 19" o:spid="_x0000_s1026" style="position:absolute;margin-left:273.75pt;margin-top:2.95pt;width:24.1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" fillcolor="window" strokecolor="windowText" strokeweight=".25pt"/>
            </w:pict>
          </mc:Fallback>
        </mc:AlternateContent>
      </w:r>
      <w:r w:rsidR="0045528A" w:rsidRPr="0045528A">
        <w:rPr>
          <w:rFonts w:asciiTheme="majorHAnsi" w:hAnsiTheme="majorHAnsi" w:cstheme="minorHAnsi"/>
          <w:sz w:val="24"/>
          <w:szCs w:val="24"/>
        </w:rPr>
        <w:t xml:space="preserve">I do not need before or after school provision </w:t>
      </w:r>
    </w:p>
    <w:p w14:paraId="47EA5DF1" w14:textId="77777777" w:rsidR="00D06275" w:rsidRPr="008730D7" w:rsidRDefault="00D06275" w:rsidP="00D06275">
      <w:pPr>
        <w:rPr>
          <w:rFonts w:asciiTheme="majorHAnsi" w:hAnsiTheme="majorHAnsi" w:cstheme="minorHAnsi"/>
          <w:b/>
          <w:sz w:val="24"/>
          <w:szCs w:val="24"/>
        </w:rPr>
      </w:pPr>
      <w:r w:rsidRPr="008730D7">
        <w:rPr>
          <w:rFonts w:asciiTheme="majorHAnsi" w:hAnsiTheme="majorHAnsi" w:cstheme="minorHAnsi"/>
          <w:b/>
          <w:sz w:val="24"/>
          <w:szCs w:val="24"/>
        </w:rPr>
        <w:t xml:space="preserve">Details of keyworker(s) </w:t>
      </w:r>
    </w:p>
    <w:p w14:paraId="0522D48D"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64C0B3FA" w14:textId="7195AECA"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First Parent/Carer’s Name:  _______________________________________________________</w:t>
      </w:r>
      <w:r w:rsidR="008730D7">
        <w:rPr>
          <w:rFonts w:asciiTheme="majorHAnsi" w:hAnsiTheme="majorHAnsi" w:cstheme="minorHAnsi"/>
          <w:sz w:val="24"/>
          <w:szCs w:val="24"/>
        </w:rPr>
        <w:t xml:space="preserve"> </w:t>
      </w:r>
    </w:p>
    <w:p w14:paraId="629DEA99" w14:textId="46E101C8"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Key worker’s Job Title:   _______________________________________________________</w:t>
      </w:r>
      <w:r w:rsidR="008730D7">
        <w:rPr>
          <w:rFonts w:asciiTheme="majorHAnsi" w:hAnsiTheme="majorHAnsi" w:cstheme="minorHAnsi"/>
          <w:sz w:val="24"/>
          <w:szCs w:val="24"/>
        </w:rPr>
        <w:t xml:space="preserve"> </w:t>
      </w:r>
    </w:p>
    <w:p w14:paraId="5F3DCF6A"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Name of Employer:   _______________________________________________________ </w:t>
      </w:r>
    </w:p>
    <w:p w14:paraId="5CD7A681" w14:textId="66D97794"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581B8026" w14:textId="77777777" w:rsidR="00D06275" w:rsidRPr="00D06275"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 </w:t>
      </w:r>
    </w:p>
    <w:p w14:paraId="7312FCED" w14:textId="3F29A0DB" w:rsidR="00D06275" w:rsidRPr="00D06275" w:rsidRDefault="00D06275" w:rsidP="00D06275">
      <w:pPr>
        <w:rPr>
          <w:rFonts w:asciiTheme="majorHAnsi" w:hAnsiTheme="majorHAnsi" w:cstheme="minorHAnsi"/>
          <w:sz w:val="24"/>
          <w:szCs w:val="24"/>
        </w:rPr>
      </w:pPr>
    </w:p>
    <w:p w14:paraId="26FDEAF1" w14:textId="385D6FFF" w:rsidR="00C66994" w:rsidRDefault="00D06275" w:rsidP="00D06275">
      <w:pPr>
        <w:rPr>
          <w:rFonts w:asciiTheme="majorHAnsi" w:hAnsiTheme="majorHAnsi" w:cstheme="minorHAnsi"/>
          <w:sz w:val="24"/>
          <w:szCs w:val="24"/>
        </w:rPr>
      </w:pPr>
      <w:r w:rsidRPr="00D06275">
        <w:rPr>
          <w:rFonts w:asciiTheme="majorHAnsi" w:hAnsiTheme="majorHAnsi" w:cstheme="minorHAnsi"/>
          <w:sz w:val="24"/>
          <w:szCs w:val="24"/>
        </w:rPr>
        <w:t xml:space="preserve">GDPR:   Personal data will only be used in order to allocate provision and will be destroyed once a ‘normal’ school service </w:t>
      </w:r>
      <w:proofErr w:type="gramStart"/>
      <w:r w:rsidRPr="00D06275">
        <w:rPr>
          <w:rFonts w:asciiTheme="majorHAnsi" w:hAnsiTheme="majorHAnsi" w:cstheme="minorHAnsi"/>
          <w:sz w:val="24"/>
          <w:szCs w:val="24"/>
        </w:rPr>
        <w:t>resumes</w:t>
      </w:r>
      <w:proofErr w:type="gramEnd"/>
      <w:r w:rsidRPr="00D06275">
        <w:rPr>
          <w:rFonts w:asciiTheme="majorHAnsi" w:hAnsiTheme="majorHAnsi" w:cstheme="minorHAnsi"/>
          <w:sz w:val="24"/>
          <w:szCs w:val="24"/>
        </w:rPr>
        <w:t>.</w:t>
      </w:r>
    </w:p>
    <w:p w14:paraId="739E6BDD" w14:textId="77777777" w:rsidR="008730D7" w:rsidRPr="00E52425" w:rsidRDefault="008730D7" w:rsidP="00D06275">
      <w:pPr>
        <w:rPr>
          <w:rFonts w:asciiTheme="majorHAnsi" w:hAnsiTheme="majorHAnsi" w:cstheme="minorHAnsi"/>
          <w:sz w:val="24"/>
          <w:szCs w:val="24"/>
        </w:rPr>
      </w:pPr>
    </w:p>
    <w:p w14:paraId="608C944B" w14:textId="0AD21B4E" w:rsidR="00815D6E" w:rsidRPr="001865EB" w:rsidRDefault="00815D6E" w:rsidP="00B252DB">
      <w:pPr>
        <w:spacing w:after="0" w:line="240" w:lineRule="auto"/>
        <w:rPr>
          <w:szCs w:val="18"/>
        </w:rPr>
      </w:pPr>
    </w:p>
    <w:sectPr w:rsidR="00815D6E" w:rsidRPr="001865EB" w:rsidSect="00C66994">
      <w:footerReference w:type="even" r:id="rId16"/>
      <w:footerReference w:type="default" r:id="rId17"/>
      <w:pgSz w:w="11906" w:h="16838"/>
      <w:pgMar w:top="426"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45121" w14:textId="77777777" w:rsidR="00DB1D4B" w:rsidRDefault="00DB1D4B" w:rsidP="00D46E2A">
      <w:pPr>
        <w:spacing w:after="0" w:line="240" w:lineRule="auto"/>
      </w:pPr>
      <w:r>
        <w:separator/>
      </w:r>
    </w:p>
  </w:endnote>
  <w:endnote w:type="continuationSeparator" w:id="0">
    <w:p w14:paraId="36927155" w14:textId="77777777" w:rsidR="00DB1D4B" w:rsidRDefault="00DB1D4B" w:rsidP="00D4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4A20A" w14:textId="71C5889C" w:rsidR="00DB1D4B" w:rsidRDefault="00DB1D4B">
    <w:pPr>
      <w:pStyle w:val="Footer"/>
    </w:pPr>
    <w:r w:rsidRPr="00C66994">
      <w:rPr>
        <w:noProof/>
        <w:lang w:eastAsia="en-GB"/>
      </w:rPr>
      <w:drawing>
        <wp:anchor distT="0" distB="0" distL="114300" distR="114300" simplePos="0" relativeHeight="251670528" behindDoc="0" locked="0" layoutInCell="1" allowOverlap="1" wp14:anchorId="284C92D1" wp14:editId="336A29CB">
          <wp:simplePos x="0" y="0"/>
          <wp:positionH relativeFrom="column">
            <wp:posOffset>5788660</wp:posOffset>
          </wp:positionH>
          <wp:positionV relativeFrom="paragraph">
            <wp:posOffset>123825</wp:posOffset>
          </wp:positionV>
          <wp:extent cx="609600" cy="323850"/>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323850"/>
                  </a:xfrm>
                  <a:prstGeom prst="rect">
                    <a:avLst/>
                  </a:prstGeom>
                </pic:spPr>
              </pic:pic>
            </a:graphicData>
          </a:graphic>
        </wp:anchor>
      </w:drawing>
    </w:r>
    <w:r w:rsidRPr="00C66994">
      <w:rPr>
        <w:noProof/>
        <w:lang w:eastAsia="en-GB"/>
      </w:rPr>
      <w:drawing>
        <wp:anchor distT="0" distB="0" distL="114300" distR="114300" simplePos="0" relativeHeight="251669504" behindDoc="0" locked="0" layoutInCell="1" allowOverlap="1" wp14:anchorId="09F6B33B" wp14:editId="3436BFD5">
          <wp:simplePos x="0" y="0"/>
          <wp:positionH relativeFrom="column">
            <wp:posOffset>6492875</wp:posOffset>
          </wp:positionH>
          <wp:positionV relativeFrom="paragraph">
            <wp:posOffset>85725</wp:posOffset>
          </wp:positionV>
          <wp:extent cx="431165" cy="438150"/>
          <wp:effectExtent l="0" t="0" r="0" b="0"/>
          <wp:wrapNone/>
          <wp:docPr id="15" name="Picture 15" descr="C:\Users\jhunt46.209\AppData\Local\Microsoft\Windows\Temporary Internet Files\Content.Outlook\NOEPN2WL\SG-L1-3-mark-2017-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C:\Users\jhunt46.209\AppData\Local\Microsoft\Windows\Temporary Internet Files\Content.Outlook\NOEPN2WL\SG-L1-3-mark-2017-gol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1165" cy="438150"/>
                  </a:xfrm>
                  <a:prstGeom prst="rect">
                    <a:avLst/>
                  </a:prstGeom>
                  <a:noFill/>
                  <a:ln>
                    <a:noFill/>
                  </a:ln>
                </pic:spPr>
              </pic:pic>
            </a:graphicData>
          </a:graphic>
        </wp:anchor>
      </w:drawing>
    </w:r>
    <w:r w:rsidRPr="00C66994">
      <w:rPr>
        <w:noProof/>
        <w:lang w:eastAsia="en-GB"/>
      </w:rPr>
      <w:drawing>
        <wp:anchor distT="0" distB="0" distL="114300" distR="114300" simplePos="0" relativeHeight="251668480" behindDoc="0" locked="0" layoutInCell="1" allowOverlap="1" wp14:anchorId="3A305807" wp14:editId="1A2FBB72">
          <wp:simplePos x="0" y="0"/>
          <wp:positionH relativeFrom="column">
            <wp:posOffset>-190500</wp:posOffset>
          </wp:positionH>
          <wp:positionV relativeFrom="paragraph">
            <wp:posOffset>123825</wp:posOffset>
          </wp:positionV>
          <wp:extent cx="675640" cy="3333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75640" cy="333375"/>
                  </a:xfrm>
                  <a:prstGeom prst="rect">
                    <a:avLst/>
                  </a:prstGeom>
                </pic:spPr>
              </pic:pic>
            </a:graphicData>
          </a:graphic>
        </wp:anchor>
      </w:drawing>
    </w:r>
    <w:r w:rsidRPr="00C66994">
      <w:rPr>
        <w:noProof/>
        <w:lang w:eastAsia="en-GB"/>
      </w:rPr>
      <w:drawing>
        <wp:anchor distT="0" distB="0" distL="114300" distR="114300" simplePos="0" relativeHeight="251667456" behindDoc="0" locked="0" layoutInCell="1" allowOverlap="1" wp14:anchorId="0A2E469D" wp14:editId="07B73317">
          <wp:simplePos x="0" y="0"/>
          <wp:positionH relativeFrom="column">
            <wp:posOffset>1442720</wp:posOffset>
          </wp:positionH>
          <wp:positionV relativeFrom="paragraph">
            <wp:posOffset>76200</wp:posOffset>
          </wp:positionV>
          <wp:extent cx="375285" cy="38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5285" cy="381000"/>
                  </a:xfrm>
                  <a:prstGeom prst="rect">
                    <a:avLst/>
                  </a:prstGeom>
                </pic:spPr>
              </pic:pic>
            </a:graphicData>
          </a:graphic>
        </wp:anchor>
      </w:drawing>
    </w:r>
    <w:r w:rsidRPr="00C66994">
      <w:rPr>
        <w:noProof/>
        <w:lang w:eastAsia="en-GB"/>
      </w:rPr>
      <w:drawing>
        <wp:anchor distT="0" distB="0" distL="114300" distR="114300" simplePos="0" relativeHeight="251666432" behindDoc="0" locked="0" layoutInCell="1" allowOverlap="1" wp14:anchorId="1CB990FF" wp14:editId="2D3FE815">
          <wp:simplePos x="0" y="0"/>
          <wp:positionH relativeFrom="column">
            <wp:posOffset>3563620</wp:posOffset>
          </wp:positionH>
          <wp:positionV relativeFrom="paragraph">
            <wp:posOffset>66675</wp:posOffset>
          </wp:positionV>
          <wp:extent cx="619125" cy="495300"/>
          <wp:effectExtent l="0" t="0" r="0" b="0"/>
          <wp:wrapNone/>
          <wp:docPr id="12" name="Picture 12" descr="\\server\staff$\Redirects\mhanrahan.209\work\My Pictures\primary-bit-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server\staff$\Redirects\mhanrahan.209\work\My Pictures\primary-bit-logo-web.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495300"/>
                  </a:xfrm>
                  <a:prstGeom prst="rect">
                    <a:avLst/>
                  </a:prstGeom>
                  <a:noFill/>
                  <a:ln>
                    <a:noFill/>
                  </a:ln>
                </pic:spPr>
              </pic:pic>
            </a:graphicData>
          </a:graphic>
        </wp:anchor>
      </w:drawing>
    </w:r>
    <w:r w:rsidRPr="00C66994">
      <w:rPr>
        <w:noProof/>
        <w:lang w:eastAsia="en-GB"/>
      </w:rPr>
      <w:drawing>
        <wp:anchor distT="0" distB="0" distL="114300" distR="114300" simplePos="0" relativeHeight="251665408" behindDoc="0" locked="0" layoutInCell="1" allowOverlap="1" wp14:anchorId="0C4E88E7" wp14:editId="38F1BF2D">
          <wp:simplePos x="0" y="0"/>
          <wp:positionH relativeFrom="column">
            <wp:posOffset>2878455</wp:posOffset>
          </wp:positionH>
          <wp:positionV relativeFrom="paragraph">
            <wp:posOffset>76200</wp:posOffset>
          </wp:positionV>
          <wp:extent cx="525145" cy="409575"/>
          <wp:effectExtent l="0" t="0" r="0" b="0"/>
          <wp:wrapNone/>
          <wp:docPr id="11" name="Picture 11" descr="\\adminserver\userprofiles$\Desktop\mhanrah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dminserver\userprofiles$\Desktop\mhanrahan\images.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145" cy="409575"/>
                  </a:xfrm>
                  <a:prstGeom prst="rect">
                    <a:avLst/>
                  </a:prstGeom>
                  <a:noFill/>
                  <a:ln>
                    <a:noFill/>
                  </a:ln>
                </pic:spPr>
              </pic:pic>
            </a:graphicData>
          </a:graphic>
        </wp:anchor>
      </w:drawing>
    </w:r>
    <w:r w:rsidRPr="00C66994">
      <w:rPr>
        <w:noProof/>
        <w:lang w:eastAsia="en-GB"/>
      </w:rPr>
      <w:drawing>
        <wp:anchor distT="0" distB="0" distL="114300" distR="114300" simplePos="0" relativeHeight="251664384" behindDoc="0" locked="0" layoutInCell="1" allowOverlap="1" wp14:anchorId="1BEEB32D" wp14:editId="1AB55104">
          <wp:simplePos x="0" y="0"/>
          <wp:positionH relativeFrom="column">
            <wp:posOffset>4333875</wp:posOffset>
          </wp:positionH>
          <wp:positionV relativeFrom="paragraph">
            <wp:posOffset>76200</wp:posOffset>
          </wp:positionV>
          <wp:extent cx="506730" cy="4476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730" cy="447675"/>
                  </a:xfrm>
                  <a:prstGeom prst="rect">
                    <a:avLst/>
                  </a:prstGeom>
                </pic:spPr>
              </pic:pic>
            </a:graphicData>
          </a:graphic>
        </wp:anchor>
      </w:drawing>
    </w:r>
    <w:r w:rsidRPr="00C66994">
      <w:rPr>
        <w:noProof/>
        <w:lang w:eastAsia="en-GB"/>
      </w:rPr>
      <w:drawing>
        <wp:anchor distT="0" distB="0" distL="114300" distR="114300" simplePos="0" relativeHeight="251663360" behindDoc="0" locked="0" layoutInCell="1" allowOverlap="1" wp14:anchorId="202817BE" wp14:editId="331A8035">
          <wp:simplePos x="0" y="0"/>
          <wp:positionH relativeFrom="column">
            <wp:posOffset>2033905</wp:posOffset>
          </wp:positionH>
          <wp:positionV relativeFrom="paragraph">
            <wp:posOffset>95250</wp:posOffset>
          </wp:positionV>
          <wp:extent cx="666115" cy="390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15" cy="390525"/>
                  </a:xfrm>
                  <a:prstGeom prst="rect">
                    <a:avLst/>
                  </a:prstGeom>
                  <a:noFill/>
                  <a:ln>
                    <a:noFill/>
                  </a:ln>
                </pic:spPr>
              </pic:pic>
            </a:graphicData>
          </a:graphic>
        </wp:anchor>
      </w:drawing>
    </w:r>
    <w:r w:rsidRPr="00C66994">
      <w:rPr>
        <w:noProof/>
        <w:lang w:eastAsia="en-GB"/>
      </w:rPr>
      <w:drawing>
        <wp:anchor distT="0" distB="0" distL="114300" distR="114300" simplePos="0" relativeHeight="251662336" behindDoc="0" locked="0" layoutInCell="1" allowOverlap="1" wp14:anchorId="644F5B71" wp14:editId="531A4D76">
          <wp:simplePos x="0" y="0"/>
          <wp:positionH relativeFrom="column">
            <wp:posOffset>560070</wp:posOffset>
          </wp:positionH>
          <wp:positionV relativeFrom="paragraph">
            <wp:posOffset>161925</wp:posOffset>
          </wp:positionV>
          <wp:extent cx="638175" cy="2952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8175" cy="295275"/>
                  </a:xfrm>
                  <a:prstGeom prst="rect">
                    <a:avLst/>
                  </a:prstGeom>
                </pic:spPr>
              </pic:pic>
            </a:graphicData>
          </a:graphic>
        </wp:anchor>
      </w:drawing>
    </w:r>
    <w:r w:rsidRPr="00C66994">
      <w:rPr>
        <w:noProof/>
        <w:lang w:eastAsia="en-GB"/>
      </w:rPr>
      <w:drawing>
        <wp:anchor distT="0" distB="0" distL="114300" distR="114300" simplePos="0" relativeHeight="251661312" behindDoc="0" locked="0" layoutInCell="1" allowOverlap="1" wp14:anchorId="48EB3669" wp14:editId="0A8529D2">
          <wp:simplePos x="0" y="0"/>
          <wp:positionH relativeFrom="column">
            <wp:posOffset>5197475</wp:posOffset>
          </wp:positionH>
          <wp:positionV relativeFrom="paragraph">
            <wp:posOffset>38100</wp:posOffset>
          </wp:positionV>
          <wp:extent cx="450565" cy="447675"/>
          <wp:effectExtent l="0" t="0" r="0" b="0"/>
          <wp:wrapNone/>
          <wp:docPr id="4" name="Picture 4" descr="http://www.keepbritaintidy.org/ecoschools/images/logo.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http://www.keepbritaintidy.org/ecoschools/images/logo.png">
                    <a:hlinkClick r:id="rId10"/>
                  </pic:cNvPr>
                  <pic:cNvPicPr>
                    <a:picLocks noChangeAspect="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0565" cy="44767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71464" w14:textId="77777777" w:rsidR="00DB1D4B" w:rsidRDefault="00DB1D4B" w:rsidP="001E1725">
    <w:pPr>
      <w:pStyle w:val="Footer"/>
      <w:tabs>
        <w:tab w:val="clear" w:pos="4513"/>
        <w:tab w:val="clear" w:pos="9026"/>
        <w:tab w:val="left" w:pos="4692"/>
      </w:tabs>
    </w:pPr>
    <w:r>
      <w:rPr>
        <w:noProof/>
        <w:lang w:eastAsia="en-GB"/>
      </w:rPr>
      <mc:AlternateContent>
        <mc:Choice Requires="wpg">
          <w:drawing>
            <wp:anchor distT="0" distB="0" distL="114300" distR="114300" simplePos="0" relativeHeight="251659264" behindDoc="0" locked="0" layoutInCell="1" allowOverlap="1" wp14:anchorId="6933B36D" wp14:editId="3BC8761B">
              <wp:simplePos x="0" y="0"/>
              <wp:positionH relativeFrom="column">
                <wp:posOffset>-142876</wp:posOffset>
              </wp:positionH>
              <wp:positionV relativeFrom="paragraph">
                <wp:posOffset>107950</wp:posOffset>
              </wp:positionV>
              <wp:extent cx="7115175" cy="52387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7115175" cy="523875"/>
                        <a:chOff x="0" y="0"/>
                        <a:chExt cx="7219950" cy="523875"/>
                      </a:xfrm>
                    </wpg:grpSpPr>
                    <pic:pic xmlns:pic="http://schemas.openxmlformats.org/drawingml/2006/picture">
                      <pic:nvPicPr>
                        <pic:cNvPr id="296" name="Picture 296" descr="http://www.keepbritaintidy.org/ecoschools/images/logo.png">
                          <a:hlinkClick r:id="rId1"/>
                        </pic:cNvPr>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5467350" y="0"/>
                          <a:ext cx="457200" cy="447675"/>
                        </a:xfrm>
                        <a:prstGeom prst="rect">
                          <a:avLst/>
                        </a:prstGeom>
                        <a:noFill/>
                        <a:ln>
                          <a:noFill/>
                        </a:ln>
                      </pic:spPr>
                    </pic:pic>
                    <pic:pic xmlns:pic="http://schemas.openxmlformats.org/drawingml/2006/picture">
                      <pic:nvPicPr>
                        <pic:cNvPr id="297" name="Picture 29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762000" y="123825"/>
                          <a:ext cx="647700" cy="295275"/>
                        </a:xfrm>
                        <a:prstGeom prst="rect">
                          <a:avLst/>
                        </a:prstGeom>
                      </pic:spPr>
                    </pic:pic>
                    <pic:pic xmlns:pic="http://schemas.openxmlformats.org/drawingml/2006/picture">
                      <pic:nvPicPr>
                        <pic:cNvPr id="291" name="Picture 29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257425" y="57150"/>
                          <a:ext cx="676275" cy="390525"/>
                        </a:xfrm>
                        <a:prstGeom prst="rect">
                          <a:avLst/>
                        </a:prstGeom>
                        <a:noFill/>
                        <a:ln>
                          <a:noFill/>
                        </a:ln>
                      </pic:spPr>
                    </pic:pic>
                    <pic:pic xmlns:pic="http://schemas.openxmlformats.org/drawingml/2006/picture">
                      <pic:nvPicPr>
                        <pic:cNvPr id="293" name="Picture 29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591050" y="38100"/>
                          <a:ext cx="514350" cy="447675"/>
                        </a:xfrm>
                        <a:prstGeom prst="rect">
                          <a:avLst/>
                        </a:prstGeom>
                      </pic:spPr>
                    </pic:pic>
                    <pic:pic xmlns:pic="http://schemas.openxmlformats.org/drawingml/2006/picture">
                      <pic:nvPicPr>
                        <pic:cNvPr id="294" name="Picture 294" descr="\\adminserver\userprofiles$\Desktop\mhanrahan\images.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14675" y="38100"/>
                          <a:ext cx="533400" cy="409575"/>
                        </a:xfrm>
                        <a:prstGeom prst="rect">
                          <a:avLst/>
                        </a:prstGeom>
                        <a:noFill/>
                        <a:ln>
                          <a:noFill/>
                        </a:ln>
                      </pic:spPr>
                    </pic:pic>
                    <pic:pic xmlns:pic="http://schemas.openxmlformats.org/drawingml/2006/picture">
                      <pic:nvPicPr>
                        <pic:cNvPr id="295" name="Picture 295" descr="\\server\staff$\Redirects\mhanrahan.209\work\My Pictures\primary-bit-logo-web.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10000" y="28575"/>
                          <a:ext cx="628650" cy="495300"/>
                        </a:xfrm>
                        <a:prstGeom prst="rect">
                          <a:avLst/>
                        </a:prstGeom>
                        <a:noFill/>
                        <a:ln>
                          <a:noFill/>
                        </a:ln>
                      </pic:spPr>
                    </pic:pic>
                    <pic:pic xmlns:pic="http://schemas.openxmlformats.org/drawingml/2006/picture">
                      <pic:nvPicPr>
                        <pic:cNvPr id="292" name="Picture 2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657350" y="38100"/>
                          <a:ext cx="381000" cy="381000"/>
                        </a:xfrm>
                        <a:prstGeom prst="rect">
                          <a:avLst/>
                        </a:prstGeom>
                      </pic:spPr>
                    </pic:pic>
                    <pic:pic xmlns:pic="http://schemas.openxmlformats.org/drawingml/2006/picture">
                      <pic:nvPicPr>
                        <pic:cNvPr id="290" name="Picture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5725"/>
                          <a:ext cx="685800" cy="333375"/>
                        </a:xfrm>
                        <a:prstGeom prst="rect">
                          <a:avLst/>
                        </a:prstGeom>
                      </pic:spPr>
                    </pic:pic>
                    <pic:pic xmlns:pic="http://schemas.openxmlformats.org/drawingml/2006/picture">
                      <pic:nvPicPr>
                        <pic:cNvPr id="289" name="Picture 289" descr="C:\Users\jhunt46.209\AppData\Local\Microsoft\Windows\Temporary Internet Files\Content.Outlook\NOEPN2WL\SG-L1-3-mark-2017-gol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781800" y="47625"/>
                          <a:ext cx="438150" cy="438150"/>
                        </a:xfrm>
                        <a:prstGeom prst="rect">
                          <a:avLst/>
                        </a:prstGeom>
                        <a:noFill/>
                        <a:ln>
                          <a:noFill/>
                        </a:ln>
                      </pic:spPr>
                    </pic:pic>
                    <pic:pic xmlns:pic="http://schemas.openxmlformats.org/drawingml/2006/picture">
                      <pic:nvPicPr>
                        <pic:cNvPr id="17"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067425" y="85725"/>
                          <a:ext cx="619125" cy="323850"/>
                        </a:xfrm>
                        <a:prstGeom prst="rect">
                          <a:avLst/>
                        </a:prstGeom>
                      </pic:spPr>
                    </pic:pic>
                  </wpg:wgp>
                </a:graphicData>
              </a:graphic>
              <wp14:sizeRelH relativeFrom="margin">
                <wp14:pctWidth>0</wp14:pctWidth>
              </wp14:sizeRelH>
            </wp:anchor>
          </w:drawing>
        </mc:Choice>
        <mc:Fallback>
          <w:pict>
            <v:group w14:anchorId="71D3C82A" id="Group 5" o:spid="_x0000_s1026" style="position:absolute;margin-left:-11.25pt;margin-top:8.5pt;width:560.25pt;height:41.25pt;z-index:251659264;mso-width-relative:margin" coordsize="72199,5238" o:gfxdata="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MjU2PC94bXBHSW1nOmhl&#10;aWdodD4KICAgICAgICAgICAgICAgICAgPHhtcEdJbWc6Zm9ybWF0PkpQRUc8L3htcEdJbWc6Zm9y&#10;bWF0PgogICAgICAgICAgICAgICAgICA8eG1wR0ltZzppbWFnZT4vOWovNEFBUVNrWkpSZ0FCQWdF&#10;QkZ3RVhBQUQvN1FBc1VHaHZkRzl6YUc5d0lETXVNQUE0UWtsTkErMEFBQUFBQUJBQkZ3QUFBQUVB&#10;JiN4QTtBUUVY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kF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&#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AGd2/gnIADO7fwTkABndv4JyAAzu38E5AAZ3b+CcgAM7t/BOQAGd2/g&#10;nIADO7fwTkABndv4JyAAzu38E5AAZ3b+CcgAM7t/BOQAGd2/gnIADO7fwTkABndv4JyAAzu38E5A&#10;AZ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AGd2/gnIADO7fwTkABndv4JyAAzu38E5AAZ3b+CcgAM7t/BOQAGd2/g&#10;nIADO7fwTkABndv4JyAAzu38E5AAZ3b+CcgAM7t/BOQAGd2/gnIADO7fwTkABndv4JyAAzu38E5A&#10;AZ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&#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&#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nQAAAABSZ2h0bG9uZwAABJ0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CiuAAAAAQAAAKAAAACgAAAB4AABLAAAACiSABgAAf/Y/+0A&#10;DEFkb2JlX0NNAAL/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c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3/4v/iSUND&#10;X1BST0ZJTEUABgq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4v/iSUNDX1BST0ZJTEUACQr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7" type="#_x0000_t75" alt="http://www.keepbritaintidy.org/ecoschools/images/logo.png" href="http://www.keepbritaintidy.org/ecoschools/" style="position:absolute;left:54673;width:457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" o:button="t">
                <v:fill o:detectmouseclick="t"/>
                <v:imagedata r:id="rId13" r:href="rId14"/>
              </v:shape>
              <v:shape id="Picture 297" o:spid="_x0000_s1028" type="#_x0000_t75" style="position:absolute;left:7620;top:1238;width:647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">
                <v:imagedata r:id="rId15" o:title=""/>
              </v:shape>
              <v:shape id="Picture 291" o:spid="_x0000_s1029" type="#_x0000_t75" style="position:absolute;left:22574;top:571;width:676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">
                <v:imagedata r:id="rId16" o:title=""/>
              </v:shape>
              <v:shape id="Picture 293" o:spid="_x0000_s1030" type="#_x0000_t75" style="position:absolute;left:45910;top:381;width:5144;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">
                <v:imagedata r:id="rId17" o:title=""/>
              </v:shape>
              <v:shape id="Picture 294" o:spid="_x0000_s1031" type="#_x0000_t75" style="position:absolute;left:31146;top:381;width:5334;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">
                <v:imagedata r:id="rId18" o:title="images"/>
              </v:shape>
              <v:shape id="Picture 295" o:spid="_x0000_s1032" type="#_x0000_t75" style="position:absolute;left:38100;top:285;width:628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">
                <v:imagedata r:id="rId19" o:title="primary-bit-logo-web"/>
              </v:shape>
              <v:shape id="Picture 292" o:spid="_x0000_s1033" type="#_x0000_t75" style="position:absolute;left:16573;top:381;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">
                <v:imagedata r:id="rId20" o:title=""/>
              </v:shape>
              <v:shape id="Picture 290" o:spid="_x0000_s1034" type="#_x0000_t75" style="position:absolute;top:857;width:6858;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">
                <v:imagedata r:id="rId21" o:title=""/>
              </v:shape>
              <v:shape id="Picture 289" o:spid="_x0000_s1035" type="#_x0000_t75" style="position:absolute;left:67818;top:476;width:438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">
                <v:imagedata r:id="rId22" o:title="SG-L1-3-mark-2017-gold"/>
              </v:shape>
              <v:shape id="Picture 4" o:spid="_x0000_s1036" type="#_x0000_t75" style="position:absolute;left:60674;top:857;width:6191;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">
                <v:imagedata r:id="rId23" o:title=""/>
              </v:shape>
            </v:group>
          </w:pict>
        </mc:Fallback>
      </mc:AlternateContent>
    </w:r>
    <w:r>
      <w:tab/>
    </w:r>
  </w:p>
  <w:p w14:paraId="4F262D0C" w14:textId="77777777" w:rsidR="00DB1D4B" w:rsidRDefault="00DB1D4B" w:rsidP="00B75BA5">
    <w:pPr>
      <w:pStyle w:val="Footer"/>
      <w:tabs>
        <w:tab w:val="clear" w:pos="4513"/>
        <w:tab w:val="clear" w:pos="9026"/>
        <w:tab w:val="left" w:pos="90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FF063" w14:textId="77777777" w:rsidR="00DB1D4B" w:rsidRDefault="00DB1D4B" w:rsidP="00D46E2A">
      <w:pPr>
        <w:spacing w:after="0" w:line="240" w:lineRule="auto"/>
      </w:pPr>
      <w:r>
        <w:separator/>
      </w:r>
    </w:p>
  </w:footnote>
  <w:footnote w:type="continuationSeparator" w:id="0">
    <w:p w14:paraId="53B6C527" w14:textId="77777777" w:rsidR="00DB1D4B" w:rsidRDefault="00DB1D4B" w:rsidP="00D46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4F8790"/>
    <w:multiLevelType w:val="hybridMultilevel"/>
    <w:tmpl w:val="9D6579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14110"/>
    <w:multiLevelType w:val="hybridMultilevel"/>
    <w:tmpl w:val="6342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417A3"/>
    <w:multiLevelType w:val="hybridMultilevel"/>
    <w:tmpl w:val="EDEE5F4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A6F671E"/>
    <w:multiLevelType w:val="hybridMultilevel"/>
    <w:tmpl w:val="9176C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355F9"/>
    <w:multiLevelType w:val="multilevel"/>
    <w:tmpl w:val="D18A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F0647"/>
    <w:multiLevelType w:val="hybridMultilevel"/>
    <w:tmpl w:val="04B0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F1E8D"/>
    <w:multiLevelType w:val="hybridMultilevel"/>
    <w:tmpl w:val="743A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43F31"/>
    <w:multiLevelType w:val="hybridMultilevel"/>
    <w:tmpl w:val="1CFC45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B576D7"/>
    <w:multiLevelType w:val="hybridMultilevel"/>
    <w:tmpl w:val="F3CB60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1645BE3"/>
    <w:multiLevelType w:val="hybridMultilevel"/>
    <w:tmpl w:val="8F38E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6AA2"/>
    <w:multiLevelType w:val="hybridMultilevel"/>
    <w:tmpl w:val="3A06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20601F"/>
    <w:multiLevelType w:val="hybridMultilevel"/>
    <w:tmpl w:val="827C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0"/>
  </w:num>
  <w:num w:numId="5">
    <w:abstractNumId w:val="8"/>
  </w:num>
  <w:num w:numId="6">
    <w:abstractNumId w:val="4"/>
  </w:num>
  <w:num w:numId="7">
    <w:abstractNumId w:val="11"/>
  </w:num>
  <w:num w:numId="8">
    <w:abstractNumId w:val="9"/>
  </w:num>
  <w:num w:numId="9">
    <w:abstractNumId w:val="5"/>
  </w:num>
  <w:num w:numId="10">
    <w:abstractNumId w:val="3"/>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characterSpacingControl w:val="doNotCompress"/>
  <w:hdrShapeDefaults>
    <o:shapedefaults v:ext="edit" spidmax="100353">
      <o:colormru v:ext="edit" colors="#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14B"/>
    <w:rsid w:val="00005FEF"/>
    <w:rsid w:val="00006A3D"/>
    <w:rsid w:val="000070EB"/>
    <w:rsid w:val="00010CD0"/>
    <w:rsid w:val="000114F9"/>
    <w:rsid w:val="00011F5A"/>
    <w:rsid w:val="00017023"/>
    <w:rsid w:val="000178B1"/>
    <w:rsid w:val="0001795B"/>
    <w:rsid w:val="00023637"/>
    <w:rsid w:val="00023EEF"/>
    <w:rsid w:val="00024D12"/>
    <w:rsid w:val="00024D27"/>
    <w:rsid w:val="00025D7A"/>
    <w:rsid w:val="00030225"/>
    <w:rsid w:val="00030811"/>
    <w:rsid w:val="00031CA1"/>
    <w:rsid w:val="00031EC3"/>
    <w:rsid w:val="000320FC"/>
    <w:rsid w:val="00033CCA"/>
    <w:rsid w:val="000411B3"/>
    <w:rsid w:val="0004145B"/>
    <w:rsid w:val="000436A4"/>
    <w:rsid w:val="00044987"/>
    <w:rsid w:val="000467B3"/>
    <w:rsid w:val="00047BF2"/>
    <w:rsid w:val="00050273"/>
    <w:rsid w:val="000502A1"/>
    <w:rsid w:val="00051327"/>
    <w:rsid w:val="000540DD"/>
    <w:rsid w:val="00062640"/>
    <w:rsid w:val="00062737"/>
    <w:rsid w:val="00062BDB"/>
    <w:rsid w:val="00064799"/>
    <w:rsid w:val="00064A6C"/>
    <w:rsid w:val="0006686C"/>
    <w:rsid w:val="00066E2A"/>
    <w:rsid w:val="00073DA0"/>
    <w:rsid w:val="000741AF"/>
    <w:rsid w:val="00077CB0"/>
    <w:rsid w:val="000835E7"/>
    <w:rsid w:val="00087ACE"/>
    <w:rsid w:val="00090B67"/>
    <w:rsid w:val="00090CC3"/>
    <w:rsid w:val="00091A92"/>
    <w:rsid w:val="000926A4"/>
    <w:rsid w:val="00094C7D"/>
    <w:rsid w:val="000A020C"/>
    <w:rsid w:val="000A16DD"/>
    <w:rsid w:val="000A1E9E"/>
    <w:rsid w:val="000A4D8E"/>
    <w:rsid w:val="000A5435"/>
    <w:rsid w:val="000A7459"/>
    <w:rsid w:val="000A7C83"/>
    <w:rsid w:val="000B0401"/>
    <w:rsid w:val="000B0C0E"/>
    <w:rsid w:val="000B1829"/>
    <w:rsid w:val="000B1C24"/>
    <w:rsid w:val="000B1E17"/>
    <w:rsid w:val="000B2FB5"/>
    <w:rsid w:val="000B5165"/>
    <w:rsid w:val="000C0248"/>
    <w:rsid w:val="000C299B"/>
    <w:rsid w:val="000C3143"/>
    <w:rsid w:val="000C3845"/>
    <w:rsid w:val="000C5969"/>
    <w:rsid w:val="000C6AF0"/>
    <w:rsid w:val="000C6FB9"/>
    <w:rsid w:val="000D3C49"/>
    <w:rsid w:val="000D5B66"/>
    <w:rsid w:val="000D76D6"/>
    <w:rsid w:val="000D7F9E"/>
    <w:rsid w:val="000E0560"/>
    <w:rsid w:val="000E61DF"/>
    <w:rsid w:val="000F075E"/>
    <w:rsid w:val="000F0A88"/>
    <w:rsid w:val="000F1410"/>
    <w:rsid w:val="000F50E7"/>
    <w:rsid w:val="000F6120"/>
    <w:rsid w:val="000F6A07"/>
    <w:rsid w:val="00100424"/>
    <w:rsid w:val="001021AA"/>
    <w:rsid w:val="0010402F"/>
    <w:rsid w:val="00107C13"/>
    <w:rsid w:val="00112FBB"/>
    <w:rsid w:val="00114397"/>
    <w:rsid w:val="001149DD"/>
    <w:rsid w:val="0011675C"/>
    <w:rsid w:val="0012215A"/>
    <w:rsid w:val="001234C9"/>
    <w:rsid w:val="00123AFE"/>
    <w:rsid w:val="0012416D"/>
    <w:rsid w:val="00124254"/>
    <w:rsid w:val="00124C46"/>
    <w:rsid w:val="00124F65"/>
    <w:rsid w:val="00125962"/>
    <w:rsid w:val="001259E8"/>
    <w:rsid w:val="0012653A"/>
    <w:rsid w:val="00130911"/>
    <w:rsid w:val="00132627"/>
    <w:rsid w:val="001340C3"/>
    <w:rsid w:val="00135412"/>
    <w:rsid w:val="001372FE"/>
    <w:rsid w:val="00137592"/>
    <w:rsid w:val="00137952"/>
    <w:rsid w:val="001406E0"/>
    <w:rsid w:val="0014312F"/>
    <w:rsid w:val="00144C54"/>
    <w:rsid w:val="00145663"/>
    <w:rsid w:val="00146827"/>
    <w:rsid w:val="00147653"/>
    <w:rsid w:val="00150E60"/>
    <w:rsid w:val="001510E0"/>
    <w:rsid w:val="001545CB"/>
    <w:rsid w:val="00154FC1"/>
    <w:rsid w:val="0015504D"/>
    <w:rsid w:val="00156D04"/>
    <w:rsid w:val="00157B05"/>
    <w:rsid w:val="001609C6"/>
    <w:rsid w:val="00161B96"/>
    <w:rsid w:val="00161EEF"/>
    <w:rsid w:val="00162004"/>
    <w:rsid w:val="001627EA"/>
    <w:rsid w:val="00163D4E"/>
    <w:rsid w:val="00164406"/>
    <w:rsid w:val="001674BA"/>
    <w:rsid w:val="00167565"/>
    <w:rsid w:val="00170E39"/>
    <w:rsid w:val="00174875"/>
    <w:rsid w:val="00176F57"/>
    <w:rsid w:val="001775C9"/>
    <w:rsid w:val="00177B8D"/>
    <w:rsid w:val="00180C93"/>
    <w:rsid w:val="001865EB"/>
    <w:rsid w:val="001907EC"/>
    <w:rsid w:val="001931F9"/>
    <w:rsid w:val="001939A1"/>
    <w:rsid w:val="00193D32"/>
    <w:rsid w:val="00195D46"/>
    <w:rsid w:val="001968AA"/>
    <w:rsid w:val="00196CF7"/>
    <w:rsid w:val="001A0FEE"/>
    <w:rsid w:val="001A28B5"/>
    <w:rsid w:val="001A4ADA"/>
    <w:rsid w:val="001B0154"/>
    <w:rsid w:val="001B21BC"/>
    <w:rsid w:val="001B3235"/>
    <w:rsid w:val="001B435A"/>
    <w:rsid w:val="001B5855"/>
    <w:rsid w:val="001C05DE"/>
    <w:rsid w:val="001C08CA"/>
    <w:rsid w:val="001C1514"/>
    <w:rsid w:val="001C2BAB"/>
    <w:rsid w:val="001C4F59"/>
    <w:rsid w:val="001C519D"/>
    <w:rsid w:val="001C5FBA"/>
    <w:rsid w:val="001C608C"/>
    <w:rsid w:val="001C613F"/>
    <w:rsid w:val="001C7A9D"/>
    <w:rsid w:val="001D0B59"/>
    <w:rsid w:val="001D23D2"/>
    <w:rsid w:val="001D23D9"/>
    <w:rsid w:val="001D27AF"/>
    <w:rsid w:val="001D3639"/>
    <w:rsid w:val="001D42A4"/>
    <w:rsid w:val="001D5A1B"/>
    <w:rsid w:val="001D74D9"/>
    <w:rsid w:val="001E1725"/>
    <w:rsid w:val="001E2D5F"/>
    <w:rsid w:val="001E51D3"/>
    <w:rsid w:val="001E6B3C"/>
    <w:rsid w:val="001E75EA"/>
    <w:rsid w:val="001E7CDD"/>
    <w:rsid w:val="001F03D1"/>
    <w:rsid w:val="001F0600"/>
    <w:rsid w:val="001F08AB"/>
    <w:rsid w:val="001F1535"/>
    <w:rsid w:val="001F5078"/>
    <w:rsid w:val="001F6B98"/>
    <w:rsid w:val="00202B5F"/>
    <w:rsid w:val="0020560B"/>
    <w:rsid w:val="00205EB6"/>
    <w:rsid w:val="00206E07"/>
    <w:rsid w:val="002077D3"/>
    <w:rsid w:val="002079A0"/>
    <w:rsid w:val="00213BEE"/>
    <w:rsid w:val="00215F28"/>
    <w:rsid w:val="00217588"/>
    <w:rsid w:val="0021769F"/>
    <w:rsid w:val="00220ABC"/>
    <w:rsid w:val="002230C6"/>
    <w:rsid w:val="002250D4"/>
    <w:rsid w:val="00225D0B"/>
    <w:rsid w:val="00230F43"/>
    <w:rsid w:val="002337E1"/>
    <w:rsid w:val="00242A89"/>
    <w:rsid w:val="002440F0"/>
    <w:rsid w:val="00247278"/>
    <w:rsid w:val="002564FB"/>
    <w:rsid w:val="002603F4"/>
    <w:rsid w:val="00263067"/>
    <w:rsid w:val="00263FAE"/>
    <w:rsid w:val="00264026"/>
    <w:rsid w:val="00265A6A"/>
    <w:rsid w:val="0026641B"/>
    <w:rsid w:val="00266F6A"/>
    <w:rsid w:val="00267CAB"/>
    <w:rsid w:val="0027086C"/>
    <w:rsid w:val="002716BB"/>
    <w:rsid w:val="00274DB2"/>
    <w:rsid w:val="00275F84"/>
    <w:rsid w:val="00276C2D"/>
    <w:rsid w:val="00280045"/>
    <w:rsid w:val="002805FA"/>
    <w:rsid w:val="00280621"/>
    <w:rsid w:val="002821DB"/>
    <w:rsid w:val="002829DB"/>
    <w:rsid w:val="00291605"/>
    <w:rsid w:val="00292B42"/>
    <w:rsid w:val="00293EBA"/>
    <w:rsid w:val="002942CC"/>
    <w:rsid w:val="00294511"/>
    <w:rsid w:val="00294D40"/>
    <w:rsid w:val="00295ED1"/>
    <w:rsid w:val="002A10A1"/>
    <w:rsid w:val="002A2F9F"/>
    <w:rsid w:val="002A3330"/>
    <w:rsid w:val="002A5396"/>
    <w:rsid w:val="002A5950"/>
    <w:rsid w:val="002B021A"/>
    <w:rsid w:val="002B2146"/>
    <w:rsid w:val="002B554D"/>
    <w:rsid w:val="002B7550"/>
    <w:rsid w:val="002C566D"/>
    <w:rsid w:val="002C7C6A"/>
    <w:rsid w:val="002D2B86"/>
    <w:rsid w:val="002D34FF"/>
    <w:rsid w:val="002D4557"/>
    <w:rsid w:val="002D6F67"/>
    <w:rsid w:val="002D7BDF"/>
    <w:rsid w:val="002E2A6D"/>
    <w:rsid w:val="002E5111"/>
    <w:rsid w:val="002E549A"/>
    <w:rsid w:val="002E562F"/>
    <w:rsid w:val="002E5F58"/>
    <w:rsid w:val="002E6605"/>
    <w:rsid w:val="002E6802"/>
    <w:rsid w:val="002F010B"/>
    <w:rsid w:val="002F1A51"/>
    <w:rsid w:val="002F1C0B"/>
    <w:rsid w:val="002F26E5"/>
    <w:rsid w:val="002F7F08"/>
    <w:rsid w:val="0030028A"/>
    <w:rsid w:val="00303768"/>
    <w:rsid w:val="00304B92"/>
    <w:rsid w:val="00305098"/>
    <w:rsid w:val="00305162"/>
    <w:rsid w:val="00305C59"/>
    <w:rsid w:val="00305E66"/>
    <w:rsid w:val="00305F14"/>
    <w:rsid w:val="003071B0"/>
    <w:rsid w:val="00307594"/>
    <w:rsid w:val="00307E86"/>
    <w:rsid w:val="00307F37"/>
    <w:rsid w:val="00314094"/>
    <w:rsid w:val="003153CB"/>
    <w:rsid w:val="003169A4"/>
    <w:rsid w:val="0031748F"/>
    <w:rsid w:val="0031764D"/>
    <w:rsid w:val="003216A3"/>
    <w:rsid w:val="003217AC"/>
    <w:rsid w:val="00321B61"/>
    <w:rsid w:val="00322756"/>
    <w:rsid w:val="00322F9E"/>
    <w:rsid w:val="003248C2"/>
    <w:rsid w:val="00325B11"/>
    <w:rsid w:val="003313A4"/>
    <w:rsid w:val="003345F3"/>
    <w:rsid w:val="00334F44"/>
    <w:rsid w:val="00336D86"/>
    <w:rsid w:val="003378AA"/>
    <w:rsid w:val="0034162D"/>
    <w:rsid w:val="003419AE"/>
    <w:rsid w:val="00343685"/>
    <w:rsid w:val="0034659E"/>
    <w:rsid w:val="003476FF"/>
    <w:rsid w:val="003505B7"/>
    <w:rsid w:val="00350677"/>
    <w:rsid w:val="00351161"/>
    <w:rsid w:val="003523D5"/>
    <w:rsid w:val="003537E0"/>
    <w:rsid w:val="00355992"/>
    <w:rsid w:val="00356F8C"/>
    <w:rsid w:val="00361CA8"/>
    <w:rsid w:val="003632E8"/>
    <w:rsid w:val="0036360F"/>
    <w:rsid w:val="00363B67"/>
    <w:rsid w:val="0036461F"/>
    <w:rsid w:val="0036663A"/>
    <w:rsid w:val="0037137F"/>
    <w:rsid w:val="003724C5"/>
    <w:rsid w:val="00376037"/>
    <w:rsid w:val="00380010"/>
    <w:rsid w:val="00380C66"/>
    <w:rsid w:val="003844C0"/>
    <w:rsid w:val="00385213"/>
    <w:rsid w:val="00385823"/>
    <w:rsid w:val="00385FBE"/>
    <w:rsid w:val="00390B96"/>
    <w:rsid w:val="00390DD3"/>
    <w:rsid w:val="00391735"/>
    <w:rsid w:val="00391ACA"/>
    <w:rsid w:val="00392AA9"/>
    <w:rsid w:val="00392B2C"/>
    <w:rsid w:val="00392D2D"/>
    <w:rsid w:val="00392DE4"/>
    <w:rsid w:val="003961E9"/>
    <w:rsid w:val="00397559"/>
    <w:rsid w:val="003A1DFE"/>
    <w:rsid w:val="003A27D2"/>
    <w:rsid w:val="003A45BA"/>
    <w:rsid w:val="003A73EB"/>
    <w:rsid w:val="003B0554"/>
    <w:rsid w:val="003B6AFE"/>
    <w:rsid w:val="003B757C"/>
    <w:rsid w:val="003C07B2"/>
    <w:rsid w:val="003C120D"/>
    <w:rsid w:val="003C1727"/>
    <w:rsid w:val="003C17FF"/>
    <w:rsid w:val="003C2AB7"/>
    <w:rsid w:val="003C3321"/>
    <w:rsid w:val="003C347E"/>
    <w:rsid w:val="003C49DA"/>
    <w:rsid w:val="003C6EBB"/>
    <w:rsid w:val="003C74A5"/>
    <w:rsid w:val="003D05EA"/>
    <w:rsid w:val="003D1767"/>
    <w:rsid w:val="003D1FB4"/>
    <w:rsid w:val="003D3A55"/>
    <w:rsid w:val="003D50D9"/>
    <w:rsid w:val="003D5501"/>
    <w:rsid w:val="003D5D56"/>
    <w:rsid w:val="003D5E02"/>
    <w:rsid w:val="003D65BB"/>
    <w:rsid w:val="003D6BD8"/>
    <w:rsid w:val="003E0EA4"/>
    <w:rsid w:val="003E1DE6"/>
    <w:rsid w:val="003E2F74"/>
    <w:rsid w:val="003E5544"/>
    <w:rsid w:val="003E595F"/>
    <w:rsid w:val="003E7A3E"/>
    <w:rsid w:val="003F23F2"/>
    <w:rsid w:val="003F2A01"/>
    <w:rsid w:val="003F4B1E"/>
    <w:rsid w:val="003F6293"/>
    <w:rsid w:val="003F71AD"/>
    <w:rsid w:val="00401D45"/>
    <w:rsid w:val="00404AED"/>
    <w:rsid w:val="00405162"/>
    <w:rsid w:val="00405E2D"/>
    <w:rsid w:val="00405EAF"/>
    <w:rsid w:val="00406407"/>
    <w:rsid w:val="00406E9A"/>
    <w:rsid w:val="00412CDB"/>
    <w:rsid w:val="004132AB"/>
    <w:rsid w:val="0041432A"/>
    <w:rsid w:val="00415816"/>
    <w:rsid w:val="00417B42"/>
    <w:rsid w:val="004214D5"/>
    <w:rsid w:val="004215D8"/>
    <w:rsid w:val="00422F6F"/>
    <w:rsid w:val="0042405B"/>
    <w:rsid w:val="00426676"/>
    <w:rsid w:val="00427A08"/>
    <w:rsid w:val="0043032B"/>
    <w:rsid w:val="00431364"/>
    <w:rsid w:val="00432576"/>
    <w:rsid w:val="00432A7C"/>
    <w:rsid w:val="004339E0"/>
    <w:rsid w:val="00433D20"/>
    <w:rsid w:val="00434EF1"/>
    <w:rsid w:val="004374C1"/>
    <w:rsid w:val="00440C6A"/>
    <w:rsid w:val="00441351"/>
    <w:rsid w:val="00446E61"/>
    <w:rsid w:val="00450359"/>
    <w:rsid w:val="00450E94"/>
    <w:rsid w:val="004515BF"/>
    <w:rsid w:val="00454FD3"/>
    <w:rsid w:val="0045528A"/>
    <w:rsid w:val="004609E8"/>
    <w:rsid w:val="00465877"/>
    <w:rsid w:val="004675F1"/>
    <w:rsid w:val="004714E0"/>
    <w:rsid w:val="00473BE6"/>
    <w:rsid w:val="00483E0B"/>
    <w:rsid w:val="00486462"/>
    <w:rsid w:val="004865C3"/>
    <w:rsid w:val="00487789"/>
    <w:rsid w:val="004910C6"/>
    <w:rsid w:val="0049186C"/>
    <w:rsid w:val="00491B48"/>
    <w:rsid w:val="00493F00"/>
    <w:rsid w:val="004949C1"/>
    <w:rsid w:val="00495323"/>
    <w:rsid w:val="0049629A"/>
    <w:rsid w:val="00496690"/>
    <w:rsid w:val="004A066E"/>
    <w:rsid w:val="004A1211"/>
    <w:rsid w:val="004A1270"/>
    <w:rsid w:val="004A18D0"/>
    <w:rsid w:val="004A1E45"/>
    <w:rsid w:val="004A32A4"/>
    <w:rsid w:val="004A3C99"/>
    <w:rsid w:val="004B0007"/>
    <w:rsid w:val="004B0462"/>
    <w:rsid w:val="004B184D"/>
    <w:rsid w:val="004B21B6"/>
    <w:rsid w:val="004B35E5"/>
    <w:rsid w:val="004B36D6"/>
    <w:rsid w:val="004B3DEE"/>
    <w:rsid w:val="004B446E"/>
    <w:rsid w:val="004B5924"/>
    <w:rsid w:val="004C1055"/>
    <w:rsid w:val="004C279D"/>
    <w:rsid w:val="004C7152"/>
    <w:rsid w:val="004C7C47"/>
    <w:rsid w:val="004D379F"/>
    <w:rsid w:val="004D4E3F"/>
    <w:rsid w:val="004D67C9"/>
    <w:rsid w:val="004E0A4C"/>
    <w:rsid w:val="004E2B4E"/>
    <w:rsid w:val="004E2CE3"/>
    <w:rsid w:val="004E2CF5"/>
    <w:rsid w:val="004E3668"/>
    <w:rsid w:val="004E3A28"/>
    <w:rsid w:val="004E5E9B"/>
    <w:rsid w:val="004E7065"/>
    <w:rsid w:val="004F00F7"/>
    <w:rsid w:val="004F10AF"/>
    <w:rsid w:val="004F23AB"/>
    <w:rsid w:val="004F2581"/>
    <w:rsid w:val="004F28D8"/>
    <w:rsid w:val="004F2F53"/>
    <w:rsid w:val="004F3676"/>
    <w:rsid w:val="004F49EF"/>
    <w:rsid w:val="004F4E32"/>
    <w:rsid w:val="0050066D"/>
    <w:rsid w:val="005016B0"/>
    <w:rsid w:val="005047F3"/>
    <w:rsid w:val="005049BE"/>
    <w:rsid w:val="00505528"/>
    <w:rsid w:val="00505BA4"/>
    <w:rsid w:val="005128E0"/>
    <w:rsid w:val="005136BF"/>
    <w:rsid w:val="00516471"/>
    <w:rsid w:val="00516DBB"/>
    <w:rsid w:val="0052078F"/>
    <w:rsid w:val="005226B7"/>
    <w:rsid w:val="005236FB"/>
    <w:rsid w:val="00523BCA"/>
    <w:rsid w:val="00523E18"/>
    <w:rsid w:val="00523E77"/>
    <w:rsid w:val="00525681"/>
    <w:rsid w:val="005309EB"/>
    <w:rsid w:val="00530B32"/>
    <w:rsid w:val="0053295B"/>
    <w:rsid w:val="00535225"/>
    <w:rsid w:val="0053558D"/>
    <w:rsid w:val="00535B4C"/>
    <w:rsid w:val="005419DC"/>
    <w:rsid w:val="00541FA5"/>
    <w:rsid w:val="00542B64"/>
    <w:rsid w:val="00543085"/>
    <w:rsid w:val="00543FA0"/>
    <w:rsid w:val="00551362"/>
    <w:rsid w:val="00551DBD"/>
    <w:rsid w:val="0055231C"/>
    <w:rsid w:val="00554017"/>
    <w:rsid w:val="00555A11"/>
    <w:rsid w:val="005609A6"/>
    <w:rsid w:val="005631AD"/>
    <w:rsid w:val="00563694"/>
    <w:rsid w:val="0056374B"/>
    <w:rsid w:val="00565E7B"/>
    <w:rsid w:val="0056630B"/>
    <w:rsid w:val="00566471"/>
    <w:rsid w:val="00567CB7"/>
    <w:rsid w:val="00567E8D"/>
    <w:rsid w:val="00573EF7"/>
    <w:rsid w:val="00576549"/>
    <w:rsid w:val="00581F45"/>
    <w:rsid w:val="00583AB0"/>
    <w:rsid w:val="005849E5"/>
    <w:rsid w:val="00585FE4"/>
    <w:rsid w:val="00586D31"/>
    <w:rsid w:val="0058771D"/>
    <w:rsid w:val="00587DCD"/>
    <w:rsid w:val="005915CF"/>
    <w:rsid w:val="0059233E"/>
    <w:rsid w:val="005936AC"/>
    <w:rsid w:val="00594E73"/>
    <w:rsid w:val="005A30AF"/>
    <w:rsid w:val="005A507F"/>
    <w:rsid w:val="005A5904"/>
    <w:rsid w:val="005A5C93"/>
    <w:rsid w:val="005A5E11"/>
    <w:rsid w:val="005A7F5F"/>
    <w:rsid w:val="005B0873"/>
    <w:rsid w:val="005B2971"/>
    <w:rsid w:val="005B4810"/>
    <w:rsid w:val="005C3354"/>
    <w:rsid w:val="005C505F"/>
    <w:rsid w:val="005D0A5F"/>
    <w:rsid w:val="005D42ED"/>
    <w:rsid w:val="005D70B1"/>
    <w:rsid w:val="005E149D"/>
    <w:rsid w:val="005E1A14"/>
    <w:rsid w:val="005E3117"/>
    <w:rsid w:val="005E3187"/>
    <w:rsid w:val="005E3206"/>
    <w:rsid w:val="005E37C9"/>
    <w:rsid w:val="005E3E65"/>
    <w:rsid w:val="005E54F0"/>
    <w:rsid w:val="005E6F3C"/>
    <w:rsid w:val="005F38B3"/>
    <w:rsid w:val="005F48CA"/>
    <w:rsid w:val="005F7A27"/>
    <w:rsid w:val="005F7C66"/>
    <w:rsid w:val="0060057C"/>
    <w:rsid w:val="0060311E"/>
    <w:rsid w:val="006036F0"/>
    <w:rsid w:val="00604CB5"/>
    <w:rsid w:val="00604FF3"/>
    <w:rsid w:val="00607116"/>
    <w:rsid w:val="00607E1F"/>
    <w:rsid w:val="00612FF4"/>
    <w:rsid w:val="0061481B"/>
    <w:rsid w:val="00614AD2"/>
    <w:rsid w:val="00616766"/>
    <w:rsid w:val="00617622"/>
    <w:rsid w:val="006239AE"/>
    <w:rsid w:val="006242DD"/>
    <w:rsid w:val="00624A7A"/>
    <w:rsid w:val="00625866"/>
    <w:rsid w:val="0063014A"/>
    <w:rsid w:val="00630B35"/>
    <w:rsid w:val="00632E07"/>
    <w:rsid w:val="00634EC1"/>
    <w:rsid w:val="00635485"/>
    <w:rsid w:val="0063662F"/>
    <w:rsid w:val="00641BF9"/>
    <w:rsid w:val="0064402B"/>
    <w:rsid w:val="00645817"/>
    <w:rsid w:val="00645D4A"/>
    <w:rsid w:val="00653E46"/>
    <w:rsid w:val="006641C8"/>
    <w:rsid w:val="00666B2D"/>
    <w:rsid w:val="00667B13"/>
    <w:rsid w:val="006709C0"/>
    <w:rsid w:val="00670C3C"/>
    <w:rsid w:val="00671EA1"/>
    <w:rsid w:val="006756BB"/>
    <w:rsid w:val="006765A5"/>
    <w:rsid w:val="006800B4"/>
    <w:rsid w:val="00681C7C"/>
    <w:rsid w:val="006837AA"/>
    <w:rsid w:val="00684534"/>
    <w:rsid w:val="00684A09"/>
    <w:rsid w:val="0068557C"/>
    <w:rsid w:val="00687657"/>
    <w:rsid w:val="00691351"/>
    <w:rsid w:val="006927E9"/>
    <w:rsid w:val="0069381D"/>
    <w:rsid w:val="006A07BE"/>
    <w:rsid w:val="006A1264"/>
    <w:rsid w:val="006B2FB0"/>
    <w:rsid w:val="006B4C04"/>
    <w:rsid w:val="006B61D2"/>
    <w:rsid w:val="006B68AB"/>
    <w:rsid w:val="006B6F9C"/>
    <w:rsid w:val="006C0BAE"/>
    <w:rsid w:val="006C36C6"/>
    <w:rsid w:val="006D078A"/>
    <w:rsid w:val="006D17B7"/>
    <w:rsid w:val="006D42A3"/>
    <w:rsid w:val="006D67AE"/>
    <w:rsid w:val="006E03F1"/>
    <w:rsid w:val="006E1AA3"/>
    <w:rsid w:val="006E1E53"/>
    <w:rsid w:val="006E7C3A"/>
    <w:rsid w:val="006F04AA"/>
    <w:rsid w:val="006F3280"/>
    <w:rsid w:val="006F42CC"/>
    <w:rsid w:val="00700457"/>
    <w:rsid w:val="00700DF4"/>
    <w:rsid w:val="0070293E"/>
    <w:rsid w:val="00705528"/>
    <w:rsid w:val="0071507F"/>
    <w:rsid w:val="00716790"/>
    <w:rsid w:val="00716FC5"/>
    <w:rsid w:val="007174FB"/>
    <w:rsid w:val="00720538"/>
    <w:rsid w:val="007207E4"/>
    <w:rsid w:val="00721554"/>
    <w:rsid w:val="007221EA"/>
    <w:rsid w:val="00723104"/>
    <w:rsid w:val="00723547"/>
    <w:rsid w:val="00723BFC"/>
    <w:rsid w:val="00725D2C"/>
    <w:rsid w:val="007265D0"/>
    <w:rsid w:val="00727073"/>
    <w:rsid w:val="0073222D"/>
    <w:rsid w:val="00732D2D"/>
    <w:rsid w:val="00733336"/>
    <w:rsid w:val="00734E20"/>
    <w:rsid w:val="00735AA9"/>
    <w:rsid w:val="00737E3E"/>
    <w:rsid w:val="00743DC9"/>
    <w:rsid w:val="0074408F"/>
    <w:rsid w:val="00744BB6"/>
    <w:rsid w:val="00753156"/>
    <w:rsid w:val="00753F12"/>
    <w:rsid w:val="00754209"/>
    <w:rsid w:val="007548F8"/>
    <w:rsid w:val="00755236"/>
    <w:rsid w:val="00755D64"/>
    <w:rsid w:val="00757A84"/>
    <w:rsid w:val="00762342"/>
    <w:rsid w:val="007636E0"/>
    <w:rsid w:val="0076386D"/>
    <w:rsid w:val="00765A2E"/>
    <w:rsid w:val="007662D1"/>
    <w:rsid w:val="0076750B"/>
    <w:rsid w:val="0077029B"/>
    <w:rsid w:val="007714A8"/>
    <w:rsid w:val="00774B74"/>
    <w:rsid w:val="00775522"/>
    <w:rsid w:val="00775921"/>
    <w:rsid w:val="0077592F"/>
    <w:rsid w:val="0077743B"/>
    <w:rsid w:val="00780EE0"/>
    <w:rsid w:val="00782CF1"/>
    <w:rsid w:val="00782F91"/>
    <w:rsid w:val="00783723"/>
    <w:rsid w:val="00783AA8"/>
    <w:rsid w:val="00783E06"/>
    <w:rsid w:val="0078466F"/>
    <w:rsid w:val="0078493D"/>
    <w:rsid w:val="0078670D"/>
    <w:rsid w:val="007871EF"/>
    <w:rsid w:val="007920B6"/>
    <w:rsid w:val="00793314"/>
    <w:rsid w:val="00797F22"/>
    <w:rsid w:val="007A0153"/>
    <w:rsid w:val="007A35E4"/>
    <w:rsid w:val="007A4870"/>
    <w:rsid w:val="007A68ED"/>
    <w:rsid w:val="007A76D4"/>
    <w:rsid w:val="007A7A50"/>
    <w:rsid w:val="007B0ACE"/>
    <w:rsid w:val="007B2288"/>
    <w:rsid w:val="007B2299"/>
    <w:rsid w:val="007B3040"/>
    <w:rsid w:val="007B345A"/>
    <w:rsid w:val="007B3E3E"/>
    <w:rsid w:val="007C1B6D"/>
    <w:rsid w:val="007C22C5"/>
    <w:rsid w:val="007C4ED6"/>
    <w:rsid w:val="007C6B7B"/>
    <w:rsid w:val="007D0132"/>
    <w:rsid w:val="007D34D0"/>
    <w:rsid w:val="007D3EA0"/>
    <w:rsid w:val="007D48F3"/>
    <w:rsid w:val="007D6637"/>
    <w:rsid w:val="007D7909"/>
    <w:rsid w:val="007D7C9A"/>
    <w:rsid w:val="007E008C"/>
    <w:rsid w:val="007E05C9"/>
    <w:rsid w:val="007E0CFF"/>
    <w:rsid w:val="007E4637"/>
    <w:rsid w:val="007E56F8"/>
    <w:rsid w:val="007F10F8"/>
    <w:rsid w:val="007F1772"/>
    <w:rsid w:val="007F3D61"/>
    <w:rsid w:val="007F42C0"/>
    <w:rsid w:val="007F603D"/>
    <w:rsid w:val="007F6B31"/>
    <w:rsid w:val="007F7AB8"/>
    <w:rsid w:val="00804050"/>
    <w:rsid w:val="008047E6"/>
    <w:rsid w:val="00811D19"/>
    <w:rsid w:val="00815D6E"/>
    <w:rsid w:val="00817564"/>
    <w:rsid w:val="00820A03"/>
    <w:rsid w:val="008210C4"/>
    <w:rsid w:val="00822F74"/>
    <w:rsid w:val="00823253"/>
    <w:rsid w:val="00823C59"/>
    <w:rsid w:val="00825400"/>
    <w:rsid w:val="0082599D"/>
    <w:rsid w:val="00826A74"/>
    <w:rsid w:val="0083175C"/>
    <w:rsid w:val="00831F4F"/>
    <w:rsid w:val="008326F7"/>
    <w:rsid w:val="00832AAC"/>
    <w:rsid w:val="0083666D"/>
    <w:rsid w:val="0083728E"/>
    <w:rsid w:val="008379E6"/>
    <w:rsid w:val="00840EBE"/>
    <w:rsid w:val="00841FCB"/>
    <w:rsid w:val="008424E5"/>
    <w:rsid w:val="00842DCA"/>
    <w:rsid w:val="00842F1B"/>
    <w:rsid w:val="008434AC"/>
    <w:rsid w:val="008443A9"/>
    <w:rsid w:val="008454ED"/>
    <w:rsid w:val="0084770D"/>
    <w:rsid w:val="00847C4C"/>
    <w:rsid w:val="00847D3C"/>
    <w:rsid w:val="00850741"/>
    <w:rsid w:val="00854127"/>
    <w:rsid w:val="0085452E"/>
    <w:rsid w:val="008563C9"/>
    <w:rsid w:val="008604F4"/>
    <w:rsid w:val="00863E82"/>
    <w:rsid w:val="0086645A"/>
    <w:rsid w:val="00867B22"/>
    <w:rsid w:val="008721BB"/>
    <w:rsid w:val="008723AE"/>
    <w:rsid w:val="00872BF2"/>
    <w:rsid w:val="008730D7"/>
    <w:rsid w:val="00873138"/>
    <w:rsid w:val="00874B84"/>
    <w:rsid w:val="008768F6"/>
    <w:rsid w:val="00876C48"/>
    <w:rsid w:val="00877818"/>
    <w:rsid w:val="00882BE2"/>
    <w:rsid w:val="00882F65"/>
    <w:rsid w:val="008854B5"/>
    <w:rsid w:val="00886069"/>
    <w:rsid w:val="00887D06"/>
    <w:rsid w:val="008A0705"/>
    <w:rsid w:val="008A084E"/>
    <w:rsid w:val="008A19D0"/>
    <w:rsid w:val="008A1DBA"/>
    <w:rsid w:val="008A2C1B"/>
    <w:rsid w:val="008A4F20"/>
    <w:rsid w:val="008A57D4"/>
    <w:rsid w:val="008A5FD1"/>
    <w:rsid w:val="008A6FAD"/>
    <w:rsid w:val="008A75AC"/>
    <w:rsid w:val="008B070D"/>
    <w:rsid w:val="008B0720"/>
    <w:rsid w:val="008B2EE6"/>
    <w:rsid w:val="008B4156"/>
    <w:rsid w:val="008B4D3E"/>
    <w:rsid w:val="008B4DA4"/>
    <w:rsid w:val="008B5267"/>
    <w:rsid w:val="008C0686"/>
    <w:rsid w:val="008C163A"/>
    <w:rsid w:val="008C37E7"/>
    <w:rsid w:val="008C3F8C"/>
    <w:rsid w:val="008C4026"/>
    <w:rsid w:val="008C4189"/>
    <w:rsid w:val="008C58D5"/>
    <w:rsid w:val="008C72CC"/>
    <w:rsid w:val="008D7A58"/>
    <w:rsid w:val="008E158F"/>
    <w:rsid w:val="008E3709"/>
    <w:rsid w:val="008E4C1A"/>
    <w:rsid w:val="008F114A"/>
    <w:rsid w:val="008F1319"/>
    <w:rsid w:val="008F2F93"/>
    <w:rsid w:val="008F3017"/>
    <w:rsid w:val="008F326E"/>
    <w:rsid w:val="008F3397"/>
    <w:rsid w:val="008F4E6D"/>
    <w:rsid w:val="008F659C"/>
    <w:rsid w:val="008F6A0A"/>
    <w:rsid w:val="008F6CA1"/>
    <w:rsid w:val="008F7A72"/>
    <w:rsid w:val="00900F7B"/>
    <w:rsid w:val="00901303"/>
    <w:rsid w:val="009017BF"/>
    <w:rsid w:val="009045E9"/>
    <w:rsid w:val="00905F87"/>
    <w:rsid w:val="009069FF"/>
    <w:rsid w:val="0091045D"/>
    <w:rsid w:val="009141D4"/>
    <w:rsid w:val="009142D1"/>
    <w:rsid w:val="00915A5B"/>
    <w:rsid w:val="00916E97"/>
    <w:rsid w:val="00920A27"/>
    <w:rsid w:val="009212BD"/>
    <w:rsid w:val="00921B79"/>
    <w:rsid w:val="00923436"/>
    <w:rsid w:val="00923E18"/>
    <w:rsid w:val="009240C0"/>
    <w:rsid w:val="0092443B"/>
    <w:rsid w:val="00924722"/>
    <w:rsid w:val="0093096A"/>
    <w:rsid w:val="00930D8B"/>
    <w:rsid w:val="00931B7A"/>
    <w:rsid w:val="00933063"/>
    <w:rsid w:val="00933DAD"/>
    <w:rsid w:val="00935310"/>
    <w:rsid w:val="00935CBA"/>
    <w:rsid w:val="009376FF"/>
    <w:rsid w:val="0094386B"/>
    <w:rsid w:val="009446E6"/>
    <w:rsid w:val="0094470C"/>
    <w:rsid w:val="00944A47"/>
    <w:rsid w:val="00947788"/>
    <w:rsid w:val="00950468"/>
    <w:rsid w:val="0095201B"/>
    <w:rsid w:val="0095586E"/>
    <w:rsid w:val="009563E2"/>
    <w:rsid w:val="00956DFD"/>
    <w:rsid w:val="009571BE"/>
    <w:rsid w:val="00961998"/>
    <w:rsid w:val="00962554"/>
    <w:rsid w:val="00964C68"/>
    <w:rsid w:val="0096522D"/>
    <w:rsid w:val="009652B7"/>
    <w:rsid w:val="00966240"/>
    <w:rsid w:val="00967365"/>
    <w:rsid w:val="00967EA4"/>
    <w:rsid w:val="00971324"/>
    <w:rsid w:val="009715E3"/>
    <w:rsid w:val="00972B48"/>
    <w:rsid w:val="0097722F"/>
    <w:rsid w:val="00982401"/>
    <w:rsid w:val="00986191"/>
    <w:rsid w:val="00986F50"/>
    <w:rsid w:val="0098711D"/>
    <w:rsid w:val="00987900"/>
    <w:rsid w:val="00990C0E"/>
    <w:rsid w:val="00991483"/>
    <w:rsid w:val="00991F33"/>
    <w:rsid w:val="009A173A"/>
    <w:rsid w:val="009A4591"/>
    <w:rsid w:val="009A546C"/>
    <w:rsid w:val="009A6630"/>
    <w:rsid w:val="009A66A1"/>
    <w:rsid w:val="009A6AE1"/>
    <w:rsid w:val="009B2A94"/>
    <w:rsid w:val="009B5593"/>
    <w:rsid w:val="009B7DAF"/>
    <w:rsid w:val="009C24EE"/>
    <w:rsid w:val="009C2714"/>
    <w:rsid w:val="009D0E49"/>
    <w:rsid w:val="009D30B7"/>
    <w:rsid w:val="009D4B18"/>
    <w:rsid w:val="009D5723"/>
    <w:rsid w:val="009D6C24"/>
    <w:rsid w:val="009D76F5"/>
    <w:rsid w:val="009E1E2E"/>
    <w:rsid w:val="009E227B"/>
    <w:rsid w:val="009E3172"/>
    <w:rsid w:val="009E6E12"/>
    <w:rsid w:val="009F0B2B"/>
    <w:rsid w:val="009F1391"/>
    <w:rsid w:val="00A00F36"/>
    <w:rsid w:val="00A0235C"/>
    <w:rsid w:val="00A02769"/>
    <w:rsid w:val="00A03495"/>
    <w:rsid w:val="00A0476C"/>
    <w:rsid w:val="00A1001A"/>
    <w:rsid w:val="00A10358"/>
    <w:rsid w:val="00A10845"/>
    <w:rsid w:val="00A119C2"/>
    <w:rsid w:val="00A12763"/>
    <w:rsid w:val="00A12870"/>
    <w:rsid w:val="00A16AC9"/>
    <w:rsid w:val="00A21919"/>
    <w:rsid w:val="00A223A5"/>
    <w:rsid w:val="00A23B00"/>
    <w:rsid w:val="00A273E3"/>
    <w:rsid w:val="00A27D31"/>
    <w:rsid w:val="00A30532"/>
    <w:rsid w:val="00A34976"/>
    <w:rsid w:val="00A34B50"/>
    <w:rsid w:val="00A35C98"/>
    <w:rsid w:val="00A365B3"/>
    <w:rsid w:val="00A37431"/>
    <w:rsid w:val="00A406F7"/>
    <w:rsid w:val="00A44A3D"/>
    <w:rsid w:val="00A4550C"/>
    <w:rsid w:val="00A46A1C"/>
    <w:rsid w:val="00A46FCD"/>
    <w:rsid w:val="00A50733"/>
    <w:rsid w:val="00A52570"/>
    <w:rsid w:val="00A52C4F"/>
    <w:rsid w:val="00A53BB9"/>
    <w:rsid w:val="00A55808"/>
    <w:rsid w:val="00A55C9F"/>
    <w:rsid w:val="00A60765"/>
    <w:rsid w:val="00A61431"/>
    <w:rsid w:val="00A6324E"/>
    <w:rsid w:val="00A669A3"/>
    <w:rsid w:val="00A66B6F"/>
    <w:rsid w:val="00A67574"/>
    <w:rsid w:val="00A67752"/>
    <w:rsid w:val="00A67BB3"/>
    <w:rsid w:val="00A67D75"/>
    <w:rsid w:val="00A70A3E"/>
    <w:rsid w:val="00A71B42"/>
    <w:rsid w:val="00A740CA"/>
    <w:rsid w:val="00A74DA0"/>
    <w:rsid w:val="00A75F62"/>
    <w:rsid w:val="00A766D1"/>
    <w:rsid w:val="00A77524"/>
    <w:rsid w:val="00A77EBD"/>
    <w:rsid w:val="00A823EB"/>
    <w:rsid w:val="00A825CF"/>
    <w:rsid w:val="00A82E5A"/>
    <w:rsid w:val="00A858F4"/>
    <w:rsid w:val="00A85F65"/>
    <w:rsid w:val="00A865AD"/>
    <w:rsid w:val="00A906EE"/>
    <w:rsid w:val="00A9341C"/>
    <w:rsid w:val="00A97F5D"/>
    <w:rsid w:val="00AA1058"/>
    <w:rsid w:val="00AA1C31"/>
    <w:rsid w:val="00AA2517"/>
    <w:rsid w:val="00AA28E9"/>
    <w:rsid w:val="00AA3F3A"/>
    <w:rsid w:val="00AA548D"/>
    <w:rsid w:val="00AA7B65"/>
    <w:rsid w:val="00AB3F9B"/>
    <w:rsid w:val="00AB7E4F"/>
    <w:rsid w:val="00AC0E50"/>
    <w:rsid w:val="00AC1A14"/>
    <w:rsid w:val="00AC3D16"/>
    <w:rsid w:val="00AD0436"/>
    <w:rsid w:val="00AD428A"/>
    <w:rsid w:val="00AD4E08"/>
    <w:rsid w:val="00AD7386"/>
    <w:rsid w:val="00AD7F93"/>
    <w:rsid w:val="00AE3212"/>
    <w:rsid w:val="00AE35BD"/>
    <w:rsid w:val="00AE4185"/>
    <w:rsid w:val="00AE427A"/>
    <w:rsid w:val="00AE5B01"/>
    <w:rsid w:val="00AF335C"/>
    <w:rsid w:val="00AF3C70"/>
    <w:rsid w:val="00AF4713"/>
    <w:rsid w:val="00AF558D"/>
    <w:rsid w:val="00AF7D16"/>
    <w:rsid w:val="00B02563"/>
    <w:rsid w:val="00B04324"/>
    <w:rsid w:val="00B05C4C"/>
    <w:rsid w:val="00B06492"/>
    <w:rsid w:val="00B06672"/>
    <w:rsid w:val="00B0776D"/>
    <w:rsid w:val="00B07CE8"/>
    <w:rsid w:val="00B1088C"/>
    <w:rsid w:val="00B1122C"/>
    <w:rsid w:val="00B12B33"/>
    <w:rsid w:val="00B135F1"/>
    <w:rsid w:val="00B16ACB"/>
    <w:rsid w:val="00B239F2"/>
    <w:rsid w:val="00B252DB"/>
    <w:rsid w:val="00B26AA8"/>
    <w:rsid w:val="00B276A0"/>
    <w:rsid w:val="00B27A20"/>
    <w:rsid w:val="00B30A9D"/>
    <w:rsid w:val="00B30EC9"/>
    <w:rsid w:val="00B30F25"/>
    <w:rsid w:val="00B322AF"/>
    <w:rsid w:val="00B324B2"/>
    <w:rsid w:val="00B3319A"/>
    <w:rsid w:val="00B339A2"/>
    <w:rsid w:val="00B33E75"/>
    <w:rsid w:val="00B33F44"/>
    <w:rsid w:val="00B34B9B"/>
    <w:rsid w:val="00B35D4C"/>
    <w:rsid w:val="00B407A2"/>
    <w:rsid w:val="00B42047"/>
    <w:rsid w:val="00B43EDC"/>
    <w:rsid w:val="00B44F83"/>
    <w:rsid w:val="00B44F8E"/>
    <w:rsid w:val="00B46421"/>
    <w:rsid w:val="00B512DE"/>
    <w:rsid w:val="00B56B47"/>
    <w:rsid w:val="00B615C0"/>
    <w:rsid w:val="00B61A75"/>
    <w:rsid w:val="00B64DC4"/>
    <w:rsid w:val="00B66287"/>
    <w:rsid w:val="00B70A98"/>
    <w:rsid w:val="00B71C5E"/>
    <w:rsid w:val="00B71CD3"/>
    <w:rsid w:val="00B730FF"/>
    <w:rsid w:val="00B73537"/>
    <w:rsid w:val="00B73CA3"/>
    <w:rsid w:val="00B74591"/>
    <w:rsid w:val="00B75BA5"/>
    <w:rsid w:val="00B80779"/>
    <w:rsid w:val="00B820F8"/>
    <w:rsid w:val="00B84663"/>
    <w:rsid w:val="00B8548B"/>
    <w:rsid w:val="00B85FDA"/>
    <w:rsid w:val="00B86586"/>
    <w:rsid w:val="00B865F5"/>
    <w:rsid w:val="00B9355A"/>
    <w:rsid w:val="00B964AB"/>
    <w:rsid w:val="00B96D0C"/>
    <w:rsid w:val="00B97302"/>
    <w:rsid w:val="00BA15ED"/>
    <w:rsid w:val="00BA34B0"/>
    <w:rsid w:val="00BA6EF0"/>
    <w:rsid w:val="00BA6F65"/>
    <w:rsid w:val="00BA707A"/>
    <w:rsid w:val="00BA7A3C"/>
    <w:rsid w:val="00BB64CA"/>
    <w:rsid w:val="00BB669F"/>
    <w:rsid w:val="00BB7A17"/>
    <w:rsid w:val="00BC0B01"/>
    <w:rsid w:val="00BC339A"/>
    <w:rsid w:val="00BC3648"/>
    <w:rsid w:val="00BC484E"/>
    <w:rsid w:val="00BC53C8"/>
    <w:rsid w:val="00BC7A8E"/>
    <w:rsid w:val="00BD2C4C"/>
    <w:rsid w:val="00BD47F4"/>
    <w:rsid w:val="00BD67EF"/>
    <w:rsid w:val="00BD6877"/>
    <w:rsid w:val="00BE2CD1"/>
    <w:rsid w:val="00BE2DBA"/>
    <w:rsid w:val="00BE3715"/>
    <w:rsid w:val="00BE55C3"/>
    <w:rsid w:val="00BF2EE1"/>
    <w:rsid w:val="00BF6539"/>
    <w:rsid w:val="00BF7C55"/>
    <w:rsid w:val="00C01226"/>
    <w:rsid w:val="00C0173C"/>
    <w:rsid w:val="00C023A6"/>
    <w:rsid w:val="00C0256B"/>
    <w:rsid w:val="00C039DA"/>
    <w:rsid w:val="00C0428B"/>
    <w:rsid w:val="00C053AA"/>
    <w:rsid w:val="00C056CF"/>
    <w:rsid w:val="00C1028A"/>
    <w:rsid w:val="00C103B7"/>
    <w:rsid w:val="00C11EBE"/>
    <w:rsid w:val="00C1435B"/>
    <w:rsid w:val="00C151BD"/>
    <w:rsid w:val="00C1580B"/>
    <w:rsid w:val="00C2238B"/>
    <w:rsid w:val="00C234E4"/>
    <w:rsid w:val="00C23BD5"/>
    <w:rsid w:val="00C30FC8"/>
    <w:rsid w:val="00C31157"/>
    <w:rsid w:val="00C33488"/>
    <w:rsid w:val="00C369B6"/>
    <w:rsid w:val="00C41118"/>
    <w:rsid w:val="00C41ECE"/>
    <w:rsid w:val="00C428F7"/>
    <w:rsid w:val="00C429D8"/>
    <w:rsid w:val="00C45D1D"/>
    <w:rsid w:val="00C46B2E"/>
    <w:rsid w:val="00C47A7B"/>
    <w:rsid w:val="00C47DFF"/>
    <w:rsid w:val="00C52E87"/>
    <w:rsid w:val="00C5404A"/>
    <w:rsid w:val="00C55AE6"/>
    <w:rsid w:val="00C608CF"/>
    <w:rsid w:val="00C60C8A"/>
    <w:rsid w:val="00C63D32"/>
    <w:rsid w:val="00C63D8B"/>
    <w:rsid w:val="00C6547F"/>
    <w:rsid w:val="00C66994"/>
    <w:rsid w:val="00C7155A"/>
    <w:rsid w:val="00C728D7"/>
    <w:rsid w:val="00C735C6"/>
    <w:rsid w:val="00C76AE1"/>
    <w:rsid w:val="00C77A96"/>
    <w:rsid w:val="00C77FC7"/>
    <w:rsid w:val="00C82705"/>
    <w:rsid w:val="00C82F96"/>
    <w:rsid w:val="00C835AB"/>
    <w:rsid w:val="00C83C75"/>
    <w:rsid w:val="00C85091"/>
    <w:rsid w:val="00C85205"/>
    <w:rsid w:val="00C872D0"/>
    <w:rsid w:val="00C9072B"/>
    <w:rsid w:val="00C90E4D"/>
    <w:rsid w:val="00C946B4"/>
    <w:rsid w:val="00C94852"/>
    <w:rsid w:val="00CA27A0"/>
    <w:rsid w:val="00CA3B00"/>
    <w:rsid w:val="00CA7AF7"/>
    <w:rsid w:val="00CB1189"/>
    <w:rsid w:val="00CB3DB3"/>
    <w:rsid w:val="00CB414B"/>
    <w:rsid w:val="00CB4C9D"/>
    <w:rsid w:val="00CB6C2F"/>
    <w:rsid w:val="00CC39B6"/>
    <w:rsid w:val="00CC55C3"/>
    <w:rsid w:val="00CC6D73"/>
    <w:rsid w:val="00CD1354"/>
    <w:rsid w:val="00CD1EAC"/>
    <w:rsid w:val="00CD318B"/>
    <w:rsid w:val="00CD365D"/>
    <w:rsid w:val="00CD5EAF"/>
    <w:rsid w:val="00CD7BAE"/>
    <w:rsid w:val="00CD7E3A"/>
    <w:rsid w:val="00CE0ADE"/>
    <w:rsid w:val="00CE13F1"/>
    <w:rsid w:val="00CE14E7"/>
    <w:rsid w:val="00CE17AC"/>
    <w:rsid w:val="00CE778F"/>
    <w:rsid w:val="00CF0DCE"/>
    <w:rsid w:val="00CF25AE"/>
    <w:rsid w:val="00CF4A4F"/>
    <w:rsid w:val="00CF59B3"/>
    <w:rsid w:val="00CF75A0"/>
    <w:rsid w:val="00D009E1"/>
    <w:rsid w:val="00D01335"/>
    <w:rsid w:val="00D01CE8"/>
    <w:rsid w:val="00D02C3A"/>
    <w:rsid w:val="00D059E6"/>
    <w:rsid w:val="00D06275"/>
    <w:rsid w:val="00D12896"/>
    <w:rsid w:val="00D155B6"/>
    <w:rsid w:val="00D16ADE"/>
    <w:rsid w:val="00D221DE"/>
    <w:rsid w:val="00D22F1C"/>
    <w:rsid w:val="00D26E98"/>
    <w:rsid w:val="00D2787E"/>
    <w:rsid w:val="00D30502"/>
    <w:rsid w:val="00D311BD"/>
    <w:rsid w:val="00D31417"/>
    <w:rsid w:val="00D33EEE"/>
    <w:rsid w:val="00D34C92"/>
    <w:rsid w:val="00D36505"/>
    <w:rsid w:val="00D42A35"/>
    <w:rsid w:val="00D436B2"/>
    <w:rsid w:val="00D46E2A"/>
    <w:rsid w:val="00D46FCE"/>
    <w:rsid w:val="00D503B7"/>
    <w:rsid w:val="00D5224F"/>
    <w:rsid w:val="00D526C1"/>
    <w:rsid w:val="00D53BC2"/>
    <w:rsid w:val="00D54C52"/>
    <w:rsid w:val="00D557A5"/>
    <w:rsid w:val="00D57F3A"/>
    <w:rsid w:val="00D60630"/>
    <w:rsid w:val="00D62AD6"/>
    <w:rsid w:val="00D62E25"/>
    <w:rsid w:val="00D653A4"/>
    <w:rsid w:val="00D6708D"/>
    <w:rsid w:val="00D6796D"/>
    <w:rsid w:val="00D7093C"/>
    <w:rsid w:val="00D70A03"/>
    <w:rsid w:val="00D71332"/>
    <w:rsid w:val="00D71BA7"/>
    <w:rsid w:val="00D737C8"/>
    <w:rsid w:val="00D757BA"/>
    <w:rsid w:val="00D762BA"/>
    <w:rsid w:val="00D7630F"/>
    <w:rsid w:val="00D76DDD"/>
    <w:rsid w:val="00D77781"/>
    <w:rsid w:val="00D82D1F"/>
    <w:rsid w:val="00D8314B"/>
    <w:rsid w:val="00D83400"/>
    <w:rsid w:val="00D855B3"/>
    <w:rsid w:val="00D875F5"/>
    <w:rsid w:val="00D9447E"/>
    <w:rsid w:val="00D963DC"/>
    <w:rsid w:val="00D97CA1"/>
    <w:rsid w:val="00DA1E8B"/>
    <w:rsid w:val="00DA392D"/>
    <w:rsid w:val="00DA3D00"/>
    <w:rsid w:val="00DA520D"/>
    <w:rsid w:val="00DB1015"/>
    <w:rsid w:val="00DB101B"/>
    <w:rsid w:val="00DB115C"/>
    <w:rsid w:val="00DB1D4B"/>
    <w:rsid w:val="00DB203A"/>
    <w:rsid w:val="00DB25FF"/>
    <w:rsid w:val="00DB49BD"/>
    <w:rsid w:val="00DC0583"/>
    <w:rsid w:val="00DC20E9"/>
    <w:rsid w:val="00DC32D0"/>
    <w:rsid w:val="00DC3413"/>
    <w:rsid w:val="00DC48D3"/>
    <w:rsid w:val="00DC64C5"/>
    <w:rsid w:val="00DC6D1B"/>
    <w:rsid w:val="00DD1D85"/>
    <w:rsid w:val="00DD280C"/>
    <w:rsid w:val="00DD2DA8"/>
    <w:rsid w:val="00DD5BF8"/>
    <w:rsid w:val="00DD6559"/>
    <w:rsid w:val="00DD7323"/>
    <w:rsid w:val="00DE18CE"/>
    <w:rsid w:val="00DE3B08"/>
    <w:rsid w:val="00DE5EEC"/>
    <w:rsid w:val="00DE6FB8"/>
    <w:rsid w:val="00DF04CA"/>
    <w:rsid w:val="00DF13C7"/>
    <w:rsid w:val="00DF31C5"/>
    <w:rsid w:val="00E0068A"/>
    <w:rsid w:val="00E0360D"/>
    <w:rsid w:val="00E112E4"/>
    <w:rsid w:val="00E12340"/>
    <w:rsid w:val="00E12F0C"/>
    <w:rsid w:val="00E162E8"/>
    <w:rsid w:val="00E221FD"/>
    <w:rsid w:val="00E22542"/>
    <w:rsid w:val="00E235E3"/>
    <w:rsid w:val="00E24099"/>
    <w:rsid w:val="00E25F13"/>
    <w:rsid w:val="00E264C5"/>
    <w:rsid w:val="00E3197D"/>
    <w:rsid w:val="00E3317B"/>
    <w:rsid w:val="00E33F52"/>
    <w:rsid w:val="00E36357"/>
    <w:rsid w:val="00E368CA"/>
    <w:rsid w:val="00E416E6"/>
    <w:rsid w:val="00E45A27"/>
    <w:rsid w:val="00E5067C"/>
    <w:rsid w:val="00E51ECC"/>
    <w:rsid w:val="00E52425"/>
    <w:rsid w:val="00E53BFD"/>
    <w:rsid w:val="00E54405"/>
    <w:rsid w:val="00E54C7D"/>
    <w:rsid w:val="00E561B2"/>
    <w:rsid w:val="00E56524"/>
    <w:rsid w:val="00E56EF3"/>
    <w:rsid w:val="00E570E8"/>
    <w:rsid w:val="00E57FB7"/>
    <w:rsid w:val="00E6002B"/>
    <w:rsid w:val="00E6071B"/>
    <w:rsid w:val="00E61AE1"/>
    <w:rsid w:val="00E65860"/>
    <w:rsid w:val="00E67EC0"/>
    <w:rsid w:val="00E71E11"/>
    <w:rsid w:val="00E74206"/>
    <w:rsid w:val="00E74DFD"/>
    <w:rsid w:val="00E76022"/>
    <w:rsid w:val="00E7624F"/>
    <w:rsid w:val="00E771BE"/>
    <w:rsid w:val="00E7768A"/>
    <w:rsid w:val="00E8149E"/>
    <w:rsid w:val="00E86C0B"/>
    <w:rsid w:val="00E90CA8"/>
    <w:rsid w:val="00E92256"/>
    <w:rsid w:val="00E93054"/>
    <w:rsid w:val="00EA0C0E"/>
    <w:rsid w:val="00EA1460"/>
    <w:rsid w:val="00EA2274"/>
    <w:rsid w:val="00EA2C3F"/>
    <w:rsid w:val="00EA4A83"/>
    <w:rsid w:val="00EA5228"/>
    <w:rsid w:val="00EA58C8"/>
    <w:rsid w:val="00EA5BF1"/>
    <w:rsid w:val="00EA66D2"/>
    <w:rsid w:val="00EA66FC"/>
    <w:rsid w:val="00EA6BF1"/>
    <w:rsid w:val="00EB0C53"/>
    <w:rsid w:val="00EB197F"/>
    <w:rsid w:val="00EB375B"/>
    <w:rsid w:val="00EB387F"/>
    <w:rsid w:val="00EC1231"/>
    <w:rsid w:val="00EC1389"/>
    <w:rsid w:val="00EC2A24"/>
    <w:rsid w:val="00EC4036"/>
    <w:rsid w:val="00EC4960"/>
    <w:rsid w:val="00EC72C3"/>
    <w:rsid w:val="00ED2602"/>
    <w:rsid w:val="00ED4A4D"/>
    <w:rsid w:val="00ED5D7A"/>
    <w:rsid w:val="00EF243F"/>
    <w:rsid w:val="00EF34CD"/>
    <w:rsid w:val="00EF45BA"/>
    <w:rsid w:val="00EF5703"/>
    <w:rsid w:val="00EF7343"/>
    <w:rsid w:val="00EF7FEC"/>
    <w:rsid w:val="00F00593"/>
    <w:rsid w:val="00F014B7"/>
    <w:rsid w:val="00F04731"/>
    <w:rsid w:val="00F0532C"/>
    <w:rsid w:val="00F058A9"/>
    <w:rsid w:val="00F05C72"/>
    <w:rsid w:val="00F131AF"/>
    <w:rsid w:val="00F13BC5"/>
    <w:rsid w:val="00F1503B"/>
    <w:rsid w:val="00F16A49"/>
    <w:rsid w:val="00F211F5"/>
    <w:rsid w:val="00F218DC"/>
    <w:rsid w:val="00F23479"/>
    <w:rsid w:val="00F248CD"/>
    <w:rsid w:val="00F257D8"/>
    <w:rsid w:val="00F2647C"/>
    <w:rsid w:val="00F2702A"/>
    <w:rsid w:val="00F30B05"/>
    <w:rsid w:val="00F34DA8"/>
    <w:rsid w:val="00F36AF6"/>
    <w:rsid w:val="00F376A5"/>
    <w:rsid w:val="00F4046B"/>
    <w:rsid w:val="00F41B4A"/>
    <w:rsid w:val="00F42CE9"/>
    <w:rsid w:val="00F460A8"/>
    <w:rsid w:val="00F470AD"/>
    <w:rsid w:val="00F500F1"/>
    <w:rsid w:val="00F53035"/>
    <w:rsid w:val="00F53726"/>
    <w:rsid w:val="00F54726"/>
    <w:rsid w:val="00F54737"/>
    <w:rsid w:val="00F54C68"/>
    <w:rsid w:val="00F553C9"/>
    <w:rsid w:val="00F56762"/>
    <w:rsid w:val="00F570BB"/>
    <w:rsid w:val="00F61E92"/>
    <w:rsid w:val="00F62071"/>
    <w:rsid w:val="00F6293C"/>
    <w:rsid w:val="00F62F5C"/>
    <w:rsid w:val="00F6661B"/>
    <w:rsid w:val="00F7013A"/>
    <w:rsid w:val="00F70B79"/>
    <w:rsid w:val="00F71507"/>
    <w:rsid w:val="00F720DB"/>
    <w:rsid w:val="00F748D4"/>
    <w:rsid w:val="00F7521F"/>
    <w:rsid w:val="00F7741E"/>
    <w:rsid w:val="00F802CE"/>
    <w:rsid w:val="00F828D8"/>
    <w:rsid w:val="00F85E0E"/>
    <w:rsid w:val="00F92938"/>
    <w:rsid w:val="00F959C0"/>
    <w:rsid w:val="00F95A9D"/>
    <w:rsid w:val="00F97CAB"/>
    <w:rsid w:val="00FA018E"/>
    <w:rsid w:val="00FA5038"/>
    <w:rsid w:val="00FB05AD"/>
    <w:rsid w:val="00FB117A"/>
    <w:rsid w:val="00FB2487"/>
    <w:rsid w:val="00FB3420"/>
    <w:rsid w:val="00FB4059"/>
    <w:rsid w:val="00FB4315"/>
    <w:rsid w:val="00FB4CB5"/>
    <w:rsid w:val="00FB6582"/>
    <w:rsid w:val="00FC09AB"/>
    <w:rsid w:val="00FC1F81"/>
    <w:rsid w:val="00FC29F2"/>
    <w:rsid w:val="00FC5005"/>
    <w:rsid w:val="00FC5B81"/>
    <w:rsid w:val="00FC627C"/>
    <w:rsid w:val="00FD0B10"/>
    <w:rsid w:val="00FD3A85"/>
    <w:rsid w:val="00FD40F6"/>
    <w:rsid w:val="00FD441F"/>
    <w:rsid w:val="00FE05F2"/>
    <w:rsid w:val="00FE1929"/>
    <w:rsid w:val="00FE660B"/>
    <w:rsid w:val="00FE6A66"/>
    <w:rsid w:val="00FE6D17"/>
    <w:rsid w:val="00FF0E75"/>
    <w:rsid w:val="00FF2273"/>
    <w:rsid w:val="00FF3B17"/>
    <w:rsid w:val="00FF4516"/>
    <w:rsid w:val="00FF6F28"/>
    <w:rsid w:val="00FF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colormru v:ext="edit" colors="#fcf"/>
    </o:shapedefaults>
    <o:shapelayout v:ext="edit">
      <o:idmap v:ext="edit" data="1"/>
    </o:shapelayout>
  </w:shapeDefaults>
  <w:decimalSymbol w:val="."/>
  <w:listSeparator w:val=","/>
  <w14:docId w14:val="6A0597CB"/>
  <w15:docId w15:val="{7C7084A7-0769-4780-8426-6F6EBE37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30F"/>
    <w:pPr>
      <w:ind w:left="720"/>
      <w:contextualSpacing/>
    </w:pPr>
  </w:style>
  <w:style w:type="paragraph" w:styleId="BalloonText">
    <w:name w:val="Balloon Text"/>
    <w:basedOn w:val="Normal"/>
    <w:link w:val="BalloonTextChar"/>
    <w:uiPriority w:val="99"/>
    <w:semiHidden/>
    <w:unhideWhenUsed/>
    <w:rsid w:val="00244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0F0"/>
    <w:rPr>
      <w:rFonts w:ascii="Tahoma" w:hAnsi="Tahoma" w:cs="Tahoma"/>
      <w:sz w:val="16"/>
      <w:szCs w:val="16"/>
    </w:rPr>
  </w:style>
  <w:style w:type="character" w:styleId="Hyperlink">
    <w:name w:val="Hyperlink"/>
    <w:basedOn w:val="DefaultParagraphFont"/>
    <w:uiPriority w:val="99"/>
    <w:unhideWhenUsed/>
    <w:rsid w:val="002440F0"/>
    <w:rPr>
      <w:color w:val="0000FF" w:themeColor="hyperlink"/>
      <w:u w:val="single"/>
    </w:rPr>
  </w:style>
  <w:style w:type="paragraph" w:styleId="Header">
    <w:name w:val="header"/>
    <w:basedOn w:val="Normal"/>
    <w:link w:val="HeaderChar"/>
    <w:uiPriority w:val="99"/>
    <w:unhideWhenUsed/>
    <w:rsid w:val="00D46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E2A"/>
  </w:style>
  <w:style w:type="paragraph" w:styleId="Footer">
    <w:name w:val="footer"/>
    <w:basedOn w:val="Normal"/>
    <w:link w:val="FooterChar"/>
    <w:uiPriority w:val="99"/>
    <w:unhideWhenUsed/>
    <w:rsid w:val="00D46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E2A"/>
  </w:style>
  <w:style w:type="table" w:styleId="TableGrid">
    <w:name w:val="Table Grid"/>
    <w:basedOn w:val="TableNormal"/>
    <w:rsid w:val="001149D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82F65"/>
    <w:rPr>
      <w:color w:val="800080" w:themeColor="followedHyperlink"/>
      <w:u w:val="single"/>
    </w:rPr>
  </w:style>
  <w:style w:type="paragraph" w:styleId="NoSpacing">
    <w:name w:val="No Spacing"/>
    <w:uiPriority w:val="1"/>
    <w:qFormat/>
    <w:rsid w:val="00D33EEE"/>
    <w:pPr>
      <w:spacing w:after="0" w:line="240" w:lineRule="auto"/>
    </w:pPr>
  </w:style>
  <w:style w:type="table" w:customStyle="1" w:styleId="TableGrid1">
    <w:name w:val="Table Grid1"/>
    <w:basedOn w:val="TableNormal"/>
    <w:next w:val="TableGrid"/>
    <w:uiPriority w:val="59"/>
    <w:rsid w:val="00C42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7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normaltextrun">
    <w:name w:val="gmail-normaltextrun"/>
    <w:basedOn w:val="DefaultParagraphFont"/>
    <w:rsid w:val="00882BE2"/>
  </w:style>
  <w:style w:type="paragraph" w:styleId="NormalWeb">
    <w:name w:val="Normal (Web)"/>
    <w:basedOn w:val="Normal"/>
    <w:uiPriority w:val="99"/>
    <w:unhideWhenUsed/>
    <w:rsid w:val="0077743B"/>
    <w:rPr>
      <w:rFonts w:ascii="Times New Roman" w:hAnsi="Times New Roman" w:cs="Times New Roman"/>
      <w:sz w:val="24"/>
      <w:szCs w:val="24"/>
    </w:rPr>
  </w:style>
  <w:style w:type="table" w:customStyle="1" w:styleId="TableGrid3">
    <w:name w:val="Table Grid3"/>
    <w:basedOn w:val="TableNormal"/>
    <w:next w:val="TableGrid"/>
    <w:uiPriority w:val="59"/>
    <w:rsid w:val="00CB4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F4B1E"/>
    <w:rPr>
      <w:b/>
      <w:bCs/>
    </w:rPr>
  </w:style>
  <w:style w:type="paragraph" w:customStyle="1" w:styleId="Default">
    <w:name w:val="Default"/>
    <w:rsid w:val="008F114A"/>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22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01CE8"/>
    <w:rPr>
      <w:color w:val="605E5C"/>
      <w:shd w:val="clear" w:color="auto" w:fill="E1DFDD"/>
    </w:rPr>
  </w:style>
  <w:style w:type="table" w:customStyle="1" w:styleId="TableGrid5">
    <w:name w:val="Table Grid5"/>
    <w:basedOn w:val="TableNormal"/>
    <w:next w:val="TableGrid"/>
    <w:uiPriority w:val="59"/>
    <w:rsid w:val="00FE6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60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00DF4"/>
    <w:rPr>
      <w:color w:val="605E5C"/>
      <w:shd w:val="clear" w:color="auto" w:fill="E1DFDD"/>
    </w:rPr>
  </w:style>
  <w:style w:type="paragraph" w:styleId="BodyText">
    <w:name w:val="Body Text"/>
    <w:basedOn w:val="Normal"/>
    <w:link w:val="BodyTextChar"/>
    <w:rsid w:val="00F30B05"/>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30B05"/>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844">
      <w:bodyDiv w:val="1"/>
      <w:marLeft w:val="0"/>
      <w:marRight w:val="0"/>
      <w:marTop w:val="0"/>
      <w:marBottom w:val="0"/>
      <w:divBdr>
        <w:top w:val="none" w:sz="0" w:space="0" w:color="auto"/>
        <w:left w:val="none" w:sz="0" w:space="0" w:color="auto"/>
        <w:bottom w:val="none" w:sz="0" w:space="0" w:color="auto"/>
        <w:right w:val="none" w:sz="0" w:space="0" w:color="auto"/>
      </w:divBdr>
    </w:div>
    <w:div w:id="11538773">
      <w:bodyDiv w:val="1"/>
      <w:marLeft w:val="0"/>
      <w:marRight w:val="0"/>
      <w:marTop w:val="0"/>
      <w:marBottom w:val="0"/>
      <w:divBdr>
        <w:top w:val="none" w:sz="0" w:space="0" w:color="auto"/>
        <w:left w:val="none" w:sz="0" w:space="0" w:color="auto"/>
        <w:bottom w:val="none" w:sz="0" w:space="0" w:color="auto"/>
        <w:right w:val="none" w:sz="0" w:space="0" w:color="auto"/>
      </w:divBdr>
    </w:div>
    <w:div w:id="49348799">
      <w:bodyDiv w:val="1"/>
      <w:marLeft w:val="0"/>
      <w:marRight w:val="0"/>
      <w:marTop w:val="0"/>
      <w:marBottom w:val="0"/>
      <w:divBdr>
        <w:top w:val="none" w:sz="0" w:space="0" w:color="auto"/>
        <w:left w:val="none" w:sz="0" w:space="0" w:color="auto"/>
        <w:bottom w:val="none" w:sz="0" w:space="0" w:color="auto"/>
        <w:right w:val="none" w:sz="0" w:space="0" w:color="auto"/>
      </w:divBdr>
    </w:div>
    <w:div w:id="55125189">
      <w:bodyDiv w:val="1"/>
      <w:marLeft w:val="0"/>
      <w:marRight w:val="0"/>
      <w:marTop w:val="0"/>
      <w:marBottom w:val="0"/>
      <w:divBdr>
        <w:top w:val="none" w:sz="0" w:space="0" w:color="auto"/>
        <w:left w:val="none" w:sz="0" w:space="0" w:color="auto"/>
        <w:bottom w:val="none" w:sz="0" w:space="0" w:color="auto"/>
        <w:right w:val="none" w:sz="0" w:space="0" w:color="auto"/>
      </w:divBdr>
    </w:div>
    <w:div w:id="67769743">
      <w:bodyDiv w:val="1"/>
      <w:marLeft w:val="0"/>
      <w:marRight w:val="0"/>
      <w:marTop w:val="0"/>
      <w:marBottom w:val="0"/>
      <w:divBdr>
        <w:top w:val="none" w:sz="0" w:space="0" w:color="auto"/>
        <w:left w:val="none" w:sz="0" w:space="0" w:color="auto"/>
        <w:bottom w:val="none" w:sz="0" w:space="0" w:color="auto"/>
        <w:right w:val="none" w:sz="0" w:space="0" w:color="auto"/>
      </w:divBdr>
    </w:div>
    <w:div w:id="173611277">
      <w:bodyDiv w:val="1"/>
      <w:marLeft w:val="0"/>
      <w:marRight w:val="0"/>
      <w:marTop w:val="0"/>
      <w:marBottom w:val="0"/>
      <w:divBdr>
        <w:top w:val="none" w:sz="0" w:space="0" w:color="auto"/>
        <w:left w:val="none" w:sz="0" w:space="0" w:color="auto"/>
        <w:bottom w:val="none" w:sz="0" w:space="0" w:color="auto"/>
        <w:right w:val="none" w:sz="0" w:space="0" w:color="auto"/>
      </w:divBdr>
    </w:div>
    <w:div w:id="184177763">
      <w:bodyDiv w:val="1"/>
      <w:marLeft w:val="0"/>
      <w:marRight w:val="0"/>
      <w:marTop w:val="0"/>
      <w:marBottom w:val="0"/>
      <w:divBdr>
        <w:top w:val="none" w:sz="0" w:space="0" w:color="auto"/>
        <w:left w:val="none" w:sz="0" w:space="0" w:color="auto"/>
        <w:bottom w:val="none" w:sz="0" w:space="0" w:color="auto"/>
        <w:right w:val="none" w:sz="0" w:space="0" w:color="auto"/>
      </w:divBdr>
    </w:div>
    <w:div w:id="188373871">
      <w:bodyDiv w:val="1"/>
      <w:marLeft w:val="0"/>
      <w:marRight w:val="0"/>
      <w:marTop w:val="0"/>
      <w:marBottom w:val="0"/>
      <w:divBdr>
        <w:top w:val="none" w:sz="0" w:space="0" w:color="auto"/>
        <w:left w:val="none" w:sz="0" w:space="0" w:color="auto"/>
        <w:bottom w:val="none" w:sz="0" w:space="0" w:color="auto"/>
        <w:right w:val="none" w:sz="0" w:space="0" w:color="auto"/>
      </w:divBdr>
    </w:div>
    <w:div w:id="228347182">
      <w:bodyDiv w:val="1"/>
      <w:marLeft w:val="0"/>
      <w:marRight w:val="0"/>
      <w:marTop w:val="0"/>
      <w:marBottom w:val="0"/>
      <w:divBdr>
        <w:top w:val="none" w:sz="0" w:space="0" w:color="auto"/>
        <w:left w:val="none" w:sz="0" w:space="0" w:color="auto"/>
        <w:bottom w:val="none" w:sz="0" w:space="0" w:color="auto"/>
        <w:right w:val="none" w:sz="0" w:space="0" w:color="auto"/>
      </w:divBdr>
    </w:div>
    <w:div w:id="231433417">
      <w:bodyDiv w:val="1"/>
      <w:marLeft w:val="0"/>
      <w:marRight w:val="0"/>
      <w:marTop w:val="0"/>
      <w:marBottom w:val="0"/>
      <w:divBdr>
        <w:top w:val="none" w:sz="0" w:space="0" w:color="auto"/>
        <w:left w:val="none" w:sz="0" w:space="0" w:color="auto"/>
        <w:bottom w:val="none" w:sz="0" w:space="0" w:color="auto"/>
        <w:right w:val="none" w:sz="0" w:space="0" w:color="auto"/>
      </w:divBdr>
    </w:div>
    <w:div w:id="232083751">
      <w:bodyDiv w:val="1"/>
      <w:marLeft w:val="0"/>
      <w:marRight w:val="0"/>
      <w:marTop w:val="0"/>
      <w:marBottom w:val="0"/>
      <w:divBdr>
        <w:top w:val="none" w:sz="0" w:space="0" w:color="auto"/>
        <w:left w:val="none" w:sz="0" w:space="0" w:color="auto"/>
        <w:bottom w:val="none" w:sz="0" w:space="0" w:color="auto"/>
        <w:right w:val="none" w:sz="0" w:space="0" w:color="auto"/>
      </w:divBdr>
    </w:div>
    <w:div w:id="239142520">
      <w:bodyDiv w:val="1"/>
      <w:marLeft w:val="0"/>
      <w:marRight w:val="0"/>
      <w:marTop w:val="0"/>
      <w:marBottom w:val="0"/>
      <w:divBdr>
        <w:top w:val="none" w:sz="0" w:space="0" w:color="auto"/>
        <w:left w:val="none" w:sz="0" w:space="0" w:color="auto"/>
        <w:bottom w:val="none" w:sz="0" w:space="0" w:color="auto"/>
        <w:right w:val="none" w:sz="0" w:space="0" w:color="auto"/>
      </w:divBdr>
    </w:div>
    <w:div w:id="311373334">
      <w:bodyDiv w:val="1"/>
      <w:marLeft w:val="0"/>
      <w:marRight w:val="0"/>
      <w:marTop w:val="0"/>
      <w:marBottom w:val="0"/>
      <w:divBdr>
        <w:top w:val="none" w:sz="0" w:space="0" w:color="auto"/>
        <w:left w:val="none" w:sz="0" w:space="0" w:color="auto"/>
        <w:bottom w:val="none" w:sz="0" w:space="0" w:color="auto"/>
        <w:right w:val="none" w:sz="0" w:space="0" w:color="auto"/>
      </w:divBdr>
    </w:div>
    <w:div w:id="343944138">
      <w:bodyDiv w:val="1"/>
      <w:marLeft w:val="0"/>
      <w:marRight w:val="0"/>
      <w:marTop w:val="0"/>
      <w:marBottom w:val="0"/>
      <w:divBdr>
        <w:top w:val="none" w:sz="0" w:space="0" w:color="auto"/>
        <w:left w:val="none" w:sz="0" w:space="0" w:color="auto"/>
        <w:bottom w:val="none" w:sz="0" w:space="0" w:color="auto"/>
        <w:right w:val="none" w:sz="0" w:space="0" w:color="auto"/>
      </w:divBdr>
      <w:divsChild>
        <w:div w:id="1280262129">
          <w:marLeft w:val="0"/>
          <w:marRight w:val="0"/>
          <w:marTop w:val="0"/>
          <w:marBottom w:val="0"/>
          <w:divBdr>
            <w:top w:val="none" w:sz="0" w:space="0" w:color="auto"/>
            <w:left w:val="none" w:sz="0" w:space="0" w:color="auto"/>
            <w:bottom w:val="none" w:sz="0" w:space="0" w:color="auto"/>
            <w:right w:val="none" w:sz="0" w:space="0" w:color="auto"/>
          </w:divBdr>
          <w:divsChild>
            <w:div w:id="686489749">
              <w:marLeft w:val="0"/>
              <w:marRight w:val="0"/>
              <w:marTop w:val="0"/>
              <w:marBottom w:val="0"/>
              <w:divBdr>
                <w:top w:val="none" w:sz="0" w:space="0" w:color="auto"/>
                <w:left w:val="none" w:sz="0" w:space="0" w:color="auto"/>
                <w:bottom w:val="none" w:sz="0" w:space="0" w:color="auto"/>
                <w:right w:val="none" w:sz="0" w:space="0" w:color="auto"/>
              </w:divBdr>
              <w:divsChild>
                <w:div w:id="521868057">
                  <w:marLeft w:val="0"/>
                  <w:marRight w:val="0"/>
                  <w:marTop w:val="0"/>
                  <w:marBottom w:val="0"/>
                  <w:divBdr>
                    <w:top w:val="none" w:sz="0" w:space="0" w:color="auto"/>
                    <w:left w:val="none" w:sz="0" w:space="0" w:color="auto"/>
                    <w:bottom w:val="none" w:sz="0" w:space="0" w:color="auto"/>
                    <w:right w:val="none" w:sz="0" w:space="0" w:color="auto"/>
                  </w:divBdr>
                  <w:divsChild>
                    <w:div w:id="868564970">
                      <w:marLeft w:val="0"/>
                      <w:marRight w:val="0"/>
                      <w:marTop w:val="45"/>
                      <w:marBottom w:val="0"/>
                      <w:divBdr>
                        <w:top w:val="none" w:sz="0" w:space="0" w:color="auto"/>
                        <w:left w:val="none" w:sz="0" w:space="0" w:color="auto"/>
                        <w:bottom w:val="none" w:sz="0" w:space="0" w:color="auto"/>
                        <w:right w:val="none" w:sz="0" w:space="0" w:color="auto"/>
                      </w:divBdr>
                      <w:divsChild>
                        <w:div w:id="1918130180">
                          <w:marLeft w:val="0"/>
                          <w:marRight w:val="0"/>
                          <w:marTop w:val="0"/>
                          <w:marBottom w:val="0"/>
                          <w:divBdr>
                            <w:top w:val="none" w:sz="0" w:space="0" w:color="auto"/>
                            <w:left w:val="none" w:sz="0" w:space="0" w:color="auto"/>
                            <w:bottom w:val="none" w:sz="0" w:space="0" w:color="auto"/>
                            <w:right w:val="none" w:sz="0" w:space="0" w:color="auto"/>
                          </w:divBdr>
                          <w:divsChild>
                            <w:div w:id="1820876513">
                              <w:marLeft w:val="2070"/>
                              <w:marRight w:val="3960"/>
                              <w:marTop w:val="0"/>
                              <w:marBottom w:val="0"/>
                              <w:divBdr>
                                <w:top w:val="none" w:sz="0" w:space="0" w:color="auto"/>
                                <w:left w:val="none" w:sz="0" w:space="0" w:color="auto"/>
                                <w:bottom w:val="none" w:sz="0" w:space="0" w:color="auto"/>
                                <w:right w:val="none" w:sz="0" w:space="0" w:color="auto"/>
                              </w:divBdr>
                              <w:divsChild>
                                <w:div w:id="113257955">
                                  <w:marLeft w:val="0"/>
                                  <w:marRight w:val="0"/>
                                  <w:marTop w:val="0"/>
                                  <w:marBottom w:val="0"/>
                                  <w:divBdr>
                                    <w:top w:val="none" w:sz="0" w:space="0" w:color="auto"/>
                                    <w:left w:val="none" w:sz="0" w:space="0" w:color="auto"/>
                                    <w:bottom w:val="none" w:sz="0" w:space="0" w:color="auto"/>
                                    <w:right w:val="none" w:sz="0" w:space="0" w:color="auto"/>
                                  </w:divBdr>
                                  <w:divsChild>
                                    <w:div w:id="35325022">
                                      <w:marLeft w:val="0"/>
                                      <w:marRight w:val="0"/>
                                      <w:marTop w:val="0"/>
                                      <w:marBottom w:val="0"/>
                                      <w:divBdr>
                                        <w:top w:val="none" w:sz="0" w:space="0" w:color="auto"/>
                                        <w:left w:val="none" w:sz="0" w:space="0" w:color="auto"/>
                                        <w:bottom w:val="none" w:sz="0" w:space="0" w:color="auto"/>
                                        <w:right w:val="none" w:sz="0" w:space="0" w:color="auto"/>
                                      </w:divBdr>
                                      <w:divsChild>
                                        <w:div w:id="1800492522">
                                          <w:marLeft w:val="0"/>
                                          <w:marRight w:val="0"/>
                                          <w:marTop w:val="0"/>
                                          <w:marBottom w:val="0"/>
                                          <w:divBdr>
                                            <w:top w:val="none" w:sz="0" w:space="0" w:color="auto"/>
                                            <w:left w:val="none" w:sz="0" w:space="0" w:color="auto"/>
                                            <w:bottom w:val="none" w:sz="0" w:space="0" w:color="auto"/>
                                            <w:right w:val="none" w:sz="0" w:space="0" w:color="auto"/>
                                          </w:divBdr>
                                          <w:divsChild>
                                            <w:div w:id="135807847">
                                              <w:marLeft w:val="0"/>
                                              <w:marRight w:val="0"/>
                                              <w:marTop w:val="90"/>
                                              <w:marBottom w:val="0"/>
                                              <w:divBdr>
                                                <w:top w:val="none" w:sz="0" w:space="0" w:color="auto"/>
                                                <w:left w:val="none" w:sz="0" w:space="0" w:color="auto"/>
                                                <w:bottom w:val="none" w:sz="0" w:space="0" w:color="auto"/>
                                                <w:right w:val="none" w:sz="0" w:space="0" w:color="auto"/>
                                              </w:divBdr>
                                              <w:divsChild>
                                                <w:div w:id="73627760">
                                                  <w:marLeft w:val="0"/>
                                                  <w:marRight w:val="0"/>
                                                  <w:marTop w:val="0"/>
                                                  <w:marBottom w:val="0"/>
                                                  <w:divBdr>
                                                    <w:top w:val="none" w:sz="0" w:space="0" w:color="auto"/>
                                                    <w:left w:val="none" w:sz="0" w:space="0" w:color="auto"/>
                                                    <w:bottom w:val="none" w:sz="0" w:space="0" w:color="auto"/>
                                                    <w:right w:val="none" w:sz="0" w:space="0" w:color="auto"/>
                                                  </w:divBdr>
                                                  <w:divsChild>
                                                    <w:div w:id="144245940">
                                                      <w:marLeft w:val="0"/>
                                                      <w:marRight w:val="0"/>
                                                      <w:marTop w:val="0"/>
                                                      <w:marBottom w:val="0"/>
                                                      <w:divBdr>
                                                        <w:top w:val="none" w:sz="0" w:space="0" w:color="auto"/>
                                                        <w:left w:val="none" w:sz="0" w:space="0" w:color="auto"/>
                                                        <w:bottom w:val="none" w:sz="0" w:space="0" w:color="auto"/>
                                                        <w:right w:val="none" w:sz="0" w:space="0" w:color="auto"/>
                                                      </w:divBdr>
                                                      <w:divsChild>
                                                        <w:div w:id="1873423233">
                                                          <w:marLeft w:val="0"/>
                                                          <w:marRight w:val="0"/>
                                                          <w:marTop w:val="0"/>
                                                          <w:marBottom w:val="390"/>
                                                          <w:divBdr>
                                                            <w:top w:val="none" w:sz="0" w:space="0" w:color="auto"/>
                                                            <w:left w:val="none" w:sz="0" w:space="0" w:color="auto"/>
                                                            <w:bottom w:val="none" w:sz="0" w:space="0" w:color="auto"/>
                                                            <w:right w:val="none" w:sz="0" w:space="0" w:color="auto"/>
                                                          </w:divBdr>
                                                          <w:divsChild>
                                                            <w:div w:id="976298813">
                                                              <w:marLeft w:val="0"/>
                                                              <w:marRight w:val="0"/>
                                                              <w:marTop w:val="0"/>
                                                              <w:marBottom w:val="0"/>
                                                              <w:divBdr>
                                                                <w:top w:val="none" w:sz="0" w:space="0" w:color="auto"/>
                                                                <w:left w:val="none" w:sz="0" w:space="0" w:color="auto"/>
                                                                <w:bottom w:val="none" w:sz="0" w:space="0" w:color="auto"/>
                                                                <w:right w:val="none" w:sz="0" w:space="0" w:color="auto"/>
                                                              </w:divBdr>
                                                              <w:divsChild>
                                                                <w:div w:id="269244117">
                                                                  <w:marLeft w:val="0"/>
                                                                  <w:marRight w:val="0"/>
                                                                  <w:marTop w:val="0"/>
                                                                  <w:marBottom w:val="0"/>
                                                                  <w:divBdr>
                                                                    <w:top w:val="none" w:sz="0" w:space="0" w:color="auto"/>
                                                                    <w:left w:val="none" w:sz="0" w:space="0" w:color="auto"/>
                                                                    <w:bottom w:val="none" w:sz="0" w:space="0" w:color="auto"/>
                                                                    <w:right w:val="none" w:sz="0" w:space="0" w:color="auto"/>
                                                                  </w:divBdr>
                                                                  <w:divsChild>
                                                                    <w:div w:id="834228837">
                                                                      <w:marLeft w:val="0"/>
                                                                      <w:marRight w:val="0"/>
                                                                      <w:marTop w:val="0"/>
                                                                      <w:marBottom w:val="0"/>
                                                                      <w:divBdr>
                                                                        <w:top w:val="none" w:sz="0" w:space="0" w:color="auto"/>
                                                                        <w:left w:val="none" w:sz="0" w:space="0" w:color="auto"/>
                                                                        <w:bottom w:val="none" w:sz="0" w:space="0" w:color="auto"/>
                                                                        <w:right w:val="none" w:sz="0" w:space="0" w:color="auto"/>
                                                                      </w:divBdr>
                                                                      <w:divsChild>
                                                                        <w:div w:id="155390765">
                                                                          <w:marLeft w:val="0"/>
                                                                          <w:marRight w:val="0"/>
                                                                          <w:marTop w:val="0"/>
                                                                          <w:marBottom w:val="0"/>
                                                                          <w:divBdr>
                                                                            <w:top w:val="none" w:sz="0" w:space="0" w:color="auto"/>
                                                                            <w:left w:val="none" w:sz="0" w:space="0" w:color="auto"/>
                                                                            <w:bottom w:val="none" w:sz="0" w:space="0" w:color="auto"/>
                                                                            <w:right w:val="none" w:sz="0" w:space="0" w:color="auto"/>
                                                                          </w:divBdr>
                                                                          <w:divsChild>
                                                                            <w:div w:id="2111851605">
                                                                              <w:marLeft w:val="0"/>
                                                                              <w:marRight w:val="0"/>
                                                                              <w:marTop w:val="0"/>
                                                                              <w:marBottom w:val="0"/>
                                                                              <w:divBdr>
                                                                                <w:top w:val="none" w:sz="0" w:space="0" w:color="auto"/>
                                                                                <w:left w:val="none" w:sz="0" w:space="0" w:color="auto"/>
                                                                                <w:bottom w:val="none" w:sz="0" w:space="0" w:color="auto"/>
                                                                                <w:right w:val="none" w:sz="0" w:space="0" w:color="auto"/>
                                                                              </w:divBdr>
                                                                              <w:divsChild>
                                                                                <w:div w:id="945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131182">
      <w:bodyDiv w:val="1"/>
      <w:marLeft w:val="0"/>
      <w:marRight w:val="0"/>
      <w:marTop w:val="0"/>
      <w:marBottom w:val="0"/>
      <w:divBdr>
        <w:top w:val="none" w:sz="0" w:space="0" w:color="auto"/>
        <w:left w:val="none" w:sz="0" w:space="0" w:color="auto"/>
        <w:bottom w:val="none" w:sz="0" w:space="0" w:color="auto"/>
        <w:right w:val="none" w:sz="0" w:space="0" w:color="auto"/>
      </w:divBdr>
    </w:div>
    <w:div w:id="436097452">
      <w:bodyDiv w:val="1"/>
      <w:marLeft w:val="0"/>
      <w:marRight w:val="0"/>
      <w:marTop w:val="0"/>
      <w:marBottom w:val="0"/>
      <w:divBdr>
        <w:top w:val="none" w:sz="0" w:space="0" w:color="auto"/>
        <w:left w:val="none" w:sz="0" w:space="0" w:color="auto"/>
        <w:bottom w:val="none" w:sz="0" w:space="0" w:color="auto"/>
        <w:right w:val="none" w:sz="0" w:space="0" w:color="auto"/>
      </w:divBdr>
    </w:div>
    <w:div w:id="479273200">
      <w:bodyDiv w:val="1"/>
      <w:marLeft w:val="0"/>
      <w:marRight w:val="0"/>
      <w:marTop w:val="0"/>
      <w:marBottom w:val="0"/>
      <w:divBdr>
        <w:top w:val="none" w:sz="0" w:space="0" w:color="auto"/>
        <w:left w:val="none" w:sz="0" w:space="0" w:color="auto"/>
        <w:bottom w:val="none" w:sz="0" w:space="0" w:color="auto"/>
        <w:right w:val="none" w:sz="0" w:space="0" w:color="auto"/>
      </w:divBdr>
    </w:div>
    <w:div w:id="511990351">
      <w:bodyDiv w:val="1"/>
      <w:marLeft w:val="0"/>
      <w:marRight w:val="0"/>
      <w:marTop w:val="0"/>
      <w:marBottom w:val="0"/>
      <w:divBdr>
        <w:top w:val="none" w:sz="0" w:space="0" w:color="auto"/>
        <w:left w:val="none" w:sz="0" w:space="0" w:color="auto"/>
        <w:bottom w:val="none" w:sz="0" w:space="0" w:color="auto"/>
        <w:right w:val="none" w:sz="0" w:space="0" w:color="auto"/>
      </w:divBdr>
    </w:div>
    <w:div w:id="526144707">
      <w:bodyDiv w:val="1"/>
      <w:marLeft w:val="0"/>
      <w:marRight w:val="0"/>
      <w:marTop w:val="0"/>
      <w:marBottom w:val="0"/>
      <w:divBdr>
        <w:top w:val="none" w:sz="0" w:space="0" w:color="auto"/>
        <w:left w:val="none" w:sz="0" w:space="0" w:color="auto"/>
        <w:bottom w:val="none" w:sz="0" w:space="0" w:color="auto"/>
        <w:right w:val="none" w:sz="0" w:space="0" w:color="auto"/>
      </w:divBdr>
    </w:div>
    <w:div w:id="567956770">
      <w:bodyDiv w:val="1"/>
      <w:marLeft w:val="0"/>
      <w:marRight w:val="0"/>
      <w:marTop w:val="0"/>
      <w:marBottom w:val="0"/>
      <w:divBdr>
        <w:top w:val="none" w:sz="0" w:space="0" w:color="auto"/>
        <w:left w:val="none" w:sz="0" w:space="0" w:color="auto"/>
        <w:bottom w:val="none" w:sz="0" w:space="0" w:color="auto"/>
        <w:right w:val="none" w:sz="0" w:space="0" w:color="auto"/>
      </w:divBdr>
    </w:div>
    <w:div w:id="615020392">
      <w:bodyDiv w:val="1"/>
      <w:marLeft w:val="0"/>
      <w:marRight w:val="0"/>
      <w:marTop w:val="0"/>
      <w:marBottom w:val="0"/>
      <w:divBdr>
        <w:top w:val="none" w:sz="0" w:space="0" w:color="auto"/>
        <w:left w:val="none" w:sz="0" w:space="0" w:color="auto"/>
        <w:bottom w:val="none" w:sz="0" w:space="0" w:color="auto"/>
        <w:right w:val="none" w:sz="0" w:space="0" w:color="auto"/>
      </w:divBdr>
    </w:div>
    <w:div w:id="650255695">
      <w:bodyDiv w:val="1"/>
      <w:marLeft w:val="0"/>
      <w:marRight w:val="0"/>
      <w:marTop w:val="0"/>
      <w:marBottom w:val="0"/>
      <w:divBdr>
        <w:top w:val="none" w:sz="0" w:space="0" w:color="auto"/>
        <w:left w:val="none" w:sz="0" w:space="0" w:color="auto"/>
        <w:bottom w:val="none" w:sz="0" w:space="0" w:color="auto"/>
        <w:right w:val="none" w:sz="0" w:space="0" w:color="auto"/>
      </w:divBdr>
    </w:div>
    <w:div w:id="652873498">
      <w:bodyDiv w:val="1"/>
      <w:marLeft w:val="0"/>
      <w:marRight w:val="0"/>
      <w:marTop w:val="0"/>
      <w:marBottom w:val="0"/>
      <w:divBdr>
        <w:top w:val="none" w:sz="0" w:space="0" w:color="auto"/>
        <w:left w:val="none" w:sz="0" w:space="0" w:color="auto"/>
        <w:bottom w:val="none" w:sz="0" w:space="0" w:color="auto"/>
        <w:right w:val="none" w:sz="0" w:space="0" w:color="auto"/>
      </w:divBdr>
    </w:div>
    <w:div w:id="755712042">
      <w:bodyDiv w:val="1"/>
      <w:marLeft w:val="0"/>
      <w:marRight w:val="0"/>
      <w:marTop w:val="0"/>
      <w:marBottom w:val="0"/>
      <w:divBdr>
        <w:top w:val="none" w:sz="0" w:space="0" w:color="auto"/>
        <w:left w:val="none" w:sz="0" w:space="0" w:color="auto"/>
        <w:bottom w:val="none" w:sz="0" w:space="0" w:color="auto"/>
        <w:right w:val="none" w:sz="0" w:space="0" w:color="auto"/>
      </w:divBdr>
    </w:div>
    <w:div w:id="817574569">
      <w:bodyDiv w:val="1"/>
      <w:marLeft w:val="0"/>
      <w:marRight w:val="0"/>
      <w:marTop w:val="0"/>
      <w:marBottom w:val="0"/>
      <w:divBdr>
        <w:top w:val="none" w:sz="0" w:space="0" w:color="auto"/>
        <w:left w:val="none" w:sz="0" w:space="0" w:color="auto"/>
        <w:bottom w:val="none" w:sz="0" w:space="0" w:color="auto"/>
        <w:right w:val="none" w:sz="0" w:space="0" w:color="auto"/>
      </w:divBdr>
    </w:div>
    <w:div w:id="834027073">
      <w:bodyDiv w:val="1"/>
      <w:marLeft w:val="0"/>
      <w:marRight w:val="0"/>
      <w:marTop w:val="0"/>
      <w:marBottom w:val="0"/>
      <w:divBdr>
        <w:top w:val="none" w:sz="0" w:space="0" w:color="auto"/>
        <w:left w:val="none" w:sz="0" w:space="0" w:color="auto"/>
        <w:bottom w:val="none" w:sz="0" w:space="0" w:color="auto"/>
        <w:right w:val="none" w:sz="0" w:space="0" w:color="auto"/>
      </w:divBdr>
    </w:div>
    <w:div w:id="881788506">
      <w:bodyDiv w:val="1"/>
      <w:marLeft w:val="0"/>
      <w:marRight w:val="0"/>
      <w:marTop w:val="0"/>
      <w:marBottom w:val="0"/>
      <w:divBdr>
        <w:top w:val="none" w:sz="0" w:space="0" w:color="auto"/>
        <w:left w:val="none" w:sz="0" w:space="0" w:color="auto"/>
        <w:bottom w:val="none" w:sz="0" w:space="0" w:color="auto"/>
        <w:right w:val="none" w:sz="0" w:space="0" w:color="auto"/>
      </w:divBdr>
    </w:div>
    <w:div w:id="910650718">
      <w:bodyDiv w:val="1"/>
      <w:marLeft w:val="0"/>
      <w:marRight w:val="0"/>
      <w:marTop w:val="0"/>
      <w:marBottom w:val="0"/>
      <w:divBdr>
        <w:top w:val="none" w:sz="0" w:space="0" w:color="auto"/>
        <w:left w:val="none" w:sz="0" w:space="0" w:color="auto"/>
        <w:bottom w:val="none" w:sz="0" w:space="0" w:color="auto"/>
        <w:right w:val="none" w:sz="0" w:space="0" w:color="auto"/>
      </w:divBdr>
    </w:div>
    <w:div w:id="911230835">
      <w:bodyDiv w:val="1"/>
      <w:marLeft w:val="0"/>
      <w:marRight w:val="0"/>
      <w:marTop w:val="0"/>
      <w:marBottom w:val="0"/>
      <w:divBdr>
        <w:top w:val="none" w:sz="0" w:space="0" w:color="auto"/>
        <w:left w:val="none" w:sz="0" w:space="0" w:color="auto"/>
        <w:bottom w:val="none" w:sz="0" w:space="0" w:color="auto"/>
        <w:right w:val="none" w:sz="0" w:space="0" w:color="auto"/>
      </w:divBdr>
    </w:div>
    <w:div w:id="961112155">
      <w:bodyDiv w:val="1"/>
      <w:marLeft w:val="0"/>
      <w:marRight w:val="0"/>
      <w:marTop w:val="0"/>
      <w:marBottom w:val="0"/>
      <w:divBdr>
        <w:top w:val="none" w:sz="0" w:space="0" w:color="auto"/>
        <w:left w:val="none" w:sz="0" w:space="0" w:color="auto"/>
        <w:bottom w:val="none" w:sz="0" w:space="0" w:color="auto"/>
        <w:right w:val="none" w:sz="0" w:space="0" w:color="auto"/>
      </w:divBdr>
    </w:div>
    <w:div w:id="983242158">
      <w:bodyDiv w:val="1"/>
      <w:marLeft w:val="0"/>
      <w:marRight w:val="0"/>
      <w:marTop w:val="0"/>
      <w:marBottom w:val="0"/>
      <w:divBdr>
        <w:top w:val="none" w:sz="0" w:space="0" w:color="auto"/>
        <w:left w:val="none" w:sz="0" w:space="0" w:color="auto"/>
        <w:bottom w:val="none" w:sz="0" w:space="0" w:color="auto"/>
        <w:right w:val="none" w:sz="0" w:space="0" w:color="auto"/>
      </w:divBdr>
    </w:div>
    <w:div w:id="985277464">
      <w:bodyDiv w:val="1"/>
      <w:marLeft w:val="0"/>
      <w:marRight w:val="0"/>
      <w:marTop w:val="0"/>
      <w:marBottom w:val="0"/>
      <w:divBdr>
        <w:top w:val="none" w:sz="0" w:space="0" w:color="auto"/>
        <w:left w:val="none" w:sz="0" w:space="0" w:color="auto"/>
        <w:bottom w:val="none" w:sz="0" w:space="0" w:color="auto"/>
        <w:right w:val="none" w:sz="0" w:space="0" w:color="auto"/>
      </w:divBdr>
    </w:div>
    <w:div w:id="1014653120">
      <w:bodyDiv w:val="1"/>
      <w:marLeft w:val="0"/>
      <w:marRight w:val="0"/>
      <w:marTop w:val="0"/>
      <w:marBottom w:val="0"/>
      <w:divBdr>
        <w:top w:val="none" w:sz="0" w:space="0" w:color="auto"/>
        <w:left w:val="none" w:sz="0" w:space="0" w:color="auto"/>
        <w:bottom w:val="none" w:sz="0" w:space="0" w:color="auto"/>
        <w:right w:val="none" w:sz="0" w:space="0" w:color="auto"/>
      </w:divBdr>
    </w:div>
    <w:div w:id="1170944273">
      <w:bodyDiv w:val="1"/>
      <w:marLeft w:val="0"/>
      <w:marRight w:val="0"/>
      <w:marTop w:val="0"/>
      <w:marBottom w:val="0"/>
      <w:divBdr>
        <w:top w:val="none" w:sz="0" w:space="0" w:color="auto"/>
        <w:left w:val="none" w:sz="0" w:space="0" w:color="auto"/>
        <w:bottom w:val="none" w:sz="0" w:space="0" w:color="auto"/>
        <w:right w:val="none" w:sz="0" w:space="0" w:color="auto"/>
      </w:divBdr>
    </w:div>
    <w:div w:id="1187016633">
      <w:bodyDiv w:val="1"/>
      <w:marLeft w:val="0"/>
      <w:marRight w:val="0"/>
      <w:marTop w:val="0"/>
      <w:marBottom w:val="0"/>
      <w:divBdr>
        <w:top w:val="none" w:sz="0" w:space="0" w:color="auto"/>
        <w:left w:val="none" w:sz="0" w:space="0" w:color="auto"/>
        <w:bottom w:val="none" w:sz="0" w:space="0" w:color="auto"/>
        <w:right w:val="none" w:sz="0" w:space="0" w:color="auto"/>
      </w:divBdr>
    </w:div>
    <w:div w:id="1198205365">
      <w:bodyDiv w:val="1"/>
      <w:marLeft w:val="0"/>
      <w:marRight w:val="0"/>
      <w:marTop w:val="0"/>
      <w:marBottom w:val="0"/>
      <w:divBdr>
        <w:top w:val="none" w:sz="0" w:space="0" w:color="auto"/>
        <w:left w:val="none" w:sz="0" w:space="0" w:color="auto"/>
        <w:bottom w:val="none" w:sz="0" w:space="0" w:color="auto"/>
        <w:right w:val="none" w:sz="0" w:space="0" w:color="auto"/>
      </w:divBdr>
    </w:div>
    <w:div w:id="1212691180">
      <w:bodyDiv w:val="1"/>
      <w:marLeft w:val="0"/>
      <w:marRight w:val="0"/>
      <w:marTop w:val="0"/>
      <w:marBottom w:val="0"/>
      <w:divBdr>
        <w:top w:val="none" w:sz="0" w:space="0" w:color="auto"/>
        <w:left w:val="none" w:sz="0" w:space="0" w:color="auto"/>
        <w:bottom w:val="none" w:sz="0" w:space="0" w:color="auto"/>
        <w:right w:val="none" w:sz="0" w:space="0" w:color="auto"/>
      </w:divBdr>
    </w:div>
    <w:div w:id="1223635460">
      <w:bodyDiv w:val="1"/>
      <w:marLeft w:val="0"/>
      <w:marRight w:val="0"/>
      <w:marTop w:val="0"/>
      <w:marBottom w:val="0"/>
      <w:divBdr>
        <w:top w:val="none" w:sz="0" w:space="0" w:color="auto"/>
        <w:left w:val="none" w:sz="0" w:space="0" w:color="auto"/>
        <w:bottom w:val="none" w:sz="0" w:space="0" w:color="auto"/>
        <w:right w:val="none" w:sz="0" w:space="0" w:color="auto"/>
      </w:divBdr>
      <w:divsChild>
        <w:div w:id="1861624336">
          <w:marLeft w:val="0"/>
          <w:marRight w:val="0"/>
          <w:marTop w:val="0"/>
          <w:marBottom w:val="0"/>
          <w:divBdr>
            <w:top w:val="none" w:sz="0" w:space="0" w:color="auto"/>
            <w:left w:val="none" w:sz="0" w:space="0" w:color="auto"/>
            <w:bottom w:val="none" w:sz="0" w:space="0" w:color="auto"/>
            <w:right w:val="none" w:sz="0" w:space="0" w:color="auto"/>
          </w:divBdr>
          <w:divsChild>
            <w:div w:id="1011444636">
              <w:marLeft w:val="0"/>
              <w:marRight w:val="0"/>
              <w:marTop w:val="0"/>
              <w:marBottom w:val="0"/>
              <w:divBdr>
                <w:top w:val="none" w:sz="0" w:space="0" w:color="auto"/>
                <w:left w:val="none" w:sz="0" w:space="0" w:color="auto"/>
                <w:bottom w:val="none" w:sz="0" w:space="0" w:color="auto"/>
                <w:right w:val="none" w:sz="0" w:space="0" w:color="auto"/>
              </w:divBdr>
              <w:divsChild>
                <w:div w:id="1244947568">
                  <w:marLeft w:val="0"/>
                  <w:marRight w:val="0"/>
                  <w:marTop w:val="0"/>
                  <w:marBottom w:val="0"/>
                  <w:divBdr>
                    <w:top w:val="none" w:sz="0" w:space="0" w:color="auto"/>
                    <w:left w:val="none" w:sz="0" w:space="0" w:color="auto"/>
                    <w:bottom w:val="none" w:sz="0" w:space="0" w:color="auto"/>
                    <w:right w:val="none" w:sz="0" w:space="0" w:color="auto"/>
                  </w:divBdr>
                  <w:divsChild>
                    <w:div w:id="1217742398">
                      <w:marLeft w:val="0"/>
                      <w:marRight w:val="0"/>
                      <w:marTop w:val="0"/>
                      <w:marBottom w:val="0"/>
                      <w:divBdr>
                        <w:top w:val="none" w:sz="0" w:space="0" w:color="auto"/>
                        <w:left w:val="none" w:sz="0" w:space="0" w:color="auto"/>
                        <w:bottom w:val="none" w:sz="0" w:space="0" w:color="auto"/>
                        <w:right w:val="none" w:sz="0" w:space="0" w:color="auto"/>
                      </w:divBdr>
                      <w:divsChild>
                        <w:div w:id="6736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741196">
      <w:bodyDiv w:val="1"/>
      <w:marLeft w:val="0"/>
      <w:marRight w:val="0"/>
      <w:marTop w:val="0"/>
      <w:marBottom w:val="0"/>
      <w:divBdr>
        <w:top w:val="none" w:sz="0" w:space="0" w:color="auto"/>
        <w:left w:val="none" w:sz="0" w:space="0" w:color="auto"/>
        <w:bottom w:val="none" w:sz="0" w:space="0" w:color="auto"/>
        <w:right w:val="none" w:sz="0" w:space="0" w:color="auto"/>
      </w:divBdr>
    </w:div>
    <w:div w:id="1286426135">
      <w:bodyDiv w:val="1"/>
      <w:marLeft w:val="0"/>
      <w:marRight w:val="0"/>
      <w:marTop w:val="0"/>
      <w:marBottom w:val="0"/>
      <w:divBdr>
        <w:top w:val="none" w:sz="0" w:space="0" w:color="auto"/>
        <w:left w:val="none" w:sz="0" w:space="0" w:color="auto"/>
        <w:bottom w:val="none" w:sz="0" w:space="0" w:color="auto"/>
        <w:right w:val="none" w:sz="0" w:space="0" w:color="auto"/>
      </w:divBdr>
    </w:div>
    <w:div w:id="1355228539">
      <w:bodyDiv w:val="1"/>
      <w:marLeft w:val="0"/>
      <w:marRight w:val="0"/>
      <w:marTop w:val="0"/>
      <w:marBottom w:val="0"/>
      <w:divBdr>
        <w:top w:val="none" w:sz="0" w:space="0" w:color="auto"/>
        <w:left w:val="none" w:sz="0" w:space="0" w:color="auto"/>
        <w:bottom w:val="none" w:sz="0" w:space="0" w:color="auto"/>
        <w:right w:val="none" w:sz="0" w:space="0" w:color="auto"/>
      </w:divBdr>
    </w:div>
    <w:div w:id="1404137853">
      <w:bodyDiv w:val="1"/>
      <w:marLeft w:val="0"/>
      <w:marRight w:val="0"/>
      <w:marTop w:val="0"/>
      <w:marBottom w:val="0"/>
      <w:divBdr>
        <w:top w:val="none" w:sz="0" w:space="0" w:color="auto"/>
        <w:left w:val="none" w:sz="0" w:space="0" w:color="auto"/>
        <w:bottom w:val="none" w:sz="0" w:space="0" w:color="auto"/>
        <w:right w:val="none" w:sz="0" w:space="0" w:color="auto"/>
      </w:divBdr>
    </w:div>
    <w:div w:id="1405106677">
      <w:bodyDiv w:val="1"/>
      <w:marLeft w:val="0"/>
      <w:marRight w:val="0"/>
      <w:marTop w:val="0"/>
      <w:marBottom w:val="0"/>
      <w:divBdr>
        <w:top w:val="none" w:sz="0" w:space="0" w:color="auto"/>
        <w:left w:val="none" w:sz="0" w:space="0" w:color="auto"/>
        <w:bottom w:val="none" w:sz="0" w:space="0" w:color="auto"/>
        <w:right w:val="none" w:sz="0" w:space="0" w:color="auto"/>
      </w:divBdr>
    </w:div>
    <w:div w:id="1432965761">
      <w:bodyDiv w:val="1"/>
      <w:marLeft w:val="0"/>
      <w:marRight w:val="0"/>
      <w:marTop w:val="0"/>
      <w:marBottom w:val="0"/>
      <w:divBdr>
        <w:top w:val="none" w:sz="0" w:space="0" w:color="auto"/>
        <w:left w:val="none" w:sz="0" w:space="0" w:color="auto"/>
        <w:bottom w:val="none" w:sz="0" w:space="0" w:color="auto"/>
        <w:right w:val="none" w:sz="0" w:space="0" w:color="auto"/>
      </w:divBdr>
    </w:div>
    <w:div w:id="1453014416">
      <w:bodyDiv w:val="1"/>
      <w:marLeft w:val="0"/>
      <w:marRight w:val="0"/>
      <w:marTop w:val="0"/>
      <w:marBottom w:val="0"/>
      <w:divBdr>
        <w:top w:val="none" w:sz="0" w:space="0" w:color="auto"/>
        <w:left w:val="none" w:sz="0" w:space="0" w:color="auto"/>
        <w:bottom w:val="none" w:sz="0" w:space="0" w:color="auto"/>
        <w:right w:val="none" w:sz="0" w:space="0" w:color="auto"/>
      </w:divBdr>
    </w:div>
    <w:div w:id="1534923913">
      <w:bodyDiv w:val="1"/>
      <w:marLeft w:val="0"/>
      <w:marRight w:val="0"/>
      <w:marTop w:val="0"/>
      <w:marBottom w:val="0"/>
      <w:divBdr>
        <w:top w:val="none" w:sz="0" w:space="0" w:color="auto"/>
        <w:left w:val="none" w:sz="0" w:space="0" w:color="auto"/>
        <w:bottom w:val="none" w:sz="0" w:space="0" w:color="auto"/>
        <w:right w:val="none" w:sz="0" w:space="0" w:color="auto"/>
      </w:divBdr>
    </w:div>
    <w:div w:id="1585456770">
      <w:bodyDiv w:val="1"/>
      <w:marLeft w:val="0"/>
      <w:marRight w:val="0"/>
      <w:marTop w:val="0"/>
      <w:marBottom w:val="0"/>
      <w:divBdr>
        <w:top w:val="none" w:sz="0" w:space="0" w:color="auto"/>
        <w:left w:val="none" w:sz="0" w:space="0" w:color="auto"/>
        <w:bottom w:val="none" w:sz="0" w:space="0" w:color="auto"/>
        <w:right w:val="none" w:sz="0" w:space="0" w:color="auto"/>
      </w:divBdr>
    </w:div>
    <w:div w:id="1589969626">
      <w:bodyDiv w:val="1"/>
      <w:marLeft w:val="0"/>
      <w:marRight w:val="0"/>
      <w:marTop w:val="0"/>
      <w:marBottom w:val="0"/>
      <w:divBdr>
        <w:top w:val="none" w:sz="0" w:space="0" w:color="auto"/>
        <w:left w:val="none" w:sz="0" w:space="0" w:color="auto"/>
        <w:bottom w:val="none" w:sz="0" w:space="0" w:color="auto"/>
        <w:right w:val="none" w:sz="0" w:space="0" w:color="auto"/>
      </w:divBdr>
    </w:div>
    <w:div w:id="1646814787">
      <w:bodyDiv w:val="1"/>
      <w:marLeft w:val="0"/>
      <w:marRight w:val="0"/>
      <w:marTop w:val="0"/>
      <w:marBottom w:val="0"/>
      <w:divBdr>
        <w:top w:val="none" w:sz="0" w:space="0" w:color="auto"/>
        <w:left w:val="none" w:sz="0" w:space="0" w:color="auto"/>
        <w:bottom w:val="none" w:sz="0" w:space="0" w:color="auto"/>
        <w:right w:val="none" w:sz="0" w:space="0" w:color="auto"/>
      </w:divBdr>
    </w:div>
    <w:div w:id="1685207329">
      <w:bodyDiv w:val="1"/>
      <w:marLeft w:val="0"/>
      <w:marRight w:val="0"/>
      <w:marTop w:val="0"/>
      <w:marBottom w:val="0"/>
      <w:divBdr>
        <w:top w:val="none" w:sz="0" w:space="0" w:color="auto"/>
        <w:left w:val="none" w:sz="0" w:space="0" w:color="auto"/>
        <w:bottom w:val="none" w:sz="0" w:space="0" w:color="auto"/>
        <w:right w:val="none" w:sz="0" w:space="0" w:color="auto"/>
      </w:divBdr>
    </w:div>
    <w:div w:id="1691373865">
      <w:bodyDiv w:val="1"/>
      <w:marLeft w:val="0"/>
      <w:marRight w:val="0"/>
      <w:marTop w:val="0"/>
      <w:marBottom w:val="0"/>
      <w:divBdr>
        <w:top w:val="none" w:sz="0" w:space="0" w:color="auto"/>
        <w:left w:val="none" w:sz="0" w:space="0" w:color="auto"/>
        <w:bottom w:val="none" w:sz="0" w:space="0" w:color="auto"/>
        <w:right w:val="none" w:sz="0" w:space="0" w:color="auto"/>
      </w:divBdr>
    </w:div>
    <w:div w:id="1707484345">
      <w:bodyDiv w:val="1"/>
      <w:marLeft w:val="0"/>
      <w:marRight w:val="0"/>
      <w:marTop w:val="0"/>
      <w:marBottom w:val="0"/>
      <w:divBdr>
        <w:top w:val="none" w:sz="0" w:space="0" w:color="auto"/>
        <w:left w:val="none" w:sz="0" w:space="0" w:color="auto"/>
        <w:bottom w:val="none" w:sz="0" w:space="0" w:color="auto"/>
        <w:right w:val="none" w:sz="0" w:space="0" w:color="auto"/>
      </w:divBdr>
    </w:div>
    <w:div w:id="1731616871">
      <w:bodyDiv w:val="1"/>
      <w:marLeft w:val="0"/>
      <w:marRight w:val="0"/>
      <w:marTop w:val="0"/>
      <w:marBottom w:val="0"/>
      <w:divBdr>
        <w:top w:val="none" w:sz="0" w:space="0" w:color="auto"/>
        <w:left w:val="none" w:sz="0" w:space="0" w:color="auto"/>
        <w:bottom w:val="none" w:sz="0" w:space="0" w:color="auto"/>
        <w:right w:val="none" w:sz="0" w:space="0" w:color="auto"/>
      </w:divBdr>
    </w:div>
    <w:div w:id="1844931765">
      <w:bodyDiv w:val="1"/>
      <w:marLeft w:val="0"/>
      <w:marRight w:val="0"/>
      <w:marTop w:val="0"/>
      <w:marBottom w:val="0"/>
      <w:divBdr>
        <w:top w:val="none" w:sz="0" w:space="0" w:color="auto"/>
        <w:left w:val="none" w:sz="0" w:space="0" w:color="auto"/>
        <w:bottom w:val="none" w:sz="0" w:space="0" w:color="auto"/>
        <w:right w:val="none" w:sz="0" w:space="0" w:color="auto"/>
      </w:divBdr>
    </w:div>
    <w:div w:id="1864903092">
      <w:bodyDiv w:val="1"/>
      <w:marLeft w:val="0"/>
      <w:marRight w:val="0"/>
      <w:marTop w:val="0"/>
      <w:marBottom w:val="0"/>
      <w:divBdr>
        <w:top w:val="none" w:sz="0" w:space="0" w:color="auto"/>
        <w:left w:val="none" w:sz="0" w:space="0" w:color="auto"/>
        <w:bottom w:val="none" w:sz="0" w:space="0" w:color="auto"/>
        <w:right w:val="none" w:sz="0" w:space="0" w:color="auto"/>
      </w:divBdr>
    </w:div>
    <w:div w:id="1888761454">
      <w:bodyDiv w:val="1"/>
      <w:marLeft w:val="0"/>
      <w:marRight w:val="0"/>
      <w:marTop w:val="0"/>
      <w:marBottom w:val="0"/>
      <w:divBdr>
        <w:top w:val="none" w:sz="0" w:space="0" w:color="auto"/>
        <w:left w:val="none" w:sz="0" w:space="0" w:color="auto"/>
        <w:bottom w:val="none" w:sz="0" w:space="0" w:color="auto"/>
        <w:right w:val="none" w:sz="0" w:space="0" w:color="auto"/>
      </w:divBdr>
    </w:div>
    <w:div w:id="1930574705">
      <w:bodyDiv w:val="1"/>
      <w:marLeft w:val="0"/>
      <w:marRight w:val="0"/>
      <w:marTop w:val="0"/>
      <w:marBottom w:val="0"/>
      <w:divBdr>
        <w:top w:val="none" w:sz="0" w:space="0" w:color="auto"/>
        <w:left w:val="none" w:sz="0" w:space="0" w:color="auto"/>
        <w:bottom w:val="none" w:sz="0" w:space="0" w:color="auto"/>
        <w:right w:val="none" w:sz="0" w:space="0" w:color="auto"/>
      </w:divBdr>
    </w:div>
    <w:div w:id="1968311186">
      <w:bodyDiv w:val="1"/>
      <w:marLeft w:val="0"/>
      <w:marRight w:val="0"/>
      <w:marTop w:val="0"/>
      <w:marBottom w:val="0"/>
      <w:divBdr>
        <w:top w:val="none" w:sz="0" w:space="0" w:color="auto"/>
        <w:left w:val="none" w:sz="0" w:space="0" w:color="auto"/>
        <w:bottom w:val="none" w:sz="0" w:space="0" w:color="auto"/>
        <w:right w:val="none" w:sz="0" w:space="0" w:color="auto"/>
      </w:divBdr>
    </w:div>
    <w:div w:id="1974092494">
      <w:bodyDiv w:val="1"/>
      <w:marLeft w:val="0"/>
      <w:marRight w:val="0"/>
      <w:marTop w:val="0"/>
      <w:marBottom w:val="0"/>
      <w:divBdr>
        <w:top w:val="none" w:sz="0" w:space="0" w:color="auto"/>
        <w:left w:val="none" w:sz="0" w:space="0" w:color="auto"/>
        <w:bottom w:val="none" w:sz="0" w:space="0" w:color="auto"/>
        <w:right w:val="none" w:sz="0" w:space="0" w:color="auto"/>
      </w:divBdr>
    </w:div>
    <w:div w:id="2018648465">
      <w:bodyDiv w:val="1"/>
      <w:marLeft w:val="0"/>
      <w:marRight w:val="0"/>
      <w:marTop w:val="0"/>
      <w:marBottom w:val="0"/>
      <w:divBdr>
        <w:top w:val="none" w:sz="0" w:space="0" w:color="auto"/>
        <w:left w:val="none" w:sz="0" w:space="0" w:color="auto"/>
        <w:bottom w:val="none" w:sz="0" w:space="0" w:color="auto"/>
        <w:right w:val="none" w:sz="0" w:space="0" w:color="auto"/>
      </w:divBdr>
    </w:div>
    <w:div w:id="2141223032">
      <w:bodyDiv w:val="1"/>
      <w:marLeft w:val="0"/>
      <w:marRight w:val="0"/>
      <w:marTop w:val="0"/>
      <w:marBottom w:val="0"/>
      <w:divBdr>
        <w:top w:val="none" w:sz="0" w:space="0" w:color="auto"/>
        <w:left w:val="none" w:sz="0" w:space="0" w:color="auto"/>
        <w:bottom w:val="none" w:sz="0" w:space="0" w:color="auto"/>
        <w:right w:val="none" w:sz="0" w:space="0" w:color="auto"/>
      </w:divBdr>
    </w:div>
    <w:div w:id="214427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wcps.lewisham.sch.uk"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cps.lewisham.sch.u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admin@swcps.lewisham.sch.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wcps.lewisham.sch.uk"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png"/><Relationship Id="rId12" Type="http://schemas.openxmlformats.org/officeDocument/2006/relationships/image" Target="http://www.keepbritaintidy.org/ecoschools/images/logo.png" TargetMode="External"/><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image" Target="media/image14.png"/><Relationship Id="rId5" Type="http://schemas.openxmlformats.org/officeDocument/2006/relationships/image" Target="media/image9.png"/><Relationship Id="rId10" Type="http://schemas.openxmlformats.org/officeDocument/2006/relationships/hyperlink" Target="http://www.keepbritaintidy.org/ecoschools/" TargetMode="External"/><Relationship Id="rId4" Type="http://schemas.openxmlformats.org/officeDocument/2006/relationships/image" Target="media/image8.jpg"/><Relationship Id="rId9" Type="http://schemas.openxmlformats.org/officeDocument/2006/relationships/image" Target="media/image13.gi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5.png"/><Relationship Id="rId18" Type="http://schemas.openxmlformats.org/officeDocument/2006/relationships/image" Target="media/image19.jpeg"/><Relationship Id="rId3" Type="http://schemas.openxmlformats.org/officeDocument/2006/relationships/image" Target="http://www.keepbritaintidy.org/ecoschools/images/logo.png" TargetMode="External"/><Relationship Id="rId21" Type="http://schemas.openxmlformats.org/officeDocument/2006/relationships/image" Target="media/image22.jpeg"/><Relationship Id="rId7" Type="http://schemas.openxmlformats.org/officeDocument/2006/relationships/image" Target="media/image10.jpeg"/><Relationship Id="rId12" Type="http://schemas.openxmlformats.org/officeDocument/2006/relationships/image" Target="media/image5.jpeg"/><Relationship Id="rId17" Type="http://schemas.openxmlformats.org/officeDocument/2006/relationships/image" Target="media/image18.png"/><Relationship Id="rId2" Type="http://schemas.openxmlformats.org/officeDocument/2006/relationships/image" Target="media/image14.png"/><Relationship Id="rId16" Type="http://schemas.openxmlformats.org/officeDocument/2006/relationships/image" Target="media/image17.png"/><Relationship Id="rId20" Type="http://schemas.openxmlformats.org/officeDocument/2006/relationships/image" Target="media/image21.jpeg"/><Relationship Id="rId1" Type="http://schemas.openxmlformats.org/officeDocument/2006/relationships/hyperlink" Target="http://www.keepbritaintidy.org/ecoschools/" TargetMode="External"/><Relationship Id="rId6" Type="http://schemas.openxmlformats.org/officeDocument/2006/relationships/image" Target="media/image11.png"/><Relationship Id="rId11" Type="http://schemas.openxmlformats.org/officeDocument/2006/relationships/image" Target="media/image6.jpeg"/><Relationship Id="rId5" Type="http://schemas.openxmlformats.org/officeDocument/2006/relationships/image" Target="media/image12.png"/><Relationship Id="rId15" Type="http://schemas.openxmlformats.org/officeDocument/2006/relationships/image" Target="media/image16.gif"/><Relationship Id="rId23"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20.png"/><Relationship Id="rId4" Type="http://schemas.openxmlformats.org/officeDocument/2006/relationships/image" Target="media/image13.gif"/><Relationship Id="rId9" Type="http://schemas.openxmlformats.org/officeDocument/2006/relationships/image" Target="media/image8.jpg"/><Relationship Id="rId14" Type="http://schemas.openxmlformats.org/officeDocument/2006/relationships/image" Target="http://www.keepbritaintidy.org/ecoschools/images/logo.png" TargetMode="External"/><Relationship Id="rId22"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E9A84-B50F-4D64-AA87-9B76380B2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7EDF1633</Template>
  <TotalTime>0</TotalTime>
  <Pages>4</Pages>
  <Words>1015</Words>
  <Characters>5786</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Hunt</dc:creator>
  <cp:lastModifiedBy>Jill Hunt</cp:lastModifiedBy>
  <cp:revision>2</cp:revision>
  <cp:lastPrinted>2020-01-17T13:59:00Z</cp:lastPrinted>
  <dcterms:created xsi:type="dcterms:W3CDTF">2020-03-20T10:03:00Z</dcterms:created>
  <dcterms:modified xsi:type="dcterms:W3CDTF">2020-03-20T10:03:00Z</dcterms:modified>
</cp:coreProperties>
</file>