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D0" w:rsidRDefault="008632E2" w:rsidP="00305E66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07A3C" wp14:editId="700E3386">
                <wp:simplePos x="0" y="0"/>
                <wp:positionH relativeFrom="column">
                  <wp:posOffset>180975</wp:posOffset>
                </wp:positionH>
                <wp:positionV relativeFrom="paragraph">
                  <wp:posOffset>-28575</wp:posOffset>
                </wp:positionV>
                <wp:extent cx="6448425" cy="26670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4.25pt;margin-top:-2.25pt;width:507.75pt;height:21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" filled="f" strokecolor="#c0504d [3205]" strokeweight=".5pt"/>
            </w:pict>
          </mc:Fallback>
        </mc:AlternateContent>
      </w:r>
      <w:r w:rsidR="00512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7980B" wp14:editId="061082A4">
                <wp:simplePos x="0" y="0"/>
                <wp:positionH relativeFrom="column">
                  <wp:posOffset>3733800</wp:posOffset>
                </wp:positionH>
                <wp:positionV relativeFrom="paragraph">
                  <wp:posOffset>85725</wp:posOffset>
                </wp:positionV>
                <wp:extent cx="2743200" cy="2552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Nursery through to Year 6</w:t>
                            </w:r>
                          </w:p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Newstead Road,</w:t>
                            </w:r>
                          </w:p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 xml:space="preserve">Lee, </w:t>
                            </w:r>
                          </w:p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London</w:t>
                            </w:r>
                          </w:p>
                          <w:p w:rsidR="005128E0" w:rsidRPr="00CA3B00" w:rsidRDefault="005128E0" w:rsidP="005128E0">
                            <w:pPr>
                              <w:keepNext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330"/>
                              </w:tabs>
                              <w:spacing w:after="0" w:line="240" w:lineRule="auto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SE12 0SJ</w:t>
                            </w: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128E0" w:rsidRPr="00CA3B00" w:rsidRDefault="005128E0" w:rsidP="005128E0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Tel:  0208 857 8792</w:t>
                            </w:r>
                          </w:p>
                          <w:p w:rsidR="005128E0" w:rsidRPr="007B59E8" w:rsidRDefault="005128E0" w:rsidP="005128E0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59E8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</w:rPr>
                              <w:t>Headteacher</w:t>
                            </w:r>
                            <w:proofErr w:type="spellEnd"/>
                            <w:r w:rsidRPr="007B59E8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</w:rPr>
                              <w:t>:   Miss Margaret Hanrahan</w:t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>Deputy: Ms Sheelagh Campbell</w:t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>Deputy: Mrs Michelle Carey</w:t>
                            </w:r>
                            <w:r w:rsidRPr="007B59E8">
                              <w:rPr>
                                <w:rFonts w:ascii="Cambria" w:hAnsi="Cambria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br/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 xml:space="preserve">Email: </w:t>
                            </w:r>
                            <w:hyperlink r:id="rId9" w:history="1">
                              <w:r w:rsidRPr="007B59E8">
                                <w:rPr>
                                  <w:rStyle w:val="Hyperlink"/>
                                  <w:rFonts w:ascii="Cambria" w:hAnsi="Cambria"/>
                                  <w:sz w:val="20"/>
                                  <w:szCs w:val="20"/>
                                </w:rPr>
                                <w:t>admin@swcps.lewisham.sch.uk</w:t>
                              </w:r>
                            </w:hyperlink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 xml:space="preserve">Web site: </w:t>
                            </w:r>
                            <w:hyperlink r:id="rId10" w:history="1">
                              <w:r w:rsidRPr="007B59E8">
                                <w:rPr>
                                  <w:rStyle w:val="Hyperlink"/>
                                  <w:rFonts w:ascii="Cambria" w:hAnsi="Cambria"/>
                                  <w:sz w:val="20"/>
                                  <w:szCs w:val="20"/>
                                </w:rPr>
                                <w:t>http://www.swcps.lewisham.sch.uk</w:t>
                              </w:r>
                            </w:hyperlink>
                          </w:p>
                          <w:p w:rsidR="005128E0" w:rsidRPr="00A7784C" w:rsidRDefault="005128E0" w:rsidP="005128E0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pt;margin-top:6.75pt;width:3in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" stroked="f">
                <v:textbox>
                  <w:txbxContent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Nursery through to Year 6</w:t>
                      </w:r>
                    </w:p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Newstead Road,</w:t>
                      </w:r>
                    </w:p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 xml:space="preserve">Lee, </w:t>
                      </w:r>
                    </w:p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London</w:t>
                      </w:r>
                    </w:p>
                    <w:p w:rsidR="005128E0" w:rsidRPr="00CA3B00" w:rsidRDefault="005128E0" w:rsidP="005128E0">
                      <w:pPr>
                        <w:keepNext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330"/>
                        </w:tabs>
                        <w:spacing w:after="0" w:line="240" w:lineRule="auto"/>
                        <w:outlineLvl w:val="0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SE12 0SJ</w:t>
                      </w: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128E0" w:rsidRPr="00CA3B00" w:rsidRDefault="005128E0" w:rsidP="005128E0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Tel:  0208 857 8792</w:t>
                      </w:r>
                    </w:p>
                    <w:p w:rsidR="005128E0" w:rsidRPr="007B59E8" w:rsidRDefault="005128E0" w:rsidP="005128E0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proofErr w:type="spellStart"/>
                      <w:r w:rsidRPr="007B59E8">
                        <w:rPr>
                          <w:rFonts w:ascii="Cambria" w:eastAsia="Times New Roman" w:hAnsi="Cambria" w:cs="Times New Roman"/>
                          <w:sz w:val="20"/>
                          <w:szCs w:val="20"/>
                        </w:rPr>
                        <w:t>Headteacher</w:t>
                      </w:r>
                      <w:proofErr w:type="spellEnd"/>
                      <w:r w:rsidRPr="007B59E8">
                        <w:rPr>
                          <w:rFonts w:ascii="Cambria" w:eastAsia="Times New Roman" w:hAnsi="Cambria" w:cs="Times New Roman"/>
                          <w:sz w:val="20"/>
                          <w:szCs w:val="20"/>
                        </w:rPr>
                        <w:t>:   Miss Margaret Hanrahan</w:t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>Deputy: Ms Sheelagh Campbell</w:t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>Deputy: Mrs Michelle Carey</w:t>
                      </w:r>
                      <w:r w:rsidRPr="007B59E8">
                        <w:rPr>
                          <w:rFonts w:ascii="Cambria" w:hAnsi="Cambria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br/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 xml:space="preserve">Email: </w:t>
                      </w:r>
                      <w:hyperlink r:id="rId11" w:history="1">
                        <w:r w:rsidRPr="007B59E8">
                          <w:rPr>
                            <w:rStyle w:val="Hyperlink"/>
                            <w:rFonts w:ascii="Cambria" w:hAnsi="Cambria"/>
                            <w:sz w:val="20"/>
                            <w:szCs w:val="20"/>
                          </w:rPr>
                          <w:t>admin@swcps.lewisham.sch.uk</w:t>
                        </w:r>
                      </w:hyperlink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 xml:space="preserve">Web site: </w:t>
                      </w:r>
                      <w:hyperlink r:id="rId12" w:history="1">
                        <w:r w:rsidRPr="007B59E8">
                          <w:rPr>
                            <w:rStyle w:val="Hyperlink"/>
                            <w:rFonts w:ascii="Cambria" w:hAnsi="Cambria"/>
                            <w:sz w:val="20"/>
                            <w:szCs w:val="20"/>
                          </w:rPr>
                          <w:t>http://www.swcps.lewisham.sch.uk</w:t>
                        </w:r>
                      </w:hyperlink>
                    </w:p>
                    <w:p w:rsidR="005128E0" w:rsidRPr="00A7784C" w:rsidRDefault="005128E0" w:rsidP="005128E0">
                      <w:pPr>
                        <w:rPr>
                          <w:b/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8E0">
        <w:rPr>
          <w:noProof/>
          <w:color w:val="943634" w:themeColor="accent2" w:themeShade="BF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E005E0D" wp14:editId="1F251242">
                <wp:simplePos x="0" y="0"/>
                <wp:positionH relativeFrom="margin">
                  <wp:posOffset>438150</wp:posOffset>
                </wp:positionH>
                <wp:positionV relativeFrom="margin">
                  <wp:posOffset>85725</wp:posOffset>
                </wp:positionV>
                <wp:extent cx="2124075" cy="2105025"/>
                <wp:effectExtent l="0" t="0" r="952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105025"/>
                          <a:chOff x="0" y="0"/>
                          <a:chExt cx="2124075" cy="21050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771525"/>
                            <a:ext cx="12763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4.5pt;margin-top:6.75pt;width:167.25pt;height:165.75pt;z-index:251673600;mso-position-horizontal-relative:margin;mso-position-vertical-relative:margin" coordsize="21240,21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1240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aYrBAAAA2gAAAA8AAABkcnMvZG93bnJldi54bWxEj0GLwjAUhO8L/ofwBG9rag+6VKOIKOjB&#10;g9Uf8GiebbV5qUms3f31ZmFhj8PMfMMsVr1pREfO15YVTMYJCOLC6ppLBZfz7vMLhA/IGhvLpOCb&#10;PKyWg48FZtq++ERdHkoRIewzVFCF0GZS+qIig35sW+LoXa0zGKJ0pdQOXxFuGpkmyVQarDkuVNjS&#10;pqLinj+Ngh+zxWKSu+f5kXd86EN6vHWpUqNhv56DCNSH//Bfe68VzOD3Srw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XaYrBAAAA2gAAAA8AAAAAAAAAAAAAAAAAnwIA&#10;AGRycy9kb3ducmV2LnhtbFBLBQYAAAAABAAEAPcAAACNAwAAAAA=&#10;">
                  <v:imagedata r:id="rId15" o:title=""/>
                  <v:path arrowok="t"/>
                </v:shape>
                <v:shape id="Picture 8" o:spid="_x0000_s1028" type="#_x0000_t75" style="position:absolute;left:4191;top:7715;width:12763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eMW+AAAA2gAAAA8AAABkcnMvZG93bnJldi54bWxET02LwjAQvQv7H8IIe9NUBZGuqYigLN62&#10;Ffc6NGNT2kxKk9b67zeHBY+P970/TLYVI/W+dqxgtUxAEJdO11wpuBXnxQ6ED8gaW8ek4EUeDtnH&#10;bI+pdk/+oTEPlYgh7FNUYELoUil9aciiX7qOOHIP11sMEfaV1D0+Y7ht5TpJttJizbHBYEcnQ2WT&#10;D1ZBMf5eL3l3Od+bYb0yQ7EpbbJR6nM+Hb9ABJrCW/zv/tYK4tZ4Jd4Amf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UAeMW+AAAA2gAAAA8AAAAAAAAAAAAAAAAAnwIAAGRy&#10;cy9kb3ducmV2LnhtbFBLBQYAAAAABAAEAPcAAACKAwAAAAA=&#10;">
                  <v:imagedata r:id="rId16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5128E0" w:rsidRDefault="00804050" w:rsidP="00305E66">
      <w:pPr>
        <w:jc w:val="center"/>
        <w:rPr>
          <w:b/>
          <w:color w:val="943634" w:themeColor="accent2" w:themeShade="BF"/>
          <w:sz w:val="28"/>
        </w:rPr>
      </w:pPr>
      <w:r w:rsidRPr="003B6AFE">
        <w:rPr>
          <w:rFonts w:ascii="Georgia" w:hAnsi="Georgia"/>
          <w:sz w:val="20"/>
          <w:szCs w:val="20"/>
        </w:rPr>
        <w:br/>
      </w: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7CA0A" wp14:editId="699ED5FF">
                <wp:simplePos x="0" y="0"/>
                <wp:positionH relativeFrom="column">
                  <wp:posOffset>438150</wp:posOffset>
                </wp:positionH>
                <wp:positionV relativeFrom="paragraph">
                  <wp:posOffset>334645</wp:posOffset>
                </wp:positionV>
                <wp:extent cx="2000250" cy="2952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E0" w:rsidRDefault="005128E0" w:rsidP="005128E0">
                            <w:r w:rsidRPr="00A7784C">
                              <w:rPr>
                                <w:rFonts w:ascii="Georgia" w:hAnsi="Georgia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Committed to Safeguarding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.5pt;margin-top:26.35pt;width:157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" stroked="f">
                <v:textbox>
                  <w:txbxContent>
                    <w:p w:rsidR="005128E0" w:rsidRDefault="005128E0" w:rsidP="005128E0">
                      <w:r w:rsidRPr="00A7784C">
                        <w:rPr>
                          <w:rFonts w:ascii="Georgia" w:hAnsi="Georgia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t>Committed to Safeguarding</w:t>
                      </w:r>
                    </w:p>
                  </w:txbxContent>
                </v:textbox>
              </v:shape>
            </w:pict>
          </mc:Fallback>
        </mc:AlternateContent>
      </w: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</w:p>
    <w:p w:rsidR="006A1012" w:rsidRPr="007E6096" w:rsidRDefault="006A1012" w:rsidP="006A1012">
      <w:pPr>
        <w:keepNext/>
        <w:spacing w:after="0" w:line="240" w:lineRule="auto"/>
        <w:ind w:left="-284" w:right="-307"/>
        <w:jc w:val="center"/>
        <w:outlineLvl w:val="2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  <w:r w:rsidRPr="00F64958">
        <w:rPr>
          <w:rFonts w:cstheme="minorHAnsi"/>
        </w:rPr>
        <w:t xml:space="preserve">   </w:t>
      </w: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>NURSERY REGISTRATION FORM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Child’s surname</w:t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:   ..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…………………………………………………………….………..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Child’s first name(s): ……………………………………………………………………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Date of birth</w:t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: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  <w:t>………………………………………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     Gender:  Male/Female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Address</w:t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: 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  <w:t>……………………………………………………………………</w:t>
      </w:r>
      <w:r>
        <w:rPr>
          <w:rFonts w:ascii="Arial" w:eastAsia="Times New Roman" w:hAnsi="Arial" w:cs="Arial"/>
          <w:sz w:val="20"/>
          <w:szCs w:val="20"/>
          <w:lang w:eastAsia="en-GB"/>
        </w:rPr>
        <w:t>……………………..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 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>In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0"/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>Out of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1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Postcode</w:t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:         ………………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Daytime telephone number: …………………………….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Religion of child …………………………………………….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Date of Baptism [if applicable] ……………………………………….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lang w:eastAsia="en-GB"/>
        </w:rPr>
        <w:t>I UNDERSTAND THAT MY CHILD’S NAME HAS BEEN REGISTERED.  I UNDERSTAND THAT I WILL STILL NEED TO FILL IN AN APPLICATION FORM FOR A NURSERY PLACE. THE FORM MUST BE SUBMITTED BY 1</w:t>
      </w:r>
      <w:r w:rsidRPr="007E6096">
        <w:rPr>
          <w:rFonts w:ascii="Arial" w:eastAsia="Times New Roman" w:hAnsi="Arial" w:cs="Arial"/>
          <w:b/>
          <w:sz w:val="20"/>
          <w:szCs w:val="20"/>
          <w:vertAlign w:val="superscript"/>
          <w:lang w:eastAsia="en-GB"/>
        </w:rPr>
        <w:t>ST</w:t>
      </w:r>
      <w:r w:rsidRPr="007E609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MARCH. 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Signed  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……………………………………………………...(Parent / Carer)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Date  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………………………………….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lang w:eastAsia="en-GB"/>
        </w:rPr>
        <w:t>THE SCHOOL’S ADMISSIONS POLICY CAN BE VIEWED AT: www.swcps.lewisham.sch.uk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i/>
          <w:sz w:val="20"/>
          <w:szCs w:val="20"/>
          <w:lang w:eastAsia="en-GB"/>
        </w:rPr>
        <w:t xml:space="preserve">Data Protection Act 1998:  The school is registered under the Data Protection Act for holding personal data.  The school has a duty to protect this information and keep it up to date.  The school is required to share some of the data with the Local Authority and with the </w:t>
      </w:r>
      <w:proofErr w:type="spellStart"/>
      <w:r w:rsidRPr="007E6096">
        <w:rPr>
          <w:rFonts w:ascii="Arial" w:eastAsia="Times New Roman" w:hAnsi="Arial" w:cs="Arial"/>
          <w:i/>
          <w:sz w:val="20"/>
          <w:szCs w:val="20"/>
          <w:lang w:eastAsia="en-GB"/>
        </w:rPr>
        <w:t>DfES</w:t>
      </w:r>
      <w:proofErr w:type="spellEnd"/>
      <w:r w:rsidRPr="007E6096">
        <w:rPr>
          <w:rFonts w:ascii="Arial" w:eastAsia="Times New Roman" w:hAnsi="Arial" w:cs="Arial"/>
          <w:i/>
          <w:sz w:val="20"/>
          <w:szCs w:val="20"/>
          <w:lang w:eastAsia="en-GB"/>
        </w:rPr>
        <w:t>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------------------------------------------------------------------------------------------------------------</w:t>
      </w:r>
      <w:r>
        <w:rPr>
          <w:rFonts w:ascii="Arial" w:eastAsia="Times New Roman" w:hAnsi="Arial" w:cs="Arial"/>
          <w:sz w:val="20"/>
          <w:szCs w:val="20"/>
          <w:lang w:eastAsia="en-GB"/>
        </w:rPr>
        <w:t>-------------------------------------------------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To be completed by the school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    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In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2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ind w:left="648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      Out of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3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 xml:space="preserve">ST WINIFRED’S CATHOLIC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>PRIMARY</w:t>
      </w: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 xml:space="preserve"> SCHOOL</w:t>
      </w:r>
    </w:p>
    <w:p w:rsidR="006A1012" w:rsidRPr="007E6096" w:rsidRDefault="006A1012" w:rsidP="006A1012">
      <w:pPr>
        <w:keepNext/>
        <w:spacing w:after="0" w:line="240" w:lineRule="auto"/>
        <w:ind w:left="720" w:firstLine="720"/>
        <w:outlineLvl w:val="2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</w:p>
    <w:p w:rsidR="006A1012" w:rsidRPr="007E6096" w:rsidRDefault="006A1012" w:rsidP="006A1012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>ACKNOWLEDGEMENT OF REGISTRATION FOR NURSERY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Child’s name ………………………………………….…Date of birth ……………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Signed  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 (</w:t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on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behalf of the school)  Date ……………………..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You will be sent a nursery application form early in February …………., which will need to be returned to school by 1</w:t>
      </w:r>
      <w:r w:rsidRPr="007E6096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st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March.</w:t>
      </w:r>
      <w:bookmarkStart w:id="4" w:name="_GoBack"/>
      <w:bookmarkEnd w:id="4"/>
    </w:p>
    <w:sectPr w:rsidR="006A1012" w:rsidRPr="007E6096" w:rsidSect="006A1012">
      <w:footerReference w:type="default" r:id="rId17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012" w:rsidRDefault="006A1012" w:rsidP="00D46E2A">
      <w:pPr>
        <w:spacing w:after="0" w:line="240" w:lineRule="auto"/>
      </w:pPr>
      <w:r>
        <w:separator/>
      </w:r>
    </w:p>
  </w:endnote>
  <w:endnote w:type="continuationSeparator" w:id="0">
    <w:p w:rsidR="006A1012" w:rsidRDefault="006A1012" w:rsidP="00D46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E0" w:rsidRDefault="005128E0" w:rsidP="001E1725">
    <w:pPr>
      <w:pStyle w:val="Footer"/>
      <w:tabs>
        <w:tab w:val="clear" w:pos="4513"/>
        <w:tab w:val="clear" w:pos="9026"/>
        <w:tab w:val="left" w:pos="4692"/>
      </w:tabs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04A8DAB5" wp14:editId="5CDB16B0">
          <wp:simplePos x="0" y="0"/>
          <wp:positionH relativeFrom="column">
            <wp:posOffset>6381750</wp:posOffset>
          </wp:positionH>
          <wp:positionV relativeFrom="paragraph">
            <wp:posOffset>116840</wp:posOffset>
          </wp:positionV>
          <wp:extent cx="504825" cy="504825"/>
          <wp:effectExtent l="0" t="0" r="9525" b="9525"/>
          <wp:wrapSquare wrapText="bothSides"/>
          <wp:docPr id="289" name="Picture 289" descr="C:\Users\jhunt46.209\AppData\Local\Microsoft\Windows\Temporary Internet Files\Content.Outlook\NOEPN2WL\SG-L1-3-mark-2017-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hunt46.209\AppData\Local\Microsoft\Windows\Temporary Internet Files\Content.Outlook\NOEPN2WL\SG-L1-3-mark-2017-gol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C023BF9" wp14:editId="5CC397B9">
          <wp:simplePos x="0" y="0"/>
          <wp:positionH relativeFrom="column">
            <wp:posOffset>-395605</wp:posOffset>
          </wp:positionH>
          <wp:positionV relativeFrom="paragraph">
            <wp:posOffset>155575</wp:posOffset>
          </wp:positionV>
          <wp:extent cx="986155" cy="476250"/>
          <wp:effectExtent l="0" t="0" r="4445" b="0"/>
          <wp:wrapSquare wrapText="bothSides"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 Gold Star kitemar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15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6A06CFF" wp14:editId="638255D7">
          <wp:simplePos x="0" y="0"/>
          <wp:positionH relativeFrom="column">
            <wp:posOffset>2133600</wp:posOffset>
          </wp:positionH>
          <wp:positionV relativeFrom="paragraph">
            <wp:posOffset>127000</wp:posOffset>
          </wp:positionV>
          <wp:extent cx="838200" cy="485775"/>
          <wp:effectExtent l="0" t="0" r="0" b="9525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A2405D4" wp14:editId="73005EFE">
          <wp:simplePos x="0" y="0"/>
          <wp:positionH relativeFrom="column">
            <wp:posOffset>1504950</wp:posOffset>
          </wp:positionH>
          <wp:positionV relativeFrom="paragraph">
            <wp:posOffset>107950</wp:posOffset>
          </wp:positionV>
          <wp:extent cx="504825" cy="504825"/>
          <wp:effectExtent l="0" t="0" r="9525" b="9525"/>
          <wp:wrapSquare wrapText="bothSides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QM Centre of Excellence Award logo - Purple - Pantone Ref. 2685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0493353" wp14:editId="4342FD80">
          <wp:simplePos x="0" y="0"/>
          <wp:positionH relativeFrom="column">
            <wp:posOffset>4762500</wp:posOffset>
          </wp:positionH>
          <wp:positionV relativeFrom="paragraph">
            <wp:posOffset>107950</wp:posOffset>
          </wp:positionV>
          <wp:extent cx="676275" cy="590550"/>
          <wp:effectExtent l="0" t="0" r="9525" b="0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C03E533" wp14:editId="3C7CBD3B">
          <wp:simplePos x="0" y="0"/>
          <wp:positionH relativeFrom="column">
            <wp:posOffset>3076575</wp:posOffset>
          </wp:positionH>
          <wp:positionV relativeFrom="paragraph">
            <wp:posOffset>107950</wp:posOffset>
          </wp:positionV>
          <wp:extent cx="752475" cy="581025"/>
          <wp:effectExtent l="0" t="0" r="9525" b="9525"/>
          <wp:wrapNone/>
          <wp:docPr id="294" name="Picture 294" descr="\\adminserver\userprofiles$\Desktop\mhanrahan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\\adminserver\userprofiles$\Desktop\mhanrahan\images.jp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87442E6" wp14:editId="3F372974">
          <wp:simplePos x="0" y="0"/>
          <wp:positionH relativeFrom="column">
            <wp:posOffset>3933825</wp:posOffset>
          </wp:positionH>
          <wp:positionV relativeFrom="paragraph">
            <wp:posOffset>98425</wp:posOffset>
          </wp:positionV>
          <wp:extent cx="752475" cy="590550"/>
          <wp:effectExtent l="0" t="0" r="9525" b="0"/>
          <wp:wrapNone/>
          <wp:docPr id="295" name="Picture 295" descr="\\server\staff$\Redirects\mhanrahan.209\work\My Pictures\primary-bit-logo-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\\server\staff$\Redirects\mhanrahan.209\work\My Pictures\primary-bit-logo-web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46976" behindDoc="0" locked="0" layoutInCell="1" allowOverlap="1" wp14:anchorId="423E0DF3" wp14:editId="61A9EFB4">
          <wp:simplePos x="0" y="0"/>
          <wp:positionH relativeFrom="column">
            <wp:posOffset>5610225</wp:posOffset>
          </wp:positionH>
          <wp:positionV relativeFrom="paragraph">
            <wp:posOffset>69850</wp:posOffset>
          </wp:positionV>
          <wp:extent cx="571500" cy="561975"/>
          <wp:effectExtent l="0" t="0" r="0" b="9525"/>
          <wp:wrapNone/>
          <wp:docPr id="296" name="Picture 296" descr="http://www.keepbritaintidy.org/ecoschools/images/logo.pn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http://www.keepbritaintidy.org/ecoschools/images/logo.png">
                    <a:hlinkClick r:id="rId8"/>
                  </pic:cNvPr>
                  <pic:cNvPicPr>
                    <a:picLocks noChangeAspect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5128E0" w:rsidRDefault="005128E0" w:rsidP="00B75BA5">
    <w:pPr>
      <w:pStyle w:val="Footer"/>
      <w:tabs>
        <w:tab w:val="clear" w:pos="4513"/>
        <w:tab w:val="clear" w:pos="9026"/>
        <w:tab w:val="left" w:pos="9015"/>
      </w:tabs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4F5DB0B8" wp14:editId="58516500">
          <wp:simplePos x="0" y="0"/>
          <wp:positionH relativeFrom="column">
            <wp:posOffset>590550</wp:posOffset>
          </wp:positionH>
          <wp:positionV relativeFrom="paragraph">
            <wp:posOffset>23495</wp:posOffset>
          </wp:positionV>
          <wp:extent cx="800100" cy="361950"/>
          <wp:effectExtent l="0" t="0" r="0" b="0"/>
          <wp:wrapNone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012" w:rsidRDefault="006A1012" w:rsidP="00D46E2A">
      <w:pPr>
        <w:spacing w:after="0" w:line="240" w:lineRule="auto"/>
      </w:pPr>
      <w:r>
        <w:separator/>
      </w:r>
    </w:p>
  </w:footnote>
  <w:footnote w:type="continuationSeparator" w:id="0">
    <w:p w:rsidR="006A1012" w:rsidRDefault="006A1012" w:rsidP="00D46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4110"/>
    <w:multiLevelType w:val="hybridMultilevel"/>
    <w:tmpl w:val="6342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B6AA2"/>
    <w:multiLevelType w:val="hybridMultilevel"/>
    <w:tmpl w:val="3A067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12"/>
    <w:rsid w:val="000070EB"/>
    <w:rsid w:val="00010CD0"/>
    <w:rsid w:val="000178B1"/>
    <w:rsid w:val="0001795B"/>
    <w:rsid w:val="00023637"/>
    <w:rsid w:val="00031CA1"/>
    <w:rsid w:val="000320FC"/>
    <w:rsid w:val="00033CCA"/>
    <w:rsid w:val="0004145B"/>
    <w:rsid w:val="00044987"/>
    <w:rsid w:val="00047BF2"/>
    <w:rsid w:val="00050273"/>
    <w:rsid w:val="00051327"/>
    <w:rsid w:val="0006686C"/>
    <w:rsid w:val="00077CB0"/>
    <w:rsid w:val="00090B67"/>
    <w:rsid w:val="00090CC3"/>
    <w:rsid w:val="000A020C"/>
    <w:rsid w:val="000A7C83"/>
    <w:rsid w:val="000B1829"/>
    <w:rsid w:val="000B2FB5"/>
    <w:rsid w:val="000C0248"/>
    <w:rsid w:val="000C299B"/>
    <w:rsid w:val="000C3143"/>
    <w:rsid w:val="000C3845"/>
    <w:rsid w:val="000C6FB9"/>
    <w:rsid w:val="000D3C49"/>
    <w:rsid w:val="000E0560"/>
    <w:rsid w:val="000F1410"/>
    <w:rsid w:val="000F50E7"/>
    <w:rsid w:val="0010402F"/>
    <w:rsid w:val="00107C13"/>
    <w:rsid w:val="001149DD"/>
    <w:rsid w:val="0011675C"/>
    <w:rsid w:val="0012215A"/>
    <w:rsid w:val="0012416D"/>
    <w:rsid w:val="00124254"/>
    <w:rsid w:val="001259E8"/>
    <w:rsid w:val="00135412"/>
    <w:rsid w:val="00137592"/>
    <w:rsid w:val="00154FC1"/>
    <w:rsid w:val="00162004"/>
    <w:rsid w:val="00163D4E"/>
    <w:rsid w:val="00170E39"/>
    <w:rsid w:val="001775C9"/>
    <w:rsid w:val="00195D46"/>
    <w:rsid w:val="001968AA"/>
    <w:rsid w:val="001A28B5"/>
    <w:rsid w:val="001A4ADA"/>
    <w:rsid w:val="001B5855"/>
    <w:rsid w:val="001C08CA"/>
    <w:rsid w:val="001C4F59"/>
    <w:rsid w:val="001C5FBA"/>
    <w:rsid w:val="001C613F"/>
    <w:rsid w:val="001D0B59"/>
    <w:rsid w:val="001D74D9"/>
    <w:rsid w:val="001E1725"/>
    <w:rsid w:val="001E51D3"/>
    <w:rsid w:val="001E6B3C"/>
    <w:rsid w:val="001E75EA"/>
    <w:rsid w:val="001E7CDD"/>
    <w:rsid w:val="001F03D1"/>
    <w:rsid w:val="001F6B98"/>
    <w:rsid w:val="00206E07"/>
    <w:rsid w:val="002077D3"/>
    <w:rsid w:val="002079A0"/>
    <w:rsid w:val="00215F28"/>
    <w:rsid w:val="002440F0"/>
    <w:rsid w:val="00263067"/>
    <w:rsid w:val="00266F6A"/>
    <w:rsid w:val="0027086C"/>
    <w:rsid w:val="00274DB2"/>
    <w:rsid w:val="00276C2D"/>
    <w:rsid w:val="002821DB"/>
    <w:rsid w:val="00295ED1"/>
    <w:rsid w:val="002A2F9F"/>
    <w:rsid w:val="002A5396"/>
    <w:rsid w:val="002B021A"/>
    <w:rsid w:val="002B554D"/>
    <w:rsid w:val="002B7550"/>
    <w:rsid w:val="002D34FF"/>
    <w:rsid w:val="002D4557"/>
    <w:rsid w:val="002D6F67"/>
    <w:rsid w:val="002E6605"/>
    <w:rsid w:val="002E6802"/>
    <w:rsid w:val="002F1A51"/>
    <w:rsid w:val="00303768"/>
    <w:rsid w:val="00305098"/>
    <w:rsid w:val="00305E66"/>
    <w:rsid w:val="003071B0"/>
    <w:rsid w:val="00307E86"/>
    <w:rsid w:val="00307F37"/>
    <w:rsid w:val="00314094"/>
    <w:rsid w:val="003169A4"/>
    <w:rsid w:val="0031748F"/>
    <w:rsid w:val="003217AC"/>
    <w:rsid w:val="003313A4"/>
    <w:rsid w:val="003378AA"/>
    <w:rsid w:val="003476FF"/>
    <w:rsid w:val="00351161"/>
    <w:rsid w:val="00356F8C"/>
    <w:rsid w:val="0036360F"/>
    <w:rsid w:val="00363B67"/>
    <w:rsid w:val="0036461F"/>
    <w:rsid w:val="0036663A"/>
    <w:rsid w:val="0037137F"/>
    <w:rsid w:val="003724C5"/>
    <w:rsid w:val="00380010"/>
    <w:rsid w:val="00380C66"/>
    <w:rsid w:val="00385FBE"/>
    <w:rsid w:val="00390DD3"/>
    <w:rsid w:val="00391735"/>
    <w:rsid w:val="00392D2D"/>
    <w:rsid w:val="003B6AFE"/>
    <w:rsid w:val="003B757C"/>
    <w:rsid w:val="003C07B2"/>
    <w:rsid w:val="003C17FF"/>
    <w:rsid w:val="003C3321"/>
    <w:rsid w:val="003C347E"/>
    <w:rsid w:val="003C6EBB"/>
    <w:rsid w:val="003C74A5"/>
    <w:rsid w:val="003D05EA"/>
    <w:rsid w:val="003D1767"/>
    <w:rsid w:val="003E7A3E"/>
    <w:rsid w:val="003F23F2"/>
    <w:rsid w:val="003F71AD"/>
    <w:rsid w:val="00405EAF"/>
    <w:rsid w:val="00406407"/>
    <w:rsid w:val="0041432A"/>
    <w:rsid w:val="004215D8"/>
    <w:rsid w:val="00422F6F"/>
    <w:rsid w:val="0042405B"/>
    <w:rsid w:val="00431364"/>
    <w:rsid w:val="00432576"/>
    <w:rsid w:val="00432A7C"/>
    <w:rsid w:val="00446E61"/>
    <w:rsid w:val="004675F1"/>
    <w:rsid w:val="00473BE6"/>
    <w:rsid w:val="004910C6"/>
    <w:rsid w:val="0049186C"/>
    <w:rsid w:val="00491B48"/>
    <w:rsid w:val="004949C1"/>
    <w:rsid w:val="0049629A"/>
    <w:rsid w:val="00496690"/>
    <w:rsid w:val="004A066E"/>
    <w:rsid w:val="004A1270"/>
    <w:rsid w:val="004A3C99"/>
    <w:rsid w:val="004B0007"/>
    <w:rsid w:val="004B21B6"/>
    <w:rsid w:val="004B35E5"/>
    <w:rsid w:val="004B36D6"/>
    <w:rsid w:val="004B5924"/>
    <w:rsid w:val="004D379F"/>
    <w:rsid w:val="004E2CF5"/>
    <w:rsid w:val="004E7065"/>
    <w:rsid w:val="004F10AF"/>
    <w:rsid w:val="004F23AB"/>
    <w:rsid w:val="004F2581"/>
    <w:rsid w:val="004F2F53"/>
    <w:rsid w:val="004F4E32"/>
    <w:rsid w:val="0050066D"/>
    <w:rsid w:val="005128E0"/>
    <w:rsid w:val="00516471"/>
    <w:rsid w:val="00516DBB"/>
    <w:rsid w:val="005226B7"/>
    <w:rsid w:val="005236FB"/>
    <w:rsid w:val="00525681"/>
    <w:rsid w:val="005309EB"/>
    <w:rsid w:val="00530B32"/>
    <w:rsid w:val="00535225"/>
    <w:rsid w:val="00535B4C"/>
    <w:rsid w:val="005419DC"/>
    <w:rsid w:val="00542B64"/>
    <w:rsid w:val="0055231C"/>
    <w:rsid w:val="00554017"/>
    <w:rsid w:val="00555A11"/>
    <w:rsid w:val="005631AD"/>
    <w:rsid w:val="0056374B"/>
    <w:rsid w:val="00567E8D"/>
    <w:rsid w:val="00581F45"/>
    <w:rsid w:val="005849E5"/>
    <w:rsid w:val="00585FE4"/>
    <w:rsid w:val="005915CF"/>
    <w:rsid w:val="00594E73"/>
    <w:rsid w:val="005A507F"/>
    <w:rsid w:val="005A7F5F"/>
    <w:rsid w:val="005B0873"/>
    <w:rsid w:val="005B2971"/>
    <w:rsid w:val="005D42ED"/>
    <w:rsid w:val="005E149D"/>
    <w:rsid w:val="005E37C9"/>
    <w:rsid w:val="00616766"/>
    <w:rsid w:val="006242DD"/>
    <w:rsid w:val="00630B35"/>
    <w:rsid w:val="00634EC1"/>
    <w:rsid w:val="00635485"/>
    <w:rsid w:val="00645817"/>
    <w:rsid w:val="00653E46"/>
    <w:rsid w:val="006641C8"/>
    <w:rsid w:val="00667B13"/>
    <w:rsid w:val="00671EA1"/>
    <w:rsid w:val="006756BB"/>
    <w:rsid w:val="00684534"/>
    <w:rsid w:val="00684A09"/>
    <w:rsid w:val="00691351"/>
    <w:rsid w:val="006A1012"/>
    <w:rsid w:val="006B68AB"/>
    <w:rsid w:val="006C36C6"/>
    <w:rsid w:val="006D42A3"/>
    <w:rsid w:val="006E1AA3"/>
    <w:rsid w:val="006F3280"/>
    <w:rsid w:val="006F42CC"/>
    <w:rsid w:val="00700457"/>
    <w:rsid w:val="007174FB"/>
    <w:rsid w:val="007207E4"/>
    <w:rsid w:val="00721554"/>
    <w:rsid w:val="00723547"/>
    <w:rsid w:val="007265D0"/>
    <w:rsid w:val="00732D2D"/>
    <w:rsid w:val="00733336"/>
    <w:rsid w:val="00734E20"/>
    <w:rsid w:val="00743DC9"/>
    <w:rsid w:val="00753156"/>
    <w:rsid w:val="00755D64"/>
    <w:rsid w:val="00762342"/>
    <w:rsid w:val="0077029B"/>
    <w:rsid w:val="0077743B"/>
    <w:rsid w:val="00782F91"/>
    <w:rsid w:val="0078466F"/>
    <w:rsid w:val="0078493D"/>
    <w:rsid w:val="0078670D"/>
    <w:rsid w:val="007871EF"/>
    <w:rsid w:val="007A0153"/>
    <w:rsid w:val="007A68ED"/>
    <w:rsid w:val="007A76D4"/>
    <w:rsid w:val="007C22C5"/>
    <w:rsid w:val="007C6B7B"/>
    <w:rsid w:val="007D3EA0"/>
    <w:rsid w:val="007D7909"/>
    <w:rsid w:val="007E05C9"/>
    <w:rsid w:val="007E4637"/>
    <w:rsid w:val="007F10F8"/>
    <w:rsid w:val="007F3D61"/>
    <w:rsid w:val="007F603D"/>
    <w:rsid w:val="007F6B31"/>
    <w:rsid w:val="00804050"/>
    <w:rsid w:val="008047E6"/>
    <w:rsid w:val="00811D19"/>
    <w:rsid w:val="00825400"/>
    <w:rsid w:val="0082599D"/>
    <w:rsid w:val="00831F4F"/>
    <w:rsid w:val="008326F7"/>
    <w:rsid w:val="0083728E"/>
    <w:rsid w:val="008379E6"/>
    <w:rsid w:val="008424E5"/>
    <w:rsid w:val="00842F1B"/>
    <w:rsid w:val="008434AC"/>
    <w:rsid w:val="008454ED"/>
    <w:rsid w:val="00847D3C"/>
    <w:rsid w:val="008563C9"/>
    <w:rsid w:val="008632E2"/>
    <w:rsid w:val="00867B22"/>
    <w:rsid w:val="00873138"/>
    <w:rsid w:val="008768F6"/>
    <w:rsid w:val="00882BE2"/>
    <w:rsid w:val="00882F65"/>
    <w:rsid w:val="00886069"/>
    <w:rsid w:val="008A084E"/>
    <w:rsid w:val="008A19D0"/>
    <w:rsid w:val="008B4156"/>
    <w:rsid w:val="008B4D3E"/>
    <w:rsid w:val="008B5267"/>
    <w:rsid w:val="008C37E7"/>
    <w:rsid w:val="008C3F8C"/>
    <w:rsid w:val="008C4026"/>
    <w:rsid w:val="008C4189"/>
    <w:rsid w:val="008C58D5"/>
    <w:rsid w:val="008F1319"/>
    <w:rsid w:val="008F326E"/>
    <w:rsid w:val="008F4E6D"/>
    <w:rsid w:val="008F659C"/>
    <w:rsid w:val="008F7A72"/>
    <w:rsid w:val="00900F7B"/>
    <w:rsid w:val="00905F87"/>
    <w:rsid w:val="009142D1"/>
    <w:rsid w:val="00920A27"/>
    <w:rsid w:val="00935310"/>
    <w:rsid w:val="0094386B"/>
    <w:rsid w:val="00944A47"/>
    <w:rsid w:val="0095586E"/>
    <w:rsid w:val="00961998"/>
    <w:rsid w:val="00962554"/>
    <w:rsid w:val="0096522D"/>
    <w:rsid w:val="00966240"/>
    <w:rsid w:val="00967365"/>
    <w:rsid w:val="00967EA4"/>
    <w:rsid w:val="00971324"/>
    <w:rsid w:val="009715E3"/>
    <w:rsid w:val="00982401"/>
    <w:rsid w:val="0098711D"/>
    <w:rsid w:val="00991483"/>
    <w:rsid w:val="00991F33"/>
    <w:rsid w:val="009A173A"/>
    <w:rsid w:val="009A6630"/>
    <w:rsid w:val="009A66A1"/>
    <w:rsid w:val="009B7DAF"/>
    <w:rsid w:val="009D30B7"/>
    <w:rsid w:val="009D4B18"/>
    <w:rsid w:val="009D5723"/>
    <w:rsid w:val="009D76F5"/>
    <w:rsid w:val="009E1E2E"/>
    <w:rsid w:val="009E227B"/>
    <w:rsid w:val="009F1391"/>
    <w:rsid w:val="00A0235C"/>
    <w:rsid w:val="00A03495"/>
    <w:rsid w:val="00A10845"/>
    <w:rsid w:val="00A119C2"/>
    <w:rsid w:val="00A12763"/>
    <w:rsid w:val="00A16AC9"/>
    <w:rsid w:val="00A223A5"/>
    <w:rsid w:val="00A30532"/>
    <w:rsid w:val="00A34B50"/>
    <w:rsid w:val="00A35C98"/>
    <w:rsid w:val="00A365B3"/>
    <w:rsid w:val="00A37431"/>
    <w:rsid w:val="00A4550C"/>
    <w:rsid w:val="00A50733"/>
    <w:rsid w:val="00A52570"/>
    <w:rsid w:val="00A52C4F"/>
    <w:rsid w:val="00A55808"/>
    <w:rsid w:val="00A60765"/>
    <w:rsid w:val="00A67574"/>
    <w:rsid w:val="00A70A3E"/>
    <w:rsid w:val="00A74DA0"/>
    <w:rsid w:val="00A823EB"/>
    <w:rsid w:val="00A97F5D"/>
    <w:rsid w:val="00AA1058"/>
    <w:rsid w:val="00AA3F3A"/>
    <w:rsid w:val="00AA548D"/>
    <w:rsid w:val="00AA7B65"/>
    <w:rsid w:val="00AB3F9B"/>
    <w:rsid w:val="00AB7E4F"/>
    <w:rsid w:val="00AC0E50"/>
    <w:rsid w:val="00AC1A14"/>
    <w:rsid w:val="00AC3D16"/>
    <w:rsid w:val="00AD0436"/>
    <w:rsid w:val="00AE3212"/>
    <w:rsid w:val="00AE35BD"/>
    <w:rsid w:val="00AE4185"/>
    <w:rsid w:val="00AF335C"/>
    <w:rsid w:val="00B04324"/>
    <w:rsid w:val="00B06672"/>
    <w:rsid w:val="00B07CE8"/>
    <w:rsid w:val="00B16ACB"/>
    <w:rsid w:val="00B26AA8"/>
    <w:rsid w:val="00B276A0"/>
    <w:rsid w:val="00B27A20"/>
    <w:rsid w:val="00B30A9D"/>
    <w:rsid w:val="00B324B2"/>
    <w:rsid w:val="00B407A2"/>
    <w:rsid w:val="00B42047"/>
    <w:rsid w:val="00B44F8E"/>
    <w:rsid w:val="00B512DE"/>
    <w:rsid w:val="00B615C0"/>
    <w:rsid w:val="00B73CA3"/>
    <w:rsid w:val="00B75BA5"/>
    <w:rsid w:val="00B820F8"/>
    <w:rsid w:val="00B84663"/>
    <w:rsid w:val="00B85FDA"/>
    <w:rsid w:val="00B97302"/>
    <w:rsid w:val="00BA34B0"/>
    <w:rsid w:val="00BA6EF0"/>
    <w:rsid w:val="00BA6F65"/>
    <w:rsid w:val="00BB64CA"/>
    <w:rsid w:val="00BB669F"/>
    <w:rsid w:val="00BC0B01"/>
    <w:rsid w:val="00BC339A"/>
    <w:rsid w:val="00BC3648"/>
    <w:rsid w:val="00BC53C8"/>
    <w:rsid w:val="00BE3715"/>
    <w:rsid w:val="00BE55C3"/>
    <w:rsid w:val="00C056CF"/>
    <w:rsid w:val="00C1028A"/>
    <w:rsid w:val="00C1435B"/>
    <w:rsid w:val="00C234E4"/>
    <w:rsid w:val="00C31157"/>
    <w:rsid w:val="00C428F7"/>
    <w:rsid w:val="00C429D8"/>
    <w:rsid w:val="00C45D1D"/>
    <w:rsid w:val="00C46B2E"/>
    <w:rsid w:val="00C47DFF"/>
    <w:rsid w:val="00C5404A"/>
    <w:rsid w:val="00C55AE6"/>
    <w:rsid w:val="00C7155A"/>
    <w:rsid w:val="00C728D7"/>
    <w:rsid w:val="00C77FC7"/>
    <w:rsid w:val="00C82F96"/>
    <w:rsid w:val="00C835AB"/>
    <w:rsid w:val="00C85091"/>
    <w:rsid w:val="00C872D0"/>
    <w:rsid w:val="00C9072B"/>
    <w:rsid w:val="00C946B4"/>
    <w:rsid w:val="00CA3B00"/>
    <w:rsid w:val="00CA7AF7"/>
    <w:rsid w:val="00CB3DB3"/>
    <w:rsid w:val="00CB4C9D"/>
    <w:rsid w:val="00CB6C2F"/>
    <w:rsid w:val="00CC6D73"/>
    <w:rsid w:val="00CD318B"/>
    <w:rsid w:val="00CD365D"/>
    <w:rsid w:val="00CD5EAF"/>
    <w:rsid w:val="00CD7E3A"/>
    <w:rsid w:val="00CE13F1"/>
    <w:rsid w:val="00CE14E7"/>
    <w:rsid w:val="00CE17AC"/>
    <w:rsid w:val="00CF25AE"/>
    <w:rsid w:val="00CF59B3"/>
    <w:rsid w:val="00D01335"/>
    <w:rsid w:val="00D155B6"/>
    <w:rsid w:val="00D16ADE"/>
    <w:rsid w:val="00D2787E"/>
    <w:rsid w:val="00D30502"/>
    <w:rsid w:val="00D311BD"/>
    <w:rsid w:val="00D31417"/>
    <w:rsid w:val="00D33EEE"/>
    <w:rsid w:val="00D436B2"/>
    <w:rsid w:val="00D46E2A"/>
    <w:rsid w:val="00D503B7"/>
    <w:rsid w:val="00D53BC2"/>
    <w:rsid w:val="00D62E25"/>
    <w:rsid w:val="00D653A4"/>
    <w:rsid w:val="00D7093C"/>
    <w:rsid w:val="00D757BA"/>
    <w:rsid w:val="00D7630F"/>
    <w:rsid w:val="00D77781"/>
    <w:rsid w:val="00D82D1F"/>
    <w:rsid w:val="00D8314B"/>
    <w:rsid w:val="00D855B3"/>
    <w:rsid w:val="00D875F5"/>
    <w:rsid w:val="00DA1E8B"/>
    <w:rsid w:val="00DA3D00"/>
    <w:rsid w:val="00DA520D"/>
    <w:rsid w:val="00DC3413"/>
    <w:rsid w:val="00DC48D3"/>
    <w:rsid w:val="00DC64C5"/>
    <w:rsid w:val="00DD280C"/>
    <w:rsid w:val="00DD2DA8"/>
    <w:rsid w:val="00DF13C7"/>
    <w:rsid w:val="00E0068A"/>
    <w:rsid w:val="00E0360D"/>
    <w:rsid w:val="00E12340"/>
    <w:rsid w:val="00E3197D"/>
    <w:rsid w:val="00E36357"/>
    <w:rsid w:val="00E368CA"/>
    <w:rsid w:val="00E54C7D"/>
    <w:rsid w:val="00E561B2"/>
    <w:rsid w:val="00E57FB7"/>
    <w:rsid w:val="00E6002B"/>
    <w:rsid w:val="00E76022"/>
    <w:rsid w:val="00E92256"/>
    <w:rsid w:val="00EA0C0E"/>
    <w:rsid w:val="00EA1460"/>
    <w:rsid w:val="00EA2C3F"/>
    <w:rsid w:val="00EA58C8"/>
    <w:rsid w:val="00EA5BF1"/>
    <w:rsid w:val="00EA66FC"/>
    <w:rsid w:val="00EB387F"/>
    <w:rsid w:val="00EC2A24"/>
    <w:rsid w:val="00EC4960"/>
    <w:rsid w:val="00EC72C3"/>
    <w:rsid w:val="00ED4A4D"/>
    <w:rsid w:val="00EF34CD"/>
    <w:rsid w:val="00F014B7"/>
    <w:rsid w:val="00F04731"/>
    <w:rsid w:val="00F058A9"/>
    <w:rsid w:val="00F211F5"/>
    <w:rsid w:val="00F218DC"/>
    <w:rsid w:val="00F248CD"/>
    <w:rsid w:val="00F257D8"/>
    <w:rsid w:val="00F2647C"/>
    <w:rsid w:val="00F34DA8"/>
    <w:rsid w:val="00F376A5"/>
    <w:rsid w:val="00F42CE9"/>
    <w:rsid w:val="00F470AD"/>
    <w:rsid w:val="00F53035"/>
    <w:rsid w:val="00F53726"/>
    <w:rsid w:val="00F54C68"/>
    <w:rsid w:val="00F553C9"/>
    <w:rsid w:val="00F61E92"/>
    <w:rsid w:val="00F62071"/>
    <w:rsid w:val="00F62F5C"/>
    <w:rsid w:val="00F7013A"/>
    <w:rsid w:val="00F71507"/>
    <w:rsid w:val="00F748D4"/>
    <w:rsid w:val="00F7521F"/>
    <w:rsid w:val="00F85E0E"/>
    <w:rsid w:val="00F95A9D"/>
    <w:rsid w:val="00FB05AD"/>
    <w:rsid w:val="00FC5005"/>
    <w:rsid w:val="00FC627C"/>
    <w:rsid w:val="00FD0B10"/>
    <w:rsid w:val="00FE1929"/>
    <w:rsid w:val="00FE6A66"/>
    <w:rsid w:val="00FF0E75"/>
    <w:rsid w:val="00FF3B17"/>
    <w:rsid w:val="00FF4516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63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0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E2A"/>
  </w:style>
  <w:style w:type="paragraph" w:styleId="Footer">
    <w:name w:val="footer"/>
    <w:basedOn w:val="Normal"/>
    <w:link w:val="Foot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E2A"/>
  </w:style>
  <w:style w:type="table" w:styleId="TableGrid">
    <w:name w:val="Table Grid"/>
    <w:basedOn w:val="TableNormal"/>
    <w:rsid w:val="00114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2F6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33EE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C42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47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-normaltextrun">
    <w:name w:val="gmail-normaltextrun"/>
    <w:basedOn w:val="DefaultParagraphFont"/>
    <w:rsid w:val="00882BE2"/>
  </w:style>
  <w:style w:type="paragraph" w:styleId="NormalWeb">
    <w:name w:val="Normal (Web)"/>
    <w:basedOn w:val="Normal"/>
    <w:uiPriority w:val="99"/>
    <w:semiHidden/>
    <w:unhideWhenUsed/>
    <w:rsid w:val="0077743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63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0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E2A"/>
  </w:style>
  <w:style w:type="paragraph" w:styleId="Footer">
    <w:name w:val="footer"/>
    <w:basedOn w:val="Normal"/>
    <w:link w:val="Foot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E2A"/>
  </w:style>
  <w:style w:type="table" w:styleId="TableGrid">
    <w:name w:val="Table Grid"/>
    <w:basedOn w:val="TableNormal"/>
    <w:rsid w:val="00114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2F6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33EE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C42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47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-normaltextrun">
    <w:name w:val="gmail-normaltextrun"/>
    <w:basedOn w:val="DefaultParagraphFont"/>
    <w:rsid w:val="00882BE2"/>
  </w:style>
  <w:style w:type="paragraph" w:styleId="NormalWeb">
    <w:name w:val="Normal (Web)"/>
    <w:basedOn w:val="Normal"/>
    <w:uiPriority w:val="99"/>
    <w:semiHidden/>
    <w:unhideWhenUsed/>
    <w:rsid w:val="007774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49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65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9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78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45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42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9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2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228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90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85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93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wcps.lewisham.sch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@swcps.lewisham.sch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swcps.lewisham.sch.u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dmin@swcps.lewisham.sch.uk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epbritaintidy.org/ecoschools/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3.gif"/><Relationship Id="rId5" Type="http://schemas.openxmlformats.org/officeDocument/2006/relationships/image" Target="media/image9.png"/><Relationship Id="rId10" Type="http://schemas.openxmlformats.org/officeDocument/2006/relationships/image" Target="http://www.keepbritaintidy.org/ecoschools/images/logo.png" TargetMode="External"/><Relationship Id="rId4" Type="http://schemas.openxmlformats.org/officeDocument/2006/relationships/image" Target="media/image8.jpg"/><Relationship Id="rId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headed%20templates\Headed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716C6-BFC4-463F-BC7C-0270D2F5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Letter Template</Template>
  <TotalTime>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 Newman</dc:creator>
  <cp:lastModifiedBy>Dina Newman</cp:lastModifiedBy>
  <cp:revision>1</cp:revision>
  <cp:lastPrinted>2018-01-26T14:00:00Z</cp:lastPrinted>
  <dcterms:created xsi:type="dcterms:W3CDTF">2018-03-29T14:35:00Z</dcterms:created>
  <dcterms:modified xsi:type="dcterms:W3CDTF">2018-03-29T14:36:00Z</dcterms:modified>
</cp:coreProperties>
</file>